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B2" w:rsidRPr="00757343" w:rsidRDefault="007336B2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285</w:t>
      </w:r>
    </w:p>
    <w:p w:rsidR="007336B2" w:rsidRPr="00A001CE" w:rsidRDefault="007336B2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7336B2" w:rsidRPr="00A001CE" w:rsidRDefault="007336B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7336B2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336B2" w:rsidRPr="00A001CE" w:rsidRDefault="007336B2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336B2" w:rsidRPr="00A001CE" w:rsidRDefault="007336B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24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7336B2" w:rsidRDefault="007336B2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7336B2" w:rsidRPr="0077375B" w:rsidRDefault="007336B2" w:rsidP="004D0E3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D0E3E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D0E3E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7336B2" w:rsidRPr="0077375B" w:rsidRDefault="007336B2" w:rsidP="004D0E3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2B65AF">
        <w:rPr>
          <w:rFonts w:ascii="Roboto" w:hAnsi="Roboto" w:cs="Roboto"/>
          <w:color w:val="000000"/>
          <w:shd w:val="clear" w:color="auto" w:fill="FFFFFF"/>
          <w:lang w:val="ru-RU"/>
        </w:rPr>
        <w:t>Шприцы</w:t>
      </w:r>
      <w:r w:rsidRPr="0077375B">
        <w:rPr>
          <w:lang w:val="ru-RU"/>
        </w:rPr>
        <w:t xml:space="preserve">».  </w:t>
      </w:r>
    </w:p>
    <w:p w:rsidR="007336B2" w:rsidRPr="002B65AF" w:rsidRDefault="007336B2" w:rsidP="004D0E3E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2B65AF">
        <w:rPr>
          <w:rFonts w:ascii="Roboto" w:hAnsi="Roboto" w:cs="Roboto"/>
          <w:color w:val="000000"/>
          <w:shd w:val="clear" w:color="auto" w:fill="FFFFFF"/>
          <w:lang w:val="ru-RU"/>
        </w:rPr>
        <w:t>203234901331923490100103380013250244</w:t>
      </w:r>
    </w:p>
    <w:p w:rsidR="007336B2" w:rsidRPr="0077375B" w:rsidRDefault="007336B2" w:rsidP="004D0E3E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498 310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восемь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триста десять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7336B2" w:rsidRPr="00F26489" w:rsidRDefault="007336B2" w:rsidP="004D0E3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7336B2" w:rsidRPr="00B33E96" w:rsidRDefault="007336B2" w:rsidP="004D0E3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2B65AF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2020 г.</w:t>
      </w:r>
      <w:r w:rsidRPr="00B33E96">
        <w:rPr>
          <w:lang w:val="ru-RU"/>
        </w:rPr>
        <w:t>.</w:t>
      </w:r>
    </w:p>
    <w:p w:rsidR="007336B2" w:rsidRPr="0077375B" w:rsidRDefault="007336B2" w:rsidP="004D0E3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2B65AF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7336B2" w:rsidRPr="0077375B" w:rsidRDefault="007336B2" w:rsidP="004D0E3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7336B2" w:rsidRPr="0077375B" w:rsidRDefault="007336B2" w:rsidP="004D0E3E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7336B2" w:rsidRPr="0077375B" w:rsidRDefault="007336B2" w:rsidP="004D0E3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B65AF">
        <w:rPr>
          <w:color w:val="000000"/>
          <w:sz w:val="24"/>
          <w:szCs w:val="24"/>
        </w:rPr>
        <w:t>12.11.2020 15:17:35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7336B2" w:rsidRPr="0077375B" w:rsidRDefault="007336B2" w:rsidP="004D0E3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7336B2" w:rsidRDefault="007336B2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7336B2" w:rsidRPr="00A001CE">
        <w:trPr>
          <w:jc w:val="center"/>
        </w:trPr>
        <w:tc>
          <w:tcPr>
            <w:tcW w:w="9828" w:type="dxa"/>
            <w:gridSpan w:val="5"/>
          </w:tcPr>
          <w:p w:rsidR="007336B2" w:rsidRPr="00A001CE" w:rsidRDefault="007336B2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7336B2" w:rsidRPr="00E85300">
        <w:trPr>
          <w:jc w:val="center"/>
        </w:trPr>
        <w:tc>
          <w:tcPr>
            <w:tcW w:w="2820" w:type="dxa"/>
          </w:tcPr>
          <w:p w:rsidR="007336B2" w:rsidRPr="0077375B" w:rsidRDefault="007336B2" w:rsidP="009A720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7336B2" w:rsidRPr="0077375B" w:rsidRDefault="007336B2" w:rsidP="009A7203">
            <w:pPr>
              <w:jc w:val="both"/>
              <w:rPr>
                <w:lang w:val="ru-RU"/>
              </w:rPr>
            </w:pPr>
            <w:r w:rsidRPr="0077375B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77375B">
              <w:rPr>
                <w:lang w:val="ru-RU"/>
              </w:rPr>
              <w:t xml:space="preserve"> врач ГБУЗ «Славянская ЦРБ»МЗ КК.</w:t>
            </w:r>
          </w:p>
        </w:tc>
      </w:tr>
      <w:tr w:rsidR="007336B2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7336B2" w:rsidRPr="00A001CE" w:rsidRDefault="007336B2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7336B2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7336B2" w:rsidRPr="00A001CE" w:rsidRDefault="007336B2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7336B2" w:rsidRPr="00A001CE" w:rsidRDefault="007336B2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7336B2" w:rsidRPr="00A001CE">
        <w:trPr>
          <w:jc w:val="center"/>
        </w:trPr>
        <w:tc>
          <w:tcPr>
            <w:tcW w:w="9828" w:type="dxa"/>
            <w:gridSpan w:val="5"/>
          </w:tcPr>
          <w:p w:rsidR="007336B2" w:rsidRPr="00A001CE" w:rsidRDefault="007336B2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7336B2" w:rsidRPr="0002665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7336B2" w:rsidRPr="00A001CE" w:rsidRDefault="007336B2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7336B2" w:rsidRPr="00A001CE" w:rsidRDefault="007336B2" w:rsidP="00B52A02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7336B2" w:rsidRPr="00A001CE" w:rsidRDefault="007336B2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7336B2" w:rsidRPr="00A001CE" w:rsidRDefault="007336B2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7336B2" w:rsidRPr="00A001CE" w:rsidRDefault="007336B2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7336B2" w:rsidRPr="00A001CE" w:rsidRDefault="007336B2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7336B2" w:rsidRPr="00A001CE" w:rsidRDefault="007336B2" w:rsidP="00B52A02">
            <w:pPr>
              <w:ind w:right="-80"/>
              <w:jc w:val="both"/>
              <w:rPr>
                <w:lang w:val="ru-RU"/>
              </w:rPr>
            </w:pPr>
          </w:p>
          <w:p w:rsidR="007336B2" w:rsidRPr="00A001CE" w:rsidRDefault="007336B2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7336B2" w:rsidRPr="00A001CE" w:rsidRDefault="007336B2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7336B2" w:rsidRPr="00A001CE" w:rsidRDefault="007336B2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24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14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7336B2" w:rsidRPr="00A001CE" w:rsidRDefault="007336B2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7336B2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7336B2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B76C29" w:rsidRDefault="007336B2" w:rsidP="00B76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495 818.45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5B3A31" w:rsidRDefault="007336B2" w:rsidP="005B3A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24.11.2020 11:32:38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336B2" w:rsidRPr="00A001CE" w:rsidRDefault="007336B2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EA-64219</w:t>
            </w:r>
          </w:p>
        </w:tc>
      </w:tr>
    </w:tbl>
    <w:p w:rsidR="007336B2" w:rsidRPr="00A001CE" w:rsidRDefault="007336B2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4D0E3E">
        <w:rPr>
          <w:rFonts w:ascii="Roboto" w:hAnsi="Roboto" w:cs="Roboto"/>
          <w:color w:val="000000"/>
          <w:shd w:val="clear" w:color="auto" w:fill="F9F9F9"/>
          <w:lang w:val="ru-RU"/>
        </w:rPr>
        <w:t>-64204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7336B2" w:rsidRPr="00A001CE" w:rsidRDefault="007336B2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7336B2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336B2" w:rsidRPr="00A001CE" w:rsidRDefault="007336B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7336B2" w:rsidRPr="00A001CE" w:rsidRDefault="007336B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336B2" w:rsidRPr="00A001CE" w:rsidRDefault="007336B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7336B2" w:rsidRPr="00A001CE" w:rsidRDefault="007336B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36B2" w:rsidRPr="00A001CE" w:rsidRDefault="007336B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7336B2" w:rsidRPr="00E853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7336B2" w:rsidRPr="004D0E3E" w:rsidRDefault="007336B2" w:rsidP="00FE5198">
            <w:pPr>
              <w:jc w:val="center"/>
              <w:rPr>
                <w:color w:val="000000"/>
                <w:shd w:val="clear" w:color="auto" w:fill="F9F9F9"/>
                <w:lang w:val="ru-RU"/>
              </w:rPr>
            </w:pPr>
            <w:r w:rsidRPr="004D0E3E">
              <w:rPr>
                <w:color w:val="000000"/>
                <w:shd w:val="clear" w:color="auto" w:fill="F9F9F9"/>
                <w:lang w:val="ru-RU"/>
              </w:rPr>
              <w:t>EA-64219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336B2" w:rsidRPr="00B76C29" w:rsidRDefault="007336B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19.11.2020 17:37:45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336B2" w:rsidRDefault="007336B2" w:rsidP="00C72A58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"АЛЬЯНС МЕД"</w:t>
            </w:r>
          </w:p>
          <w:p w:rsidR="007336B2" w:rsidRPr="00C72A58" w:rsidRDefault="007336B2" w:rsidP="00C72A58">
            <w:pPr>
              <w:rPr>
                <w:lang w:val="ru-RU"/>
              </w:rPr>
            </w:pPr>
            <w:r w:rsidRPr="00C72A58">
              <w:rPr>
                <w:lang w:val="ru-RU"/>
              </w:rPr>
              <w:t>ИНН2312261876</w:t>
            </w:r>
          </w:p>
          <w:p w:rsidR="007336B2" w:rsidRPr="00C72A58" w:rsidRDefault="007336B2" w:rsidP="00C72A58">
            <w:pPr>
              <w:rPr>
                <w:lang w:val="ru-RU"/>
              </w:rPr>
            </w:pPr>
            <w:r w:rsidRPr="00C72A58">
              <w:rPr>
                <w:lang w:val="ru-RU"/>
              </w:rPr>
              <w:t>ОГРН1172375046535</w:t>
            </w:r>
          </w:p>
          <w:p w:rsidR="007336B2" w:rsidRPr="00C72A58" w:rsidRDefault="007336B2" w:rsidP="00C72A58">
            <w:pPr>
              <w:rPr>
                <w:lang w:val="ru-RU"/>
              </w:rPr>
            </w:pPr>
            <w:r w:rsidRPr="00C72A58">
              <w:rPr>
                <w:lang w:val="ru-RU"/>
              </w:rPr>
              <w:t>КПП231101001</w:t>
            </w:r>
          </w:p>
          <w:p w:rsidR="007336B2" w:rsidRPr="00C72A58" w:rsidRDefault="007336B2" w:rsidP="00C72A58">
            <w:pPr>
              <w:rPr>
                <w:lang w:val="ru-RU"/>
              </w:rPr>
            </w:pPr>
            <w:r w:rsidRPr="00C72A58">
              <w:rPr>
                <w:lang w:val="ru-RU"/>
              </w:rPr>
              <w:t>Место нахождения (жительства)</w:t>
            </w:r>
          </w:p>
          <w:p w:rsidR="007336B2" w:rsidRDefault="007336B2" w:rsidP="00C72A58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ИМ. СОКОЛОВА М.Е., ДОМ 80, ОФИС 2</w:t>
            </w:r>
          </w:p>
          <w:p w:rsidR="007336B2" w:rsidRPr="00C72A58" w:rsidRDefault="007336B2" w:rsidP="00C72A58">
            <w:pPr>
              <w:rPr>
                <w:lang w:val="ru-RU"/>
              </w:rPr>
            </w:pPr>
            <w:r w:rsidRPr="00C72A58">
              <w:rPr>
                <w:lang w:val="ru-RU"/>
              </w:rPr>
              <w:t>Почтовый адрес</w:t>
            </w:r>
          </w:p>
          <w:p w:rsidR="007336B2" w:rsidRDefault="007336B2" w:rsidP="00C72A58">
            <w:pPr>
              <w:pStyle w:val="NormalWeb"/>
              <w:spacing w:before="0" w:beforeAutospacing="0" w:after="0" w:afterAutospacing="0"/>
            </w:pPr>
            <w:r>
              <w:t>350900, КРАЙ КРАСНОДАРСКИЙ, Г КРАСНОДАР, УЛ ИМ СОКОЛОВА М.Е., ДОМ 80, ОФИС 2</w:t>
            </w:r>
          </w:p>
          <w:p w:rsidR="007336B2" w:rsidRPr="00C224A4" w:rsidRDefault="007336B2" w:rsidP="00C72A5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224A4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7336B2" w:rsidRPr="00C72A58" w:rsidRDefault="007336B2" w:rsidP="005B3A31">
            <w:pPr>
              <w:rPr>
                <w:lang w:val="ru-RU"/>
              </w:rPr>
            </w:pPr>
            <w:r>
              <w:t>Телефон 79182281494</w:t>
            </w:r>
          </w:p>
        </w:tc>
      </w:tr>
    </w:tbl>
    <w:p w:rsidR="007336B2" w:rsidRPr="00A001CE" w:rsidRDefault="007336B2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7336B2" w:rsidRPr="00A001CE" w:rsidRDefault="007336B2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 w:rsidRPr="004D0E3E">
        <w:rPr>
          <w:color w:val="000000"/>
          <w:shd w:val="clear" w:color="auto" w:fill="F9F9F9"/>
          <w:lang w:val="ru-RU"/>
        </w:rPr>
        <w:t>EA-64219</w:t>
      </w:r>
      <w:r w:rsidRPr="00A001CE">
        <w:rPr>
          <w:lang w:val="ru-RU"/>
        </w:rPr>
        <w:t xml:space="preserve"> - </w:t>
      </w:r>
      <w:r w:rsidRPr="00C72A58">
        <w:rPr>
          <w:lang w:val="ru-RU"/>
        </w:rPr>
        <w:t>ОБЩЕСТВО С ОГРАНИЧЕННОЙ ОТВЕТСТВЕННОСТЬЮ "АЛЬЯНС МЕД"</w:t>
      </w:r>
      <w:r w:rsidRPr="00A001CE">
        <w:rPr>
          <w:lang w:val="ru-RU"/>
        </w:rPr>
        <w:t xml:space="preserve">.   </w:t>
      </w:r>
    </w:p>
    <w:p w:rsidR="007336B2" w:rsidRPr="00A001CE" w:rsidRDefault="007336B2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7336B2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7336B2" w:rsidRPr="00A001CE" w:rsidRDefault="007336B2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7336B2" w:rsidRPr="00A001CE" w:rsidRDefault="007336B2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7336B2" w:rsidRPr="00A001CE">
        <w:trPr>
          <w:trHeight w:val="274"/>
        </w:trPr>
        <w:tc>
          <w:tcPr>
            <w:tcW w:w="2204" w:type="dxa"/>
            <w:vMerge/>
          </w:tcPr>
          <w:p w:rsidR="007336B2" w:rsidRPr="00A001CE" w:rsidRDefault="007336B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7336B2" w:rsidRPr="00A001CE" w:rsidRDefault="007336B2" w:rsidP="00AA4A97">
            <w:pPr>
              <w:jc w:val="center"/>
              <w:rPr>
                <w:lang w:val="ru-RU"/>
              </w:rPr>
            </w:pPr>
          </w:p>
          <w:p w:rsidR="007336B2" w:rsidRPr="00A001CE" w:rsidRDefault="007336B2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7336B2" w:rsidRPr="00A001CE" w:rsidRDefault="007336B2" w:rsidP="00AA4A97">
            <w:pPr>
              <w:ind w:right="-21"/>
              <w:jc w:val="center"/>
              <w:rPr>
                <w:lang w:val="ru-RU"/>
              </w:rPr>
            </w:pPr>
          </w:p>
          <w:p w:rsidR="007336B2" w:rsidRPr="00A001CE" w:rsidRDefault="007336B2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7336B2" w:rsidRPr="00A001CE" w:rsidRDefault="007336B2" w:rsidP="0056026D">
            <w:pPr>
              <w:jc w:val="center"/>
              <w:rPr>
                <w:lang w:val="ru-RU"/>
              </w:rPr>
            </w:pPr>
          </w:p>
          <w:p w:rsidR="007336B2" w:rsidRPr="00A001CE" w:rsidRDefault="007336B2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7336B2" w:rsidRPr="00A001CE" w:rsidRDefault="007336B2" w:rsidP="00AA4A97">
            <w:pPr>
              <w:jc w:val="center"/>
              <w:rPr>
                <w:lang w:val="ru-RU"/>
              </w:rPr>
            </w:pPr>
          </w:p>
          <w:p w:rsidR="007336B2" w:rsidRPr="00A001CE" w:rsidRDefault="007336B2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7336B2" w:rsidRPr="00A001CE" w:rsidRDefault="007336B2" w:rsidP="0056026D">
            <w:pPr>
              <w:jc w:val="center"/>
              <w:rPr>
                <w:lang w:val="ru-RU"/>
              </w:rPr>
            </w:pPr>
          </w:p>
          <w:p w:rsidR="007336B2" w:rsidRPr="00A001CE" w:rsidRDefault="007336B2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7336B2" w:rsidRPr="00E85300">
        <w:trPr>
          <w:trHeight w:val="938"/>
        </w:trPr>
        <w:tc>
          <w:tcPr>
            <w:tcW w:w="2204" w:type="dxa"/>
            <w:vAlign w:val="center"/>
          </w:tcPr>
          <w:p w:rsidR="007336B2" w:rsidRPr="00A001CE" w:rsidRDefault="007336B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 w:rsidRPr="004D0E3E">
              <w:rPr>
                <w:color w:val="000000"/>
                <w:shd w:val="clear" w:color="auto" w:fill="F9F9F9"/>
                <w:lang w:val="ru-RU"/>
              </w:rPr>
              <w:t>EA-64219</w:t>
            </w:r>
            <w:r w:rsidRPr="00A001CE">
              <w:rPr>
                <w:lang w:val="ru-RU"/>
              </w:rPr>
              <w:t xml:space="preserve"> - </w:t>
            </w:r>
            <w:r w:rsidRPr="00C72A58">
              <w:rPr>
                <w:lang w:val="ru-RU"/>
              </w:rPr>
              <w:t>ОБЩЕСТВО С ОГРАНИЧЕННОЙ ОТВЕТСТВЕННОСТЬЮ "АЛЬЯНС МЕД"</w:t>
            </w:r>
          </w:p>
        </w:tc>
        <w:tc>
          <w:tcPr>
            <w:tcW w:w="1700" w:type="dxa"/>
          </w:tcPr>
          <w:p w:rsidR="007336B2" w:rsidRPr="00A001CE" w:rsidRDefault="007336B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336B2" w:rsidRPr="00A001CE" w:rsidRDefault="007336B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7336B2" w:rsidRPr="00A001CE" w:rsidRDefault="007336B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7336B2" w:rsidRPr="00A001CE" w:rsidRDefault="007336B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7336B2" w:rsidRPr="00A001CE" w:rsidRDefault="007336B2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7336B2" w:rsidRPr="00A001CE" w:rsidRDefault="007336B2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7336B2" w:rsidRPr="00A001CE" w:rsidRDefault="007336B2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2B65AF">
        <w:rPr>
          <w:rFonts w:ascii="Roboto" w:hAnsi="Roboto" w:cs="Roboto"/>
          <w:color w:val="000000"/>
          <w:shd w:val="clear" w:color="auto" w:fill="FFFFFF"/>
          <w:lang w:val="ru-RU"/>
        </w:rPr>
        <w:t>Шприцы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C72A58">
        <w:rPr>
          <w:lang w:val="ru-RU"/>
        </w:rPr>
        <w:t>ОБЩЕСТВО С ОГРАНИЧЕННОЙ ОТВЕТСТВЕННОСТЬЮ "АЛЬЯНС МЕД"</w:t>
      </w:r>
      <w:r w:rsidRPr="00A001CE">
        <w:rPr>
          <w:lang w:val="ru-RU"/>
        </w:rPr>
        <w:t xml:space="preserve">, предложившим цену контракта </w:t>
      </w:r>
      <w:r w:rsidRPr="00C72A58">
        <w:rPr>
          <w:rFonts w:ascii="Roboto" w:hAnsi="Roboto" w:cs="Roboto"/>
          <w:color w:val="000000"/>
          <w:lang w:val="ru-RU"/>
        </w:rPr>
        <w:t>495 818.45</w:t>
      </w:r>
      <w:r w:rsidRPr="00A001CE">
        <w:rPr>
          <w:lang w:val="ru-RU"/>
        </w:rPr>
        <w:t xml:space="preserve"> руб.</w:t>
      </w:r>
    </w:p>
    <w:p w:rsidR="007336B2" w:rsidRPr="00A001CE" w:rsidRDefault="007336B2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 xml:space="preserve">и направлен оператору электронной торговой площадки </w:t>
      </w:r>
      <w:r w:rsidRPr="00C72A58">
        <w:rPr>
          <w:b/>
          <w:bCs/>
          <w:lang w:val="ru-RU"/>
        </w:rPr>
        <w:t>https://gz.lot-online.ru/</w:t>
      </w:r>
      <w:r w:rsidRPr="00A001CE">
        <w:rPr>
          <w:b/>
          <w:bCs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7336B2" w:rsidRPr="00A001CE">
        <w:trPr>
          <w:trHeight w:val="206"/>
          <w:jc w:val="center"/>
        </w:trPr>
        <w:tc>
          <w:tcPr>
            <w:tcW w:w="7338" w:type="dxa"/>
          </w:tcPr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336B2" w:rsidRPr="00A001CE">
        <w:trPr>
          <w:trHeight w:val="206"/>
          <w:jc w:val="center"/>
        </w:trPr>
        <w:tc>
          <w:tcPr>
            <w:tcW w:w="7338" w:type="dxa"/>
          </w:tcPr>
          <w:p w:rsidR="007336B2" w:rsidRPr="00A001CE" w:rsidRDefault="007336B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336B2" w:rsidRPr="00A001CE" w:rsidRDefault="007336B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336B2" w:rsidRPr="00A001CE" w:rsidRDefault="007336B2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7336B2" w:rsidRPr="00A001CE">
        <w:trPr>
          <w:trHeight w:val="206"/>
          <w:jc w:val="center"/>
        </w:trPr>
        <w:tc>
          <w:tcPr>
            <w:tcW w:w="7338" w:type="dxa"/>
          </w:tcPr>
          <w:p w:rsidR="007336B2" w:rsidRPr="00A001CE" w:rsidRDefault="007336B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7336B2" w:rsidRPr="00A001CE" w:rsidRDefault="007336B2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7336B2" w:rsidRPr="00A001CE" w:rsidRDefault="007336B2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7336B2" w:rsidRPr="00A001CE" w:rsidRDefault="007336B2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7336B2" w:rsidRPr="00A001CE" w:rsidRDefault="007336B2" w:rsidP="00B7524D">
      <w:pPr>
        <w:jc w:val="both"/>
        <w:rPr>
          <w:lang w:val="ru-RU" w:eastAsia="ru-RU"/>
        </w:rPr>
      </w:pPr>
    </w:p>
    <w:sectPr w:rsidR="007336B2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6B2" w:rsidRDefault="007336B2">
      <w:r>
        <w:separator/>
      </w:r>
    </w:p>
  </w:endnote>
  <w:endnote w:type="continuationSeparator" w:id="1">
    <w:p w:rsidR="007336B2" w:rsidRDefault="007336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6B2" w:rsidRDefault="007336B2">
      <w:r>
        <w:separator/>
      </w:r>
    </w:p>
  </w:footnote>
  <w:footnote w:type="continuationSeparator" w:id="1">
    <w:p w:rsidR="007336B2" w:rsidRDefault="007336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6B2" w:rsidRDefault="007336B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7336B2" w:rsidRDefault="007336B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51"/>
    <w:rsid w:val="000266C9"/>
    <w:rsid w:val="000334FF"/>
    <w:rsid w:val="0003557A"/>
    <w:rsid w:val="00035649"/>
    <w:rsid w:val="00036EC3"/>
    <w:rsid w:val="00037D4E"/>
    <w:rsid w:val="00040293"/>
    <w:rsid w:val="000406E1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5EF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3FEA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75FA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65A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0D5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0D44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0E3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3A31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80A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36B2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2E58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1F6B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203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0D6C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21B7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1F7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C29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620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4A4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58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103E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5300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4569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72A5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0D3B"/>
    <w:rPr>
      <w:rFonts w:asciiTheme="minorHAnsi" w:eastAsiaTheme="minorEastAsia" w:hAnsiTheme="minorHAnsi" w:cstheme="minorBid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  <w:style w:type="character" w:customStyle="1" w:styleId="126">
    <w:name w:val="Знак Знак126"/>
    <w:basedOn w:val="DefaultParagraphFont"/>
    <w:uiPriority w:val="99"/>
    <w:rsid w:val="005B3A31"/>
  </w:style>
  <w:style w:type="character" w:customStyle="1" w:styleId="127">
    <w:name w:val="Знак Знак127"/>
    <w:basedOn w:val="DefaultParagraphFont"/>
    <w:uiPriority w:val="99"/>
    <w:rsid w:val="00B76C29"/>
  </w:style>
  <w:style w:type="character" w:customStyle="1" w:styleId="128">
    <w:name w:val="Знак Знак128"/>
    <w:basedOn w:val="DefaultParagraphFont"/>
    <w:uiPriority w:val="99"/>
    <w:rsid w:val="004D0E3E"/>
  </w:style>
  <w:style w:type="paragraph" w:styleId="NormalWeb">
    <w:name w:val="Normal (Web)"/>
    <w:basedOn w:val="Normal"/>
    <w:uiPriority w:val="99"/>
    <w:rsid w:val="00C72A58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58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58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87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6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586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58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58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58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58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5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58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5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58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58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5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5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58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0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58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6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586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586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58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58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585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585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58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58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958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958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58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58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58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63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8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994</Words>
  <Characters>5671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2020-09-17T10:46:00Z</cp:lastPrinted>
  <dcterms:created xsi:type="dcterms:W3CDTF">2020-11-24T13:17:00Z</dcterms:created>
  <dcterms:modified xsi:type="dcterms:W3CDTF">2020-11-24T13:26:00Z</dcterms:modified>
</cp:coreProperties>
</file>