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FB" w:rsidRPr="00757343" w:rsidRDefault="00AF2EFB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284</w:t>
      </w:r>
    </w:p>
    <w:p w:rsidR="00AF2EFB" w:rsidRPr="00A001CE" w:rsidRDefault="00AF2EFB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F2EFB" w:rsidRPr="00A001CE" w:rsidRDefault="00AF2EF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F2EFB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EFB" w:rsidRPr="00A001CE" w:rsidRDefault="00AF2EFB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EFB" w:rsidRPr="00A001CE" w:rsidRDefault="00AF2EF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AF2EFB" w:rsidRDefault="00AF2EFB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F2EFB" w:rsidRPr="0077375B" w:rsidRDefault="00AF2EFB" w:rsidP="007772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7721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7721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AF2EFB" w:rsidRPr="0077375B" w:rsidRDefault="00AF2EFB" w:rsidP="007772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A3D77">
        <w:rPr>
          <w:rFonts w:ascii="Roboto" w:hAnsi="Roboto" w:cs="Roboto"/>
          <w:color w:val="000000"/>
          <w:shd w:val="clear" w:color="auto" w:fill="FFFFFF"/>
          <w:lang w:val="ru-RU"/>
        </w:rPr>
        <w:t>МНН Ботулинический токсин типа А</w:t>
      </w:r>
      <w:r w:rsidRPr="0077375B">
        <w:rPr>
          <w:lang w:val="ru-RU"/>
        </w:rPr>
        <w:t xml:space="preserve">».  </w:t>
      </w:r>
    </w:p>
    <w:p w:rsidR="00AF2EFB" w:rsidRPr="009A3D77" w:rsidRDefault="00AF2EFB" w:rsidP="0077721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A3D77">
        <w:rPr>
          <w:rFonts w:ascii="Roboto" w:hAnsi="Roboto" w:cs="Roboto"/>
          <w:color w:val="000000"/>
          <w:shd w:val="clear" w:color="auto" w:fill="FFFFFF"/>
          <w:lang w:val="ru-RU"/>
        </w:rPr>
        <w:t>203234901331923490100103440012120244</w:t>
      </w:r>
    </w:p>
    <w:p w:rsidR="00AF2EFB" w:rsidRPr="0077375B" w:rsidRDefault="00AF2EFB" w:rsidP="0077721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492 701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семьсот один</w:t>
      </w:r>
      <w:r w:rsidRPr="0077375B">
        <w:rPr>
          <w:lang w:val="ru-RU"/>
        </w:rPr>
        <w:t xml:space="preserve"> рубл</w:t>
      </w:r>
      <w:r>
        <w:rPr>
          <w:lang w:val="ru-RU"/>
        </w:rPr>
        <w:t>ь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AF2EFB" w:rsidRPr="00F26489" w:rsidRDefault="00AF2EFB" w:rsidP="007772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AF2EFB" w:rsidRPr="001A0BE9" w:rsidRDefault="00AF2EFB" w:rsidP="007772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9A3D77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  <w:r w:rsidRPr="001A0BE9">
        <w:rPr>
          <w:lang w:val="ru-RU"/>
        </w:rPr>
        <w:t>.</w:t>
      </w:r>
    </w:p>
    <w:p w:rsidR="00AF2EFB" w:rsidRPr="0077375B" w:rsidRDefault="00AF2EFB" w:rsidP="0077721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A3D77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AF2EFB" w:rsidRPr="0077375B" w:rsidRDefault="00AF2EFB" w:rsidP="0077721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AF2EFB" w:rsidRPr="0077375B" w:rsidRDefault="00AF2EFB" w:rsidP="0077721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F2EFB" w:rsidRPr="0077375B" w:rsidRDefault="00AF2EFB" w:rsidP="0077721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A3D77">
        <w:rPr>
          <w:color w:val="000000"/>
          <w:sz w:val="24"/>
          <w:szCs w:val="24"/>
        </w:rPr>
        <w:t>12.11.2020 11:52:10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AF2EFB" w:rsidRPr="00777217" w:rsidRDefault="00AF2EFB" w:rsidP="0077721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777217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F2EFB" w:rsidRPr="00A001CE">
        <w:trPr>
          <w:jc w:val="center"/>
        </w:trPr>
        <w:tc>
          <w:tcPr>
            <w:tcW w:w="9828" w:type="dxa"/>
            <w:gridSpan w:val="5"/>
          </w:tcPr>
          <w:p w:rsidR="00AF2EFB" w:rsidRPr="00A001CE" w:rsidRDefault="00AF2EF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AF2EFB" w:rsidRPr="00777217">
        <w:trPr>
          <w:jc w:val="center"/>
        </w:trPr>
        <w:tc>
          <w:tcPr>
            <w:tcW w:w="2820" w:type="dxa"/>
          </w:tcPr>
          <w:p w:rsidR="00AF2EFB" w:rsidRPr="0077375B" w:rsidRDefault="00AF2EFB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F2EFB" w:rsidRPr="0077375B" w:rsidRDefault="00AF2EFB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AF2EFB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AF2EFB" w:rsidRPr="00A001CE" w:rsidRDefault="00AF2EFB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AF2EFB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AF2EFB" w:rsidRPr="00A001CE" w:rsidRDefault="00AF2EFB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F2EFB" w:rsidRPr="00A001CE" w:rsidRDefault="00AF2EF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AF2EFB" w:rsidRPr="00A001CE">
        <w:trPr>
          <w:jc w:val="center"/>
        </w:trPr>
        <w:tc>
          <w:tcPr>
            <w:tcW w:w="9828" w:type="dxa"/>
            <w:gridSpan w:val="5"/>
          </w:tcPr>
          <w:p w:rsidR="00AF2EFB" w:rsidRPr="00A001CE" w:rsidRDefault="00AF2EFB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AF2EFB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F2EFB" w:rsidRPr="00A001CE" w:rsidRDefault="00AF2EFB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AF2EFB" w:rsidRPr="00A001CE" w:rsidRDefault="00AF2EFB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AF2EFB" w:rsidRPr="00A001CE" w:rsidRDefault="00AF2EFB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F2EFB" w:rsidRPr="00A001CE" w:rsidRDefault="00AF2EFB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AF2EFB" w:rsidRPr="00A001CE" w:rsidRDefault="00AF2EF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AF2EFB" w:rsidRPr="00A001CE" w:rsidRDefault="00AF2EF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AF2EFB" w:rsidRPr="00A001CE" w:rsidRDefault="00AF2EFB" w:rsidP="00B52A02">
            <w:pPr>
              <w:ind w:right="-80"/>
              <w:jc w:val="both"/>
              <w:rPr>
                <w:lang w:val="ru-RU"/>
              </w:rPr>
            </w:pPr>
          </w:p>
          <w:p w:rsidR="00AF2EFB" w:rsidRPr="00A001CE" w:rsidRDefault="00AF2EF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AF2EFB" w:rsidRPr="00A001CE" w:rsidRDefault="00AF2EF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AF2EFB" w:rsidRPr="00A001CE" w:rsidRDefault="00AF2EF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F2EFB" w:rsidRPr="00A001CE" w:rsidRDefault="00AF2EFB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AF2EFB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F2EFB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B76C29" w:rsidRDefault="00AF2EFB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490 237.49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5B3A31" w:rsidRDefault="00AF2EFB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24.11.2020 12:01:44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F2EFB" w:rsidRPr="00A001CE" w:rsidRDefault="00AF2EF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EA-64101</w:t>
            </w:r>
          </w:p>
        </w:tc>
      </w:tr>
    </w:tbl>
    <w:p w:rsidR="00AF2EFB" w:rsidRPr="00A001CE" w:rsidRDefault="00AF2EFB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E042BC">
        <w:rPr>
          <w:rFonts w:ascii="Roboto" w:hAnsi="Roboto" w:cs="Roboto"/>
          <w:color w:val="000000"/>
          <w:shd w:val="clear" w:color="auto" w:fill="F9F9F9"/>
        </w:rPr>
        <w:t>EA</w:t>
      </w:r>
      <w:r w:rsidRPr="00777217">
        <w:rPr>
          <w:rFonts w:ascii="Roboto" w:hAnsi="Roboto" w:cs="Roboto"/>
          <w:color w:val="000000"/>
          <w:shd w:val="clear" w:color="auto" w:fill="F9F9F9"/>
          <w:lang w:val="ru-RU"/>
        </w:rPr>
        <w:t>-64143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AF2EFB" w:rsidRPr="00A001CE" w:rsidRDefault="00AF2EFB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F2EFB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F2EFB" w:rsidRPr="00A001CE" w:rsidRDefault="00AF2E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AF2EFB" w:rsidRPr="00A001CE" w:rsidRDefault="00AF2E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F2EFB" w:rsidRPr="00A001CE" w:rsidRDefault="00AF2E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AF2EFB" w:rsidRPr="00A001CE" w:rsidRDefault="00AF2E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2EFB" w:rsidRPr="00A001CE" w:rsidRDefault="00AF2E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F2EFB" w:rsidRPr="00E853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F2EFB" w:rsidRPr="00777217" w:rsidRDefault="00AF2EFB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 w:rsidRPr="00777217">
              <w:rPr>
                <w:color w:val="000000"/>
                <w:shd w:val="clear" w:color="auto" w:fill="F9F9F9"/>
                <w:lang w:val="ru-RU"/>
              </w:rPr>
              <w:t>EA-64101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F2EFB" w:rsidRPr="00B76C29" w:rsidRDefault="00AF2EF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E042B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19.11.2020 10:58:06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2EFB" w:rsidRDefault="00AF2EFB" w:rsidP="0077721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AF2EFB" w:rsidRPr="00777217" w:rsidRDefault="00AF2EFB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ИНН2312178145</w:t>
            </w:r>
          </w:p>
          <w:p w:rsidR="00AF2EFB" w:rsidRPr="00777217" w:rsidRDefault="00AF2EFB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ОГРН1112312000393</w:t>
            </w:r>
          </w:p>
          <w:p w:rsidR="00AF2EFB" w:rsidRPr="00777217" w:rsidRDefault="00AF2EFB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КПП231201001</w:t>
            </w:r>
          </w:p>
          <w:p w:rsidR="00AF2EFB" w:rsidRPr="00777217" w:rsidRDefault="00AF2EFB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Место нахождения (жительства)</w:t>
            </w:r>
          </w:p>
          <w:p w:rsidR="00AF2EFB" w:rsidRDefault="00AF2EFB" w:rsidP="00777217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AF2EFB" w:rsidRPr="00777217" w:rsidRDefault="00AF2EFB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Почтовый адрес</w:t>
            </w:r>
          </w:p>
          <w:p w:rsidR="00AF2EFB" w:rsidRDefault="00AF2EFB" w:rsidP="00777217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AF2EFB" w:rsidRPr="00777217" w:rsidRDefault="00AF2EFB" w:rsidP="0077721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7721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AF2EFB" w:rsidRDefault="00AF2EFB" w:rsidP="00777217">
            <w:r>
              <w:t>Телефон</w:t>
            </w:r>
          </w:p>
          <w:p w:rsidR="00AF2EFB" w:rsidRPr="00C72A58" w:rsidRDefault="00AF2EFB" w:rsidP="00777217">
            <w:pPr>
              <w:pStyle w:val="NormalWeb"/>
              <w:spacing w:before="0" w:beforeAutospacing="0" w:after="0" w:afterAutospacing="0"/>
            </w:pPr>
            <w:r>
              <w:t>79184481221</w:t>
            </w:r>
          </w:p>
        </w:tc>
      </w:tr>
    </w:tbl>
    <w:p w:rsidR="00AF2EFB" w:rsidRPr="00A001CE" w:rsidRDefault="00AF2EFB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F2EFB" w:rsidRPr="00A001CE" w:rsidRDefault="00AF2EFB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777217">
        <w:rPr>
          <w:color w:val="000000"/>
          <w:shd w:val="clear" w:color="auto" w:fill="F9F9F9"/>
          <w:lang w:val="ru-RU"/>
        </w:rPr>
        <w:t>EA-64101</w:t>
      </w:r>
      <w:r w:rsidRPr="00A001CE">
        <w:rPr>
          <w:lang w:val="ru-RU"/>
        </w:rPr>
        <w:t xml:space="preserve">- </w:t>
      </w:r>
      <w:r w:rsidRPr="00777217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.   </w:t>
      </w:r>
    </w:p>
    <w:p w:rsidR="00AF2EFB" w:rsidRPr="00A001CE" w:rsidRDefault="00AF2EFB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F2EFB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AF2EFB" w:rsidRPr="00A001CE" w:rsidRDefault="00AF2EFB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F2EFB" w:rsidRPr="00A001CE" w:rsidRDefault="00AF2EFB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F2EFB" w:rsidRPr="00A001CE">
        <w:trPr>
          <w:trHeight w:val="274"/>
        </w:trPr>
        <w:tc>
          <w:tcPr>
            <w:tcW w:w="2204" w:type="dxa"/>
            <w:vMerge/>
          </w:tcPr>
          <w:p w:rsidR="00AF2EFB" w:rsidRPr="00A001CE" w:rsidRDefault="00AF2EF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F2EFB" w:rsidRPr="00A001CE" w:rsidRDefault="00AF2EFB" w:rsidP="00AA4A97">
            <w:pPr>
              <w:jc w:val="center"/>
              <w:rPr>
                <w:lang w:val="ru-RU"/>
              </w:rPr>
            </w:pPr>
          </w:p>
          <w:p w:rsidR="00AF2EFB" w:rsidRPr="00A001CE" w:rsidRDefault="00AF2EF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F2EFB" w:rsidRPr="00A001CE" w:rsidRDefault="00AF2EFB" w:rsidP="00AA4A97">
            <w:pPr>
              <w:ind w:right="-21"/>
              <w:jc w:val="center"/>
              <w:rPr>
                <w:lang w:val="ru-RU"/>
              </w:rPr>
            </w:pPr>
          </w:p>
          <w:p w:rsidR="00AF2EFB" w:rsidRPr="00A001CE" w:rsidRDefault="00AF2EFB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F2EFB" w:rsidRPr="00A001CE" w:rsidRDefault="00AF2EFB" w:rsidP="0056026D">
            <w:pPr>
              <w:jc w:val="center"/>
              <w:rPr>
                <w:lang w:val="ru-RU"/>
              </w:rPr>
            </w:pPr>
          </w:p>
          <w:p w:rsidR="00AF2EFB" w:rsidRPr="00A001CE" w:rsidRDefault="00AF2EF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F2EFB" w:rsidRPr="00A001CE" w:rsidRDefault="00AF2EFB" w:rsidP="00AA4A97">
            <w:pPr>
              <w:jc w:val="center"/>
              <w:rPr>
                <w:lang w:val="ru-RU"/>
              </w:rPr>
            </w:pPr>
          </w:p>
          <w:p w:rsidR="00AF2EFB" w:rsidRPr="00A001CE" w:rsidRDefault="00AF2EFB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F2EFB" w:rsidRPr="00A001CE" w:rsidRDefault="00AF2EFB" w:rsidP="0056026D">
            <w:pPr>
              <w:jc w:val="center"/>
              <w:rPr>
                <w:lang w:val="ru-RU"/>
              </w:rPr>
            </w:pPr>
          </w:p>
          <w:p w:rsidR="00AF2EFB" w:rsidRPr="00A001CE" w:rsidRDefault="00AF2EFB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AF2EFB" w:rsidRPr="00777217">
        <w:trPr>
          <w:trHeight w:val="938"/>
        </w:trPr>
        <w:tc>
          <w:tcPr>
            <w:tcW w:w="2204" w:type="dxa"/>
            <w:vAlign w:val="center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777217">
              <w:rPr>
                <w:color w:val="000000"/>
                <w:shd w:val="clear" w:color="auto" w:fill="F9F9F9"/>
                <w:lang w:val="ru-RU"/>
              </w:rPr>
              <w:t>EA-64101</w:t>
            </w:r>
            <w:r w:rsidRPr="00A001CE">
              <w:rPr>
                <w:lang w:val="ru-RU"/>
              </w:rPr>
              <w:t xml:space="preserve">- </w:t>
            </w:r>
            <w:r w:rsidRPr="00777217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F2EFB" w:rsidRPr="00A001CE" w:rsidRDefault="00AF2EF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F2EFB" w:rsidRPr="00A001CE" w:rsidRDefault="00AF2EFB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AF2EFB" w:rsidRPr="00A001CE" w:rsidRDefault="00AF2EFB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A3D77">
        <w:rPr>
          <w:rFonts w:ascii="Roboto" w:hAnsi="Roboto" w:cs="Roboto"/>
          <w:color w:val="000000"/>
          <w:shd w:val="clear" w:color="auto" w:fill="FFFFFF"/>
          <w:lang w:val="ru-RU"/>
        </w:rPr>
        <w:t>МНН Ботулинический токсин типа А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777217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, предложившим цену контракта </w:t>
      </w:r>
      <w:r w:rsidRPr="00777217">
        <w:rPr>
          <w:rFonts w:ascii="Roboto" w:hAnsi="Roboto" w:cs="Roboto"/>
          <w:color w:val="000000"/>
          <w:shd w:val="clear" w:color="auto" w:fill="F9F9F9"/>
          <w:lang w:val="ru-RU"/>
        </w:rPr>
        <w:t>490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777217">
        <w:rPr>
          <w:rFonts w:ascii="Roboto" w:hAnsi="Roboto" w:cs="Roboto"/>
          <w:color w:val="000000"/>
          <w:shd w:val="clear" w:color="auto" w:fill="F9F9F9"/>
          <w:lang w:val="ru-RU"/>
        </w:rPr>
        <w:t>237.49</w:t>
      </w:r>
      <w:r w:rsidRPr="00A001CE">
        <w:rPr>
          <w:lang w:val="ru-RU"/>
        </w:rPr>
        <w:t xml:space="preserve"> руб.</w:t>
      </w:r>
    </w:p>
    <w:p w:rsidR="00AF2EFB" w:rsidRPr="00A001CE" w:rsidRDefault="00AF2EFB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F2EFB" w:rsidRPr="00A001CE">
        <w:trPr>
          <w:trHeight w:val="206"/>
          <w:jc w:val="center"/>
        </w:trPr>
        <w:tc>
          <w:tcPr>
            <w:tcW w:w="7338" w:type="dxa"/>
          </w:tcPr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F2EFB" w:rsidRPr="00A001CE">
        <w:trPr>
          <w:trHeight w:val="206"/>
          <w:jc w:val="center"/>
        </w:trPr>
        <w:tc>
          <w:tcPr>
            <w:tcW w:w="7338" w:type="dxa"/>
          </w:tcPr>
          <w:p w:rsidR="00AF2EFB" w:rsidRPr="00A001CE" w:rsidRDefault="00AF2EF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2EFB" w:rsidRPr="00A001CE" w:rsidRDefault="00AF2EF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2EFB" w:rsidRPr="00A001CE" w:rsidRDefault="00AF2EFB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F2EFB" w:rsidRPr="00A001CE">
        <w:trPr>
          <w:trHeight w:val="206"/>
          <w:jc w:val="center"/>
        </w:trPr>
        <w:tc>
          <w:tcPr>
            <w:tcW w:w="7338" w:type="dxa"/>
          </w:tcPr>
          <w:p w:rsidR="00AF2EFB" w:rsidRPr="00A001CE" w:rsidRDefault="00AF2E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AF2EFB" w:rsidRPr="00A001CE" w:rsidRDefault="00AF2EFB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F2EFB" w:rsidRPr="00A001CE" w:rsidRDefault="00AF2EFB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AF2EFB" w:rsidRPr="00A001CE" w:rsidRDefault="00AF2EF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F2EFB" w:rsidRPr="00A001CE" w:rsidRDefault="00AF2EFB" w:rsidP="00B7524D">
      <w:pPr>
        <w:jc w:val="both"/>
        <w:rPr>
          <w:lang w:val="ru-RU" w:eastAsia="ru-RU"/>
        </w:rPr>
      </w:pPr>
    </w:p>
    <w:sectPr w:rsidR="00AF2EFB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EFB" w:rsidRDefault="00AF2EFB">
      <w:r>
        <w:separator/>
      </w:r>
    </w:p>
  </w:endnote>
  <w:endnote w:type="continuationSeparator" w:id="1">
    <w:p w:rsidR="00AF2EFB" w:rsidRDefault="00AF2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EFB" w:rsidRDefault="00AF2EFB">
      <w:r>
        <w:separator/>
      </w:r>
    </w:p>
  </w:footnote>
  <w:footnote w:type="continuationSeparator" w:id="1">
    <w:p w:rsidR="00AF2EFB" w:rsidRDefault="00AF2E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EFB" w:rsidRDefault="00AF2EF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F2EFB" w:rsidRDefault="00AF2E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3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8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83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8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5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4958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83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83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8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58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83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83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8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958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8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1025</Words>
  <Characters>5846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2020-09-17T10:46:00Z</cp:lastPrinted>
  <dcterms:created xsi:type="dcterms:W3CDTF">2020-11-24T13:33:00Z</dcterms:created>
  <dcterms:modified xsi:type="dcterms:W3CDTF">2020-11-24T13:37:00Z</dcterms:modified>
</cp:coreProperties>
</file>