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A7C" w:rsidRDefault="00924A7C" w:rsidP="00B40F86">
      <w:pPr>
        <w:jc w:val="center"/>
        <w:rPr>
          <w:b/>
          <w:bCs/>
          <w:color w:val="000000"/>
          <w:lang w:val="ru-RU"/>
        </w:rPr>
      </w:pPr>
    </w:p>
    <w:p w:rsidR="00924A7C" w:rsidRDefault="00924A7C" w:rsidP="004B0926">
      <w:pPr>
        <w:rPr>
          <w:b/>
          <w:bCs/>
          <w:color w:val="000000"/>
          <w:lang w:val="ru-RU"/>
        </w:rPr>
      </w:pPr>
    </w:p>
    <w:p w:rsidR="00924A7C" w:rsidRPr="00335A45" w:rsidRDefault="00924A7C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286</w:t>
      </w:r>
    </w:p>
    <w:p w:rsidR="00924A7C" w:rsidRPr="00335A45" w:rsidRDefault="00924A7C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24A7C" w:rsidRPr="00335A45" w:rsidRDefault="00924A7C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24A7C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24A7C" w:rsidRPr="00335A45" w:rsidRDefault="00924A7C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24A7C" w:rsidRPr="00335A45" w:rsidRDefault="00924A7C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924A7C" w:rsidRDefault="00924A7C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24A7C" w:rsidRPr="0077375B" w:rsidRDefault="00924A7C" w:rsidP="00343E1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343E11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343E11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924A7C" w:rsidRPr="0077375B" w:rsidRDefault="00924A7C" w:rsidP="00343E1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944BCF">
        <w:rPr>
          <w:rFonts w:ascii="Roboto" w:hAnsi="Roboto" w:cs="Roboto"/>
          <w:color w:val="000000"/>
          <w:sz w:val="27"/>
          <w:szCs w:val="27"/>
          <w:shd w:val="clear" w:color="auto" w:fill="FFFFFF"/>
          <w:lang w:val="ru-RU"/>
        </w:rPr>
        <w:t>Оказание охранных услуг комнаты хранения лекарственных средств, подлежащие охране с помощью пульта централизованного наблюдения</w:t>
      </w:r>
      <w:r w:rsidRPr="0077375B">
        <w:rPr>
          <w:lang w:val="ru-RU"/>
        </w:rPr>
        <w:t xml:space="preserve">».  </w:t>
      </w:r>
    </w:p>
    <w:p w:rsidR="00924A7C" w:rsidRPr="00944BCF" w:rsidRDefault="00924A7C" w:rsidP="00343E11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944BCF">
        <w:rPr>
          <w:rFonts w:ascii="Roboto" w:hAnsi="Roboto" w:cs="Roboto"/>
          <w:color w:val="000000"/>
          <w:shd w:val="clear" w:color="auto" w:fill="FFFFFF"/>
          <w:lang w:val="ru-RU"/>
        </w:rPr>
        <w:t>203234901331923490100103710018010244</w:t>
      </w:r>
    </w:p>
    <w:p w:rsidR="00924A7C" w:rsidRPr="0077375B" w:rsidRDefault="00924A7C" w:rsidP="00343E11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498 000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восемь</w:t>
      </w:r>
      <w:r w:rsidRPr="0077375B">
        <w:rPr>
          <w:lang w:val="ru-RU"/>
        </w:rPr>
        <w:t xml:space="preserve"> тысяч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924A7C" w:rsidRPr="00F26489" w:rsidRDefault="00924A7C" w:rsidP="00343E1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944BCF">
        <w:rPr>
          <w:lang w:val="ru-RU"/>
        </w:rPr>
        <w:t>Оплата за оказанные услуги осуществляется Заказчиком ежемесячно в течение 15 (пятнадцати) рабочих дней  с даты подписания Заказчиком Акта сдачи-приемки оказанных услуг на основании счета, счета-фактуры</w:t>
      </w:r>
      <w:r w:rsidRPr="009D6DE4">
        <w:rPr>
          <w:lang w:val="ru-RU"/>
        </w:rPr>
        <w:t>.</w:t>
      </w:r>
    </w:p>
    <w:p w:rsidR="00924A7C" w:rsidRPr="001A0BE9" w:rsidRDefault="00924A7C" w:rsidP="00343E1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944BCF">
        <w:rPr>
          <w:lang w:val="ru-RU"/>
        </w:rPr>
        <w:t>Краснодарский край, г. Славянск-на-Кубани, ул. Батарейная, 377; Краснодарский край, Славянский район, ст. Петровская, ул. Коммунаров, 3; Краснодарский край, Славянский район, ст. Анастасиевская, ул. Ленина, 53</w:t>
      </w:r>
      <w:r w:rsidRPr="0077375B">
        <w:rPr>
          <w:lang w:val="ru-RU"/>
        </w:rPr>
        <w:t xml:space="preserve">. </w:t>
      </w:r>
      <w:r>
        <w:rPr>
          <w:lang w:val="ru-RU"/>
        </w:rPr>
        <w:t>С</w:t>
      </w:r>
      <w:r w:rsidRPr="00944BCF">
        <w:rPr>
          <w:lang w:val="ru-RU"/>
        </w:rPr>
        <w:t xml:space="preserve"> 0</w:t>
      </w:r>
      <w:r>
        <w:rPr>
          <w:lang w:val="ru-RU"/>
        </w:rPr>
        <w:t>1.01.2021 г. по 31.12.2021 года</w:t>
      </w:r>
      <w:r w:rsidRPr="001A0BE9">
        <w:rPr>
          <w:lang w:val="ru-RU"/>
        </w:rPr>
        <w:t>.</w:t>
      </w:r>
    </w:p>
    <w:p w:rsidR="00924A7C" w:rsidRPr="0077375B" w:rsidRDefault="00924A7C" w:rsidP="00343E1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9A3D77">
        <w:rPr>
          <w:lang w:val="ru-RU"/>
        </w:rPr>
        <w:t>Внебюджетные фонды (ОМС), краевой бюджет</w:t>
      </w:r>
      <w:r w:rsidRPr="0077375B">
        <w:rPr>
          <w:lang w:val="ru-RU"/>
        </w:rPr>
        <w:t>.</w:t>
      </w:r>
    </w:p>
    <w:p w:rsidR="00924A7C" w:rsidRPr="0077375B" w:rsidRDefault="00924A7C" w:rsidP="00343E1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924A7C" w:rsidRPr="0077375B" w:rsidRDefault="00924A7C" w:rsidP="00343E11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24A7C" w:rsidRPr="0077375B" w:rsidRDefault="00924A7C" w:rsidP="00343E1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44BCF">
        <w:rPr>
          <w:color w:val="000000"/>
          <w:sz w:val="24"/>
          <w:szCs w:val="24"/>
        </w:rPr>
        <w:t>16.11.2020 16:12:06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924A7C" w:rsidRPr="0077375B" w:rsidRDefault="00924A7C" w:rsidP="00343E1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924A7C" w:rsidRDefault="00924A7C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24A7C" w:rsidRPr="00335A45">
        <w:trPr>
          <w:jc w:val="center"/>
        </w:trPr>
        <w:tc>
          <w:tcPr>
            <w:tcW w:w="9828" w:type="dxa"/>
            <w:gridSpan w:val="5"/>
          </w:tcPr>
          <w:p w:rsidR="00924A7C" w:rsidRPr="00335A45" w:rsidRDefault="00924A7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924A7C" w:rsidRPr="002229C6">
        <w:trPr>
          <w:jc w:val="center"/>
        </w:trPr>
        <w:tc>
          <w:tcPr>
            <w:tcW w:w="2820" w:type="dxa"/>
          </w:tcPr>
          <w:p w:rsidR="00924A7C" w:rsidRPr="00335A45" w:rsidRDefault="00924A7C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24A7C" w:rsidRPr="00335A45" w:rsidRDefault="00924A7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924A7C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924A7C" w:rsidRPr="000D6284" w:rsidRDefault="00924A7C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924A7C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924A7C" w:rsidRPr="00335A45" w:rsidRDefault="00924A7C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24A7C" w:rsidRPr="00335A45" w:rsidRDefault="00924A7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924A7C" w:rsidRPr="000D6284">
        <w:trPr>
          <w:jc w:val="center"/>
        </w:trPr>
        <w:tc>
          <w:tcPr>
            <w:tcW w:w="9828" w:type="dxa"/>
            <w:gridSpan w:val="5"/>
          </w:tcPr>
          <w:p w:rsidR="00924A7C" w:rsidRPr="000D6284" w:rsidRDefault="00924A7C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924A7C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24A7C" w:rsidRPr="00335A45" w:rsidRDefault="00924A7C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924A7C" w:rsidRPr="00335A45" w:rsidRDefault="00924A7C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924A7C" w:rsidRPr="00335A45" w:rsidRDefault="00924A7C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24A7C" w:rsidRPr="00335A45" w:rsidRDefault="00924A7C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924A7C" w:rsidRPr="00335A45" w:rsidRDefault="00924A7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924A7C" w:rsidRPr="00335A45" w:rsidRDefault="00924A7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924A7C" w:rsidRPr="00335A45" w:rsidRDefault="00924A7C" w:rsidP="00A841CC">
            <w:pPr>
              <w:ind w:right="-80"/>
              <w:jc w:val="both"/>
              <w:rPr>
                <w:lang w:val="ru-RU"/>
              </w:rPr>
            </w:pPr>
          </w:p>
          <w:p w:rsidR="00924A7C" w:rsidRPr="00335A45" w:rsidRDefault="00924A7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924A7C" w:rsidRPr="00335A45" w:rsidRDefault="00924A7C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924A7C" w:rsidRPr="00335A45" w:rsidRDefault="00924A7C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13 часов 3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24A7C" w:rsidRPr="00335A45" w:rsidRDefault="00924A7C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924A7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335A45" w:rsidRDefault="00924A7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335A45" w:rsidRDefault="00924A7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335A45" w:rsidRDefault="00924A7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335A45" w:rsidRDefault="00924A7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335A45" w:rsidRDefault="00924A7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24A7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335A45" w:rsidRDefault="00924A7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996F4C" w:rsidRDefault="00924A7C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171 810.00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335A45" w:rsidRDefault="00924A7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012105" w:rsidRDefault="00924A7C" w:rsidP="00012105">
            <w:pPr>
              <w:ind w:right="134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26.11.2020 12:02:12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343E11" w:rsidRDefault="00924A7C" w:rsidP="002B052D">
            <w:pPr>
              <w:jc w:val="center"/>
              <w:rPr>
                <w:lang w:val="ru-RU"/>
              </w:rPr>
            </w:pPr>
            <w:r w:rsidRPr="00343E11">
              <w:rPr>
                <w:lang w:val="ru-RU"/>
              </w:rPr>
              <w:t>EA-64315</w:t>
            </w:r>
          </w:p>
        </w:tc>
      </w:tr>
      <w:tr w:rsidR="00924A7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335A45" w:rsidRDefault="00924A7C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8235C0" w:rsidRDefault="00924A7C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174 300.00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335A45" w:rsidRDefault="00924A7C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4736FB" w:rsidRDefault="00924A7C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26.11.2020 12:01:32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24A7C" w:rsidRPr="00343E11" w:rsidRDefault="00924A7C" w:rsidP="001E7AB6">
            <w:pPr>
              <w:jc w:val="center"/>
              <w:rPr>
                <w:lang w:val="ru-RU"/>
              </w:rPr>
            </w:pPr>
            <w:r w:rsidRPr="00343E11">
              <w:rPr>
                <w:lang w:val="ru-RU"/>
              </w:rPr>
              <w:t>EA-63857</w:t>
            </w:r>
          </w:p>
        </w:tc>
      </w:tr>
    </w:tbl>
    <w:p w:rsidR="00924A7C" w:rsidRPr="00335A45" w:rsidRDefault="00924A7C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24A7C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24A7C" w:rsidRPr="00335A45" w:rsidRDefault="00924A7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924A7C" w:rsidRPr="00335A45" w:rsidRDefault="00924A7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24A7C" w:rsidRPr="00335A45" w:rsidRDefault="00924A7C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924A7C" w:rsidRPr="00335A45" w:rsidRDefault="00924A7C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4A7C" w:rsidRPr="00335A45" w:rsidRDefault="00924A7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24A7C" w:rsidRPr="002229C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24A7C" w:rsidRPr="00343E11" w:rsidRDefault="00924A7C" w:rsidP="00292562">
            <w:pPr>
              <w:jc w:val="center"/>
              <w:rPr>
                <w:lang w:val="ru-RU"/>
              </w:rPr>
            </w:pPr>
            <w:r w:rsidRPr="00343E11">
              <w:rPr>
                <w:lang w:val="ru-RU"/>
              </w:rPr>
              <w:t>EA-64315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24A7C" w:rsidRPr="004736FB" w:rsidRDefault="00924A7C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44BCF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20.11.2020 11:49:46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4A7C" w:rsidRDefault="00924A7C" w:rsidP="00343E11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ЧАСТНАЯ ОХРАННАЯ ОРГАНИЗАЦИЯ "НЕВА-1"</w:t>
            </w:r>
          </w:p>
          <w:p w:rsidR="00924A7C" w:rsidRPr="00343E11" w:rsidRDefault="00924A7C" w:rsidP="00343E11">
            <w:pPr>
              <w:rPr>
                <w:lang w:val="ru-RU"/>
              </w:rPr>
            </w:pPr>
            <w:r w:rsidRPr="00343E11">
              <w:rPr>
                <w:lang w:val="ru-RU"/>
              </w:rPr>
              <w:t>ИНН 2312194958</w:t>
            </w:r>
          </w:p>
          <w:p w:rsidR="00924A7C" w:rsidRPr="00343E11" w:rsidRDefault="00924A7C" w:rsidP="00343E11">
            <w:pPr>
              <w:rPr>
                <w:lang w:val="ru-RU"/>
              </w:rPr>
            </w:pPr>
            <w:r w:rsidRPr="00343E11">
              <w:rPr>
                <w:lang w:val="ru-RU"/>
              </w:rPr>
              <w:t>ОГРН 1122312008114</w:t>
            </w:r>
          </w:p>
          <w:p w:rsidR="00924A7C" w:rsidRPr="00343E11" w:rsidRDefault="00924A7C" w:rsidP="00343E11">
            <w:pPr>
              <w:rPr>
                <w:lang w:val="ru-RU"/>
              </w:rPr>
            </w:pPr>
            <w:r w:rsidRPr="00343E11">
              <w:rPr>
                <w:lang w:val="ru-RU"/>
              </w:rPr>
              <w:t>КПП 230801001</w:t>
            </w:r>
          </w:p>
          <w:p w:rsidR="00924A7C" w:rsidRPr="00343E11" w:rsidRDefault="00924A7C" w:rsidP="00343E11">
            <w:pPr>
              <w:rPr>
                <w:lang w:val="ru-RU"/>
              </w:rPr>
            </w:pPr>
            <w:r w:rsidRPr="00343E11">
              <w:rPr>
                <w:lang w:val="ru-RU"/>
              </w:rPr>
              <w:t>Место нахождения (жительства)</w:t>
            </w:r>
          </w:p>
          <w:p w:rsidR="00924A7C" w:rsidRDefault="00924A7C" w:rsidP="00343E11">
            <w:pPr>
              <w:pStyle w:val="NormalWeb"/>
              <w:spacing w:before="0" w:beforeAutospacing="0" w:after="0" w:afterAutospacing="0"/>
            </w:pPr>
            <w:r>
              <w:t>350000, КРАЙ КРАСНОДАРСКИЙ, Г КРАСНОДАР, УЛ ПАШКОВСКАЯ, ДОМ 74, ОФИС 201</w:t>
            </w:r>
          </w:p>
          <w:p w:rsidR="00924A7C" w:rsidRPr="00343E11" w:rsidRDefault="00924A7C" w:rsidP="00343E11">
            <w:pPr>
              <w:rPr>
                <w:lang w:val="ru-RU"/>
              </w:rPr>
            </w:pPr>
            <w:r w:rsidRPr="00343E11">
              <w:rPr>
                <w:lang w:val="ru-RU"/>
              </w:rPr>
              <w:t>Почтовый адрес</w:t>
            </w:r>
          </w:p>
          <w:p w:rsidR="00924A7C" w:rsidRDefault="00924A7C" w:rsidP="00343E11">
            <w:pPr>
              <w:pStyle w:val="NormalWeb"/>
              <w:spacing w:before="0" w:beforeAutospacing="0" w:after="0" w:afterAutospacing="0"/>
            </w:pPr>
            <w:r>
              <w:t>350001, Краснодарский край, г. Краснодар, ул. Маяковского, 160, офис 7</w:t>
            </w:r>
          </w:p>
          <w:p w:rsidR="00924A7C" w:rsidRPr="00343E11" w:rsidRDefault="00924A7C" w:rsidP="00343E11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343E11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924A7C" w:rsidRPr="00925AD5" w:rsidRDefault="00924A7C" w:rsidP="00996F4C">
            <w:pPr>
              <w:rPr>
                <w:lang w:val="ru-RU"/>
              </w:rPr>
            </w:pPr>
            <w:r w:rsidRPr="00343E11">
              <w:rPr>
                <w:lang w:val="ru-RU"/>
              </w:rPr>
              <w:t>Телефон 79184563117</w:t>
            </w:r>
          </w:p>
        </w:tc>
      </w:tr>
      <w:tr w:rsidR="00924A7C" w:rsidRPr="002229C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24A7C" w:rsidRPr="00343E11" w:rsidRDefault="00924A7C" w:rsidP="00292562">
            <w:pPr>
              <w:jc w:val="center"/>
              <w:rPr>
                <w:lang w:val="ru-RU"/>
              </w:rPr>
            </w:pPr>
            <w:r w:rsidRPr="00343E11">
              <w:rPr>
                <w:lang w:val="ru-RU"/>
              </w:rPr>
              <w:t>EA-63857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24A7C" w:rsidRPr="004736FB" w:rsidRDefault="00924A7C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944BCF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17.11.2020 17:57:12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4A7C" w:rsidRDefault="00924A7C" w:rsidP="00343E11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"ОХРАННО-СЫСКНОЕ АГЕНТСТВО "СКОРПИОН"</w:t>
            </w:r>
          </w:p>
          <w:p w:rsidR="00924A7C" w:rsidRPr="00343E11" w:rsidRDefault="00924A7C" w:rsidP="00343E11">
            <w:pPr>
              <w:rPr>
                <w:lang w:val="ru-RU"/>
              </w:rPr>
            </w:pPr>
            <w:r w:rsidRPr="00343E11">
              <w:rPr>
                <w:lang w:val="ru-RU"/>
              </w:rPr>
              <w:t>ИНН2356044484</w:t>
            </w:r>
          </w:p>
          <w:p w:rsidR="00924A7C" w:rsidRPr="00343E11" w:rsidRDefault="00924A7C" w:rsidP="00343E11">
            <w:pPr>
              <w:rPr>
                <w:lang w:val="ru-RU"/>
              </w:rPr>
            </w:pPr>
            <w:r w:rsidRPr="00343E11">
              <w:rPr>
                <w:lang w:val="ru-RU"/>
              </w:rPr>
              <w:t>ОГРН1052331331733</w:t>
            </w:r>
          </w:p>
          <w:p w:rsidR="00924A7C" w:rsidRPr="00343E11" w:rsidRDefault="00924A7C" w:rsidP="00343E11">
            <w:pPr>
              <w:rPr>
                <w:lang w:val="ru-RU"/>
              </w:rPr>
            </w:pPr>
            <w:r w:rsidRPr="00343E11">
              <w:rPr>
                <w:lang w:val="ru-RU"/>
              </w:rPr>
              <w:t>КПП231101001</w:t>
            </w:r>
          </w:p>
          <w:p w:rsidR="00924A7C" w:rsidRPr="00343E11" w:rsidRDefault="00924A7C" w:rsidP="00343E11">
            <w:pPr>
              <w:rPr>
                <w:lang w:val="ru-RU"/>
              </w:rPr>
            </w:pPr>
            <w:r w:rsidRPr="00343E11">
              <w:rPr>
                <w:lang w:val="ru-RU"/>
              </w:rPr>
              <w:t>Место нахождения (жительства)</w:t>
            </w:r>
          </w:p>
          <w:p w:rsidR="00924A7C" w:rsidRDefault="00924A7C" w:rsidP="00343E11">
            <w:pPr>
              <w:pStyle w:val="NormalWeb"/>
              <w:spacing w:before="0" w:beforeAutospacing="0" w:after="0" w:afterAutospacing="0"/>
            </w:pPr>
            <w:r>
              <w:t>350049, КРАЙ КРАСНОДАРСКИЙ, Г КРАСНОДАР, УЛ КРАСНЫХ ПАРТИЗАН, ДОМ 347, ОФИС 10/2</w:t>
            </w:r>
          </w:p>
          <w:p w:rsidR="00924A7C" w:rsidRPr="00343E11" w:rsidRDefault="00924A7C" w:rsidP="00343E11">
            <w:pPr>
              <w:rPr>
                <w:lang w:val="ru-RU"/>
              </w:rPr>
            </w:pPr>
            <w:r w:rsidRPr="00343E11">
              <w:rPr>
                <w:lang w:val="ru-RU"/>
              </w:rPr>
              <w:t>Почтовый адрес</w:t>
            </w:r>
          </w:p>
          <w:p w:rsidR="00924A7C" w:rsidRDefault="00924A7C" w:rsidP="00343E11">
            <w:pPr>
              <w:pStyle w:val="NormalWeb"/>
              <w:spacing w:before="0" w:beforeAutospacing="0" w:after="0" w:afterAutospacing="0"/>
            </w:pPr>
            <w:r>
              <w:t>350049, РФ, Краснодарский край, г. Краснодар, ул. Красных Партизан, д. 347, оф. 10/2</w:t>
            </w:r>
          </w:p>
          <w:p w:rsidR="00924A7C" w:rsidRPr="00343E11" w:rsidRDefault="00924A7C" w:rsidP="00343E11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343E11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924A7C" w:rsidRPr="00343E11" w:rsidRDefault="00924A7C" w:rsidP="00996F4C">
            <w:pPr>
              <w:rPr>
                <w:lang w:val="ru-RU"/>
              </w:rPr>
            </w:pPr>
            <w:r>
              <w:t>Телефон 89628683036</w:t>
            </w:r>
          </w:p>
        </w:tc>
      </w:tr>
    </w:tbl>
    <w:p w:rsidR="00924A7C" w:rsidRPr="00335A45" w:rsidRDefault="00924A7C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24A7C" w:rsidRPr="00335A45" w:rsidRDefault="00924A7C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343E11">
        <w:rPr>
          <w:lang w:val="ru-RU"/>
        </w:rPr>
        <w:t>EA-64315</w:t>
      </w:r>
      <w:r w:rsidRPr="00335A45">
        <w:rPr>
          <w:lang w:val="ru-RU"/>
        </w:rPr>
        <w:t xml:space="preserve">- </w:t>
      </w:r>
      <w:r w:rsidRPr="00343E11">
        <w:rPr>
          <w:lang w:val="ru-RU"/>
        </w:rPr>
        <w:t>ОБЩЕСТВО С ОГРАНИЧЕННОЙ ОТВЕТСТВЕННОСТЬЮ ЧАСТНАЯ ОХРАННАЯ ОРГАНИЗАЦИЯ "НЕВА-1"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343E11">
        <w:rPr>
          <w:lang w:val="ru-RU"/>
        </w:rPr>
        <w:t>EA-63857</w:t>
      </w:r>
      <w:r w:rsidRPr="00335A45">
        <w:rPr>
          <w:lang w:val="ru-RU"/>
        </w:rPr>
        <w:t xml:space="preserve">- </w:t>
      </w:r>
      <w:r w:rsidRPr="00343E11">
        <w:rPr>
          <w:lang w:val="ru-RU"/>
        </w:rPr>
        <w:t>ОБЩЕСТВО С ОГРАНИЧЕННОЙ ОТВЕТСТВЕННОСТЬЮ "ОХРАННО-СЫСКНОЕ АГЕНТСТВО "СКОРПИОН"</w:t>
      </w:r>
      <w:r>
        <w:rPr>
          <w:lang w:val="ru-RU"/>
        </w:rPr>
        <w:t>.</w:t>
      </w:r>
    </w:p>
    <w:p w:rsidR="00924A7C" w:rsidRPr="00335A45" w:rsidRDefault="00924A7C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24A7C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924A7C" w:rsidRPr="00335A45" w:rsidRDefault="00924A7C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24A7C" w:rsidRPr="00335A45" w:rsidRDefault="00924A7C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24A7C" w:rsidRPr="00335A45">
        <w:trPr>
          <w:trHeight w:val="274"/>
        </w:trPr>
        <w:tc>
          <w:tcPr>
            <w:tcW w:w="2204" w:type="dxa"/>
            <w:vMerge/>
          </w:tcPr>
          <w:p w:rsidR="00924A7C" w:rsidRPr="00335A45" w:rsidRDefault="00924A7C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24A7C" w:rsidRPr="00335A45" w:rsidRDefault="00924A7C" w:rsidP="00AA4A97">
            <w:pPr>
              <w:jc w:val="center"/>
              <w:rPr>
                <w:lang w:val="ru-RU"/>
              </w:rPr>
            </w:pPr>
          </w:p>
          <w:p w:rsidR="00924A7C" w:rsidRPr="00335A45" w:rsidRDefault="00924A7C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24A7C" w:rsidRPr="00335A45" w:rsidRDefault="00924A7C" w:rsidP="00AA4A97">
            <w:pPr>
              <w:ind w:right="-21"/>
              <w:jc w:val="center"/>
              <w:rPr>
                <w:lang w:val="ru-RU"/>
              </w:rPr>
            </w:pPr>
          </w:p>
          <w:p w:rsidR="00924A7C" w:rsidRPr="00335A45" w:rsidRDefault="00924A7C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24A7C" w:rsidRPr="00335A45" w:rsidRDefault="00924A7C" w:rsidP="0056026D">
            <w:pPr>
              <w:jc w:val="center"/>
              <w:rPr>
                <w:lang w:val="ru-RU"/>
              </w:rPr>
            </w:pPr>
          </w:p>
          <w:p w:rsidR="00924A7C" w:rsidRPr="00335A45" w:rsidRDefault="00924A7C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924A7C" w:rsidRPr="00335A45" w:rsidRDefault="00924A7C" w:rsidP="00AA4A97">
            <w:pPr>
              <w:jc w:val="center"/>
              <w:rPr>
                <w:lang w:val="ru-RU"/>
              </w:rPr>
            </w:pPr>
          </w:p>
          <w:p w:rsidR="00924A7C" w:rsidRPr="00335A45" w:rsidRDefault="00924A7C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24A7C" w:rsidRPr="00335A45" w:rsidRDefault="00924A7C" w:rsidP="0056026D">
            <w:pPr>
              <w:jc w:val="center"/>
              <w:rPr>
                <w:lang w:val="ru-RU"/>
              </w:rPr>
            </w:pPr>
          </w:p>
          <w:p w:rsidR="00924A7C" w:rsidRPr="00335A45" w:rsidRDefault="00924A7C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924A7C" w:rsidRPr="002229C6">
        <w:trPr>
          <w:trHeight w:val="938"/>
        </w:trPr>
        <w:tc>
          <w:tcPr>
            <w:tcW w:w="2204" w:type="dxa"/>
            <w:vAlign w:val="center"/>
          </w:tcPr>
          <w:p w:rsidR="00924A7C" w:rsidRPr="00335A45" w:rsidRDefault="00924A7C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343E11">
              <w:rPr>
                <w:lang w:val="ru-RU"/>
              </w:rPr>
              <w:t>EA-64315</w:t>
            </w:r>
            <w:r w:rsidRPr="00335A45">
              <w:rPr>
                <w:lang w:val="ru-RU"/>
              </w:rPr>
              <w:t xml:space="preserve">- </w:t>
            </w:r>
            <w:r w:rsidRPr="00343E11">
              <w:rPr>
                <w:lang w:val="ru-RU"/>
              </w:rPr>
              <w:t>ОБЩЕСТВО С ОГРАНИЧЕННОЙ ОТВЕТСТВЕННОСТЬЮ ЧАСТНАЯ ОХРАННАЯ ОРГАНИЗАЦИЯ "НЕВА-1"</w:t>
            </w:r>
          </w:p>
        </w:tc>
        <w:tc>
          <w:tcPr>
            <w:tcW w:w="1700" w:type="dxa"/>
          </w:tcPr>
          <w:p w:rsidR="00924A7C" w:rsidRPr="00335A45" w:rsidRDefault="00924A7C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24A7C" w:rsidRPr="00335A45" w:rsidRDefault="00924A7C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24A7C" w:rsidRPr="00335A45" w:rsidRDefault="00924A7C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24A7C" w:rsidRPr="00335A45" w:rsidRDefault="00924A7C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24A7C" w:rsidRPr="00335A45" w:rsidRDefault="00924A7C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24A7C" w:rsidRPr="002229C6">
        <w:trPr>
          <w:trHeight w:val="938"/>
        </w:trPr>
        <w:tc>
          <w:tcPr>
            <w:tcW w:w="2204" w:type="dxa"/>
            <w:vAlign w:val="center"/>
          </w:tcPr>
          <w:p w:rsidR="00924A7C" w:rsidRPr="00335A45" w:rsidRDefault="00924A7C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343E11">
              <w:rPr>
                <w:lang w:val="ru-RU"/>
              </w:rPr>
              <w:t>EA-63857</w:t>
            </w:r>
            <w:r w:rsidRPr="00335A45">
              <w:rPr>
                <w:lang w:val="ru-RU"/>
              </w:rPr>
              <w:t xml:space="preserve">- </w:t>
            </w:r>
            <w:r w:rsidRPr="00343E11">
              <w:rPr>
                <w:lang w:val="ru-RU"/>
              </w:rPr>
              <w:t>ОБЩЕСТВО С ОГРАНИЧЕННОЙ ОТВЕТСТВЕННОСТЬЮ "ОХРАННО-СЫСКНОЕ АГЕНТСТВО "СКОРПИОН"</w:t>
            </w:r>
          </w:p>
        </w:tc>
        <w:tc>
          <w:tcPr>
            <w:tcW w:w="1700" w:type="dxa"/>
          </w:tcPr>
          <w:p w:rsidR="00924A7C" w:rsidRPr="00335A45" w:rsidRDefault="00924A7C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24A7C" w:rsidRPr="00335A45" w:rsidRDefault="00924A7C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24A7C" w:rsidRPr="00335A45" w:rsidRDefault="00924A7C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24A7C" w:rsidRPr="00335A45" w:rsidRDefault="00924A7C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24A7C" w:rsidRPr="00335A45" w:rsidRDefault="00924A7C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24A7C" w:rsidRPr="00335A45" w:rsidRDefault="00924A7C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44BCF">
        <w:rPr>
          <w:rFonts w:ascii="Roboto" w:hAnsi="Roboto" w:cs="Roboto"/>
          <w:color w:val="000000"/>
          <w:sz w:val="27"/>
          <w:szCs w:val="27"/>
          <w:shd w:val="clear" w:color="auto" w:fill="FFFFFF"/>
          <w:lang w:val="ru-RU"/>
        </w:rPr>
        <w:t>Оказание охранных услуг комнаты хранения лекарственных средств, подлежащие охране с помощью пульта централизованного наблюдения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343E11">
        <w:rPr>
          <w:lang w:val="ru-RU"/>
        </w:rPr>
        <w:t>ОБЩЕСТВО С ОГРАНИЧЕННОЙ ОТВЕТСТВЕННОСТЬЮ ЧАСТНАЯ ОХРАННАЯ ОРГАНИЗАЦИЯ "НЕВА-1"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343E11">
        <w:rPr>
          <w:color w:val="000000"/>
          <w:lang w:val="ru-RU"/>
        </w:rPr>
        <w:t>171 810.00</w:t>
      </w:r>
      <w:r w:rsidRPr="00335A45">
        <w:rPr>
          <w:lang w:val="ru-RU"/>
        </w:rPr>
        <w:t xml:space="preserve"> рублей.  </w:t>
      </w:r>
    </w:p>
    <w:p w:rsidR="00924A7C" w:rsidRPr="00335A45" w:rsidRDefault="00924A7C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24A7C" w:rsidRPr="00335A45">
        <w:trPr>
          <w:trHeight w:val="206"/>
          <w:jc w:val="center"/>
        </w:trPr>
        <w:tc>
          <w:tcPr>
            <w:tcW w:w="7338" w:type="dxa"/>
          </w:tcPr>
          <w:p w:rsidR="00924A7C" w:rsidRPr="00335A45" w:rsidRDefault="00924A7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24A7C" w:rsidRPr="00335A45" w:rsidRDefault="00924A7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24A7C" w:rsidRPr="00335A45" w:rsidRDefault="00924A7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24A7C" w:rsidRPr="00335A45" w:rsidRDefault="00924A7C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924A7C" w:rsidRPr="00335A45" w:rsidRDefault="00924A7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24A7C" w:rsidRPr="00335A45">
        <w:trPr>
          <w:trHeight w:val="206"/>
          <w:jc w:val="center"/>
        </w:trPr>
        <w:tc>
          <w:tcPr>
            <w:tcW w:w="7338" w:type="dxa"/>
          </w:tcPr>
          <w:p w:rsidR="00924A7C" w:rsidRPr="00335A45" w:rsidRDefault="00924A7C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24A7C" w:rsidRPr="00335A45" w:rsidRDefault="00924A7C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24A7C" w:rsidRPr="00335A45" w:rsidRDefault="00924A7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924A7C" w:rsidRPr="00335A45" w:rsidRDefault="00924A7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24A7C" w:rsidRPr="00335A45" w:rsidRDefault="00924A7C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924A7C" w:rsidRPr="00335A45" w:rsidRDefault="00924A7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24A7C" w:rsidRPr="00335A45" w:rsidRDefault="00924A7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924A7C" w:rsidRPr="00335A45" w:rsidRDefault="00924A7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24A7C" w:rsidRPr="00335A45">
        <w:trPr>
          <w:trHeight w:val="206"/>
          <w:jc w:val="center"/>
        </w:trPr>
        <w:tc>
          <w:tcPr>
            <w:tcW w:w="7338" w:type="dxa"/>
          </w:tcPr>
          <w:p w:rsidR="00924A7C" w:rsidRPr="00335A45" w:rsidRDefault="00924A7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924A7C" w:rsidRPr="00335A45" w:rsidRDefault="00924A7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24A7C" w:rsidRPr="00335A45" w:rsidRDefault="00924A7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924A7C" w:rsidRPr="00335A45" w:rsidRDefault="00924A7C" w:rsidP="006465AE">
      <w:pPr>
        <w:jc w:val="both"/>
        <w:rPr>
          <w:lang w:val="ru-RU" w:eastAsia="ru-RU"/>
        </w:rPr>
      </w:pPr>
    </w:p>
    <w:sectPr w:rsidR="00924A7C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4A7C" w:rsidRDefault="00924A7C">
      <w:r>
        <w:separator/>
      </w:r>
    </w:p>
  </w:endnote>
  <w:endnote w:type="continuationSeparator" w:id="1">
    <w:p w:rsidR="00924A7C" w:rsidRDefault="00924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4A7C" w:rsidRDefault="00924A7C">
      <w:r>
        <w:separator/>
      </w:r>
    </w:p>
  </w:footnote>
  <w:footnote w:type="continuationSeparator" w:id="1">
    <w:p w:rsidR="00924A7C" w:rsidRDefault="00924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A7C" w:rsidRDefault="00924A7C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24A7C" w:rsidRDefault="00924A7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2105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0C7B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9C6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350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3E11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9E0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6BA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3EBD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2E7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433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1B38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4A7C"/>
    <w:rsid w:val="00925AD5"/>
    <w:rsid w:val="00925C33"/>
    <w:rsid w:val="00926906"/>
    <w:rsid w:val="00927576"/>
    <w:rsid w:val="00927E65"/>
    <w:rsid w:val="00930148"/>
    <w:rsid w:val="0093253E"/>
    <w:rsid w:val="00932F52"/>
    <w:rsid w:val="00933978"/>
    <w:rsid w:val="009350F1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4BCF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3D77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5B9A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508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6525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257"/>
    <w:rsid w:val="00E33E43"/>
    <w:rsid w:val="00E342A5"/>
    <w:rsid w:val="00E35CDE"/>
    <w:rsid w:val="00E35F4D"/>
    <w:rsid w:val="00E3663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3DE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925AD5"/>
  </w:style>
  <w:style w:type="character" w:customStyle="1" w:styleId="1106">
    <w:name w:val="Знак Знак1106"/>
    <w:basedOn w:val="DefaultParagraphFont"/>
    <w:uiPriority w:val="99"/>
    <w:rsid w:val="00012105"/>
  </w:style>
  <w:style w:type="character" w:customStyle="1" w:styleId="1107">
    <w:name w:val="Знак Знак1107"/>
    <w:basedOn w:val="DefaultParagraphFont"/>
    <w:uiPriority w:val="99"/>
    <w:rsid w:val="00343E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894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18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7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895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895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894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894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89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89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9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8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189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9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9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1894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8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9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189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89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8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8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189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4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894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8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8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189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4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89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8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8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1894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4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8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9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189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4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9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8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189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4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9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8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189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4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8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9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189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4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8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9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189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4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8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8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189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4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89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97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189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4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89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894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894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4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895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895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895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895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89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89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89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89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895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89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189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1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94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895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894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189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189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89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4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89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895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95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5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9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5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2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5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5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5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5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1171</Words>
  <Characters>6677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2020-11-27T11:34:00Z</dcterms:created>
  <dcterms:modified xsi:type="dcterms:W3CDTF">2020-11-27T11:42:00Z</dcterms:modified>
</cp:coreProperties>
</file>