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FD" w:rsidRDefault="00233BFD" w:rsidP="00B40F86">
      <w:pPr>
        <w:jc w:val="center"/>
        <w:rPr>
          <w:b/>
          <w:bCs/>
          <w:color w:val="000000"/>
          <w:lang w:val="ru-RU"/>
        </w:rPr>
      </w:pPr>
    </w:p>
    <w:p w:rsidR="00233BFD" w:rsidRDefault="00233BFD" w:rsidP="004B0926">
      <w:pPr>
        <w:rPr>
          <w:b/>
          <w:bCs/>
          <w:color w:val="000000"/>
          <w:lang w:val="ru-RU"/>
        </w:rPr>
      </w:pPr>
    </w:p>
    <w:p w:rsidR="00233BFD" w:rsidRPr="00335A45" w:rsidRDefault="00233BF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288</w:t>
      </w:r>
    </w:p>
    <w:p w:rsidR="00233BFD" w:rsidRPr="00335A45" w:rsidRDefault="00233BF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33BFD" w:rsidRPr="00335A45" w:rsidRDefault="00233BF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33BFD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33BFD" w:rsidRPr="00335A45" w:rsidRDefault="00233BFD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33BFD" w:rsidRPr="00335A45" w:rsidRDefault="00233BF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233BFD" w:rsidRDefault="00233BF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33BFD" w:rsidRPr="0077375B" w:rsidRDefault="00233BFD" w:rsidP="00C62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62BB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62BB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233BFD" w:rsidRPr="0077375B" w:rsidRDefault="00233BFD" w:rsidP="00C62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C11070">
        <w:rPr>
          <w:rFonts w:ascii="Roboto" w:hAnsi="Roboto" w:cs="Roboto"/>
          <w:color w:val="000000"/>
          <w:shd w:val="clear" w:color="auto" w:fill="FFFFFF"/>
          <w:lang w:val="ru-RU"/>
        </w:rPr>
        <w:t>МНН Глицирризиновая кислота+Фосфолипиды</w:t>
      </w:r>
      <w:r w:rsidRPr="0077375B">
        <w:rPr>
          <w:lang w:val="ru-RU"/>
        </w:rPr>
        <w:t xml:space="preserve">».  </w:t>
      </w:r>
    </w:p>
    <w:p w:rsidR="00233BFD" w:rsidRPr="00C11070" w:rsidRDefault="00233BFD" w:rsidP="00C62BB1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C11070">
        <w:rPr>
          <w:rFonts w:ascii="Roboto" w:hAnsi="Roboto" w:cs="Roboto"/>
          <w:color w:val="000000"/>
          <w:shd w:val="clear" w:color="auto" w:fill="FFFFFF"/>
          <w:lang w:val="ru-RU"/>
        </w:rPr>
        <w:t>203234901331923490100103460012120244</w:t>
      </w:r>
    </w:p>
    <w:p w:rsidR="00233BFD" w:rsidRPr="0077375B" w:rsidRDefault="00233BFD" w:rsidP="00C62BB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373 180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семьдесят три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сто восемьдесят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233BFD" w:rsidRPr="00F26489" w:rsidRDefault="00233BFD" w:rsidP="00C62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233BFD" w:rsidRPr="001A0BE9" w:rsidRDefault="00233BFD" w:rsidP="00C62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C11070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</w:t>
      </w:r>
      <w:r w:rsidRPr="001A0BE9">
        <w:rPr>
          <w:lang w:val="ru-RU"/>
        </w:rPr>
        <w:t>.</w:t>
      </w:r>
    </w:p>
    <w:p w:rsidR="00233BFD" w:rsidRPr="0077375B" w:rsidRDefault="00233BFD" w:rsidP="00C62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233BFD" w:rsidRPr="0077375B" w:rsidRDefault="00233BFD" w:rsidP="00C62BB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233BFD" w:rsidRPr="0077375B" w:rsidRDefault="00233BFD" w:rsidP="00C62BB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33BFD" w:rsidRPr="0077375B" w:rsidRDefault="00233BFD" w:rsidP="00C62BB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11070">
        <w:rPr>
          <w:color w:val="000000"/>
          <w:sz w:val="24"/>
          <w:szCs w:val="24"/>
        </w:rPr>
        <w:t>17.11.2020 09:38:05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233BFD" w:rsidRPr="0077375B" w:rsidRDefault="00233BFD" w:rsidP="00C62BB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233BFD" w:rsidRDefault="00233BF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33BFD" w:rsidRPr="00335A45">
        <w:trPr>
          <w:jc w:val="center"/>
        </w:trPr>
        <w:tc>
          <w:tcPr>
            <w:tcW w:w="9828" w:type="dxa"/>
            <w:gridSpan w:val="5"/>
          </w:tcPr>
          <w:p w:rsidR="00233BFD" w:rsidRPr="00335A45" w:rsidRDefault="00233BF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233BFD" w:rsidRPr="00C8693E">
        <w:trPr>
          <w:jc w:val="center"/>
        </w:trPr>
        <w:tc>
          <w:tcPr>
            <w:tcW w:w="2820" w:type="dxa"/>
          </w:tcPr>
          <w:p w:rsidR="00233BFD" w:rsidRPr="00335A45" w:rsidRDefault="00233BFD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33BFD" w:rsidRPr="00335A45" w:rsidRDefault="00233BF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233BFD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233BFD" w:rsidRPr="000D6284" w:rsidRDefault="00233BF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233BFD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233BFD" w:rsidRPr="00335A45" w:rsidRDefault="00233BFD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33BFD" w:rsidRPr="00335A45" w:rsidRDefault="00233BF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233BFD" w:rsidRPr="000D6284">
        <w:trPr>
          <w:jc w:val="center"/>
        </w:trPr>
        <w:tc>
          <w:tcPr>
            <w:tcW w:w="9828" w:type="dxa"/>
            <w:gridSpan w:val="5"/>
          </w:tcPr>
          <w:p w:rsidR="00233BFD" w:rsidRPr="000D6284" w:rsidRDefault="00233BF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233BFD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33BFD" w:rsidRPr="00335A45" w:rsidRDefault="00233BF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233BFD" w:rsidRPr="00335A45" w:rsidRDefault="00233BF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233BFD" w:rsidRPr="00335A45" w:rsidRDefault="00233BFD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33BFD" w:rsidRPr="00335A45" w:rsidRDefault="00233BFD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233BFD" w:rsidRPr="00335A45" w:rsidRDefault="00233BF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233BFD" w:rsidRPr="00335A45" w:rsidRDefault="00233BF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233BFD" w:rsidRPr="00335A45" w:rsidRDefault="00233BFD" w:rsidP="00A841CC">
            <w:pPr>
              <w:ind w:right="-80"/>
              <w:jc w:val="both"/>
              <w:rPr>
                <w:lang w:val="ru-RU"/>
              </w:rPr>
            </w:pPr>
          </w:p>
          <w:p w:rsidR="00233BFD" w:rsidRPr="00335A45" w:rsidRDefault="00233BF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233BFD" w:rsidRPr="00335A45" w:rsidRDefault="00233BF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233BFD" w:rsidRPr="00335A45" w:rsidRDefault="00233BF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5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33BFD" w:rsidRPr="00335A45" w:rsidRDefault="00233BFD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233BF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35A45" w:rsidRDefault="00233B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35A45" w:rsidRDefault="00233B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35A45" w:rsidRDefault="00233B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35A45" w:rsidRDefault="00233B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35A45" w:rsidRDefault="00233B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33BF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35A45" w:rsidRDefault="00233BF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996F4C" w:rsidRDefault="00233BFD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367 582.10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35A45" w:rsidRDefault="00233BF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012105" w:rsidRDefault="00233BFD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27.11.2020 10:36:17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43E11" w:rsidRDefault="00233BFD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EA-64883</w:t>
            </w:r>
          </w:p>
        </w:tc>
      </w:tr>
      <w:tr w:rsidR="00233BF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35A45" w:rsidRDefault="00233BFD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8235C0" w:rsidRDefault="00233BFD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369 448.00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35A45" w:rsidRDefault="00233BFD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4736FB" w:rsidRDefault="00233BFD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27.11.2020 10:35:54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33BFD" w:rsidRPr="00343E11" w:rsidRDefault="00233BFD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EA-64983</w:t>
            </w:r>
          </w:p>
        </w:tc>
      </w:tr>
    </w:tbl>
    <w:p w:rsidR="00233BFD" w:rsidRPr="00335A45" w:rsidRDefault="00233BFD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33BFD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33BFD" w:rsidRPr="00335A45" w:rsidRDefault="00233BF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233BFD" w:rsidRPr="00335A45" w:rsidRDefault="00233BF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33BFD" w:rsidRPr="00335A45" w:rsidRDefault="00233BF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233BFD" w:rsidRPr="00335A45" w:rsidRDefault="00233BF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33BFD" w:rsidRPr="00335A45" w:rsidRDefault="00233BF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33BFD" w:rsidRPr="00C8693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33BFD" w:rsidRPr="00C62BB1" w:rsidRDefault="00233BFD" w:rsidP="00292562">
            <w:pPr>
              <w:jc w:val="center"/>
              <w:rPr>
                <w:lang w:val="ru-RU"/>
              </w:rPr>
            </w:pPr>
            <w:r w:rsidRPr="00C62BB1">
              <w:rPr>
                <w:lang w:val="ru-RU"/>
              </w:rPr>
              <w:t>EA-64883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33BFD" w:rsidRPr="004736FB" w:rsidRDefault="00233BFD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C11070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24.11.2020 09:20:35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3BFD" w:rsidRDefault="00233BFD" w:rsidP="00C62BB1">
            <w:pPr>
              <w:pStyle w:val="NormalWeb"/>
              <w:spacing w:before="0" w:beforeAutospacing="0" w:after="0" w:afterAutospacing="0"/>
            </w:pPr>
            <w:r>
              <w:t>АКЦИОНЕРНОЕ ОБЩЕСТВО "ЛАНЦЕТ"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ИНН7718538045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ОГРН1057746183417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КПП771801001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Место нахождения (жительства)</w:t>
            </w:r>
          </w:p>
          <w:p w:rsidR="00233BFD" w:rsidRDefault="00233BFD" w:rsidP="00C62BB1">
            <w:pPr>
              <w:pStyle w:val="NormalWeb"/>
              <w:spacing w:before="0" w:beforeAutospacing="0" w:after="0" w:afterAutospacing="0"/>
            </w:pPr>
            <w:r>
              <w:t>107553, Г МОСКВА, УЛ ЧЕРКИЗОВСКАЯ Б., ДОМ 24А, СТРОЕНИЕ 1, ОФИС 527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Почтовый адрес</w:t>
            </w:r>
          </w:p>
          <w:p w:rsidR="00233BFD" w:rsidRDefault="00233BFD" w:rsidP="00C62BB1">
            <w:pPr>
              <w:pStyle w:val="NormalWeb"/>
              <w:spacing w:before="0" w:beforeAutospacing="0" w:after="0" w:afterAutospacing="0"/>
            </w:pPr>
            <w:r>
              <w:t>Россия, 142717, Московская область, Ленинский р-н, сельское поселение Развилковское, пос. Развилка, квартал 1, владение 10, а/я 267</w:t>
            </w:r>
          </w:p>
          <w:p w:rsidR="00233BFD" w:rsidRPr="007518A0" w:rsidRDefault="00233BFD" w:rsidP="00C62BB1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518A0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233BFD" w:rsidRPr="00C62BB1" w:rsidRDefault="00233BFD" w:rsidP="00996F4C">
            <w:pPr>
              <w:rPr>
                <w:lang w:val="ru-RU"/>
              </w:rPr>
            </w:pPr>
            <w:r>
              <w:t>Телефон 74956465665</w:t>
            </w:r>
          </w:p>
        </w:tc>
      </w:tr>
      <w:tr w:rsidR="00233BFD" w:rsidRPr="002229C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33BFD" w:rsidRPr="00C62BB1" w:rsidRDefault="00233BFD" w:rsidP="00292562">
            <w:pPr>
              <w:jc w:val="center"/>
              <w:rPr>
                <w:lang w:val="ru-RU"/>
              </w:rPr>
            </w:pPr>
            <w:r w:rsidRPr="00C62BB1">
              <w:rPr>
                <w:lang w:val="ru-RU"/>
              </w:rPr>
              <w:t>EA-64983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33BFD" w:rsidRPr="004736FB" w:rsidRDefault="00233BF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C11070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24.11.2020 15:32:11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3BFD" w:rsidRDefault="00233BFD" w:rsidP="00C62BB1">
            <w:pPr>
              <w:pStyle w:val="NormalWeb"/>
              <w:spacing w:before="0" w:beforeAutospacing="0" w:after="0" w:afterAutospacing="0"/>
            </w:pPr>
            <w:r>
              <w:t>АКЦИОНЕРНОЕ ОБЩЕСТВО "ФАРМАЦЕВТ ПЛЮС"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ИНН6166118833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ОГРН1206100013833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КПП616601001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Место нахождения (жительства)</w:t>
            </w:r>
          </w:p>
          <w:p w:rsidR="00233BFD" w:rsidRDefault="00233BFD" w:rsidP="00C62BB1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233BFD" w:rsidRPr="00C62BB1" w:rsidRDefault="00233BFD" w:rsidP="00C62BB1">
            <w:pPr>
              <w:rPr>
                <w:lang w:val="ru-RU"/>
              </w:rPr>
            </w:pPr>
            <w:r w:rsidRPr="00C62BB1">
              <w:rPr>
                <w:lang w:val="ru-RU"/>
              </w:rPr>
              <w:t>Почтовый адрес</w:t>
            </w:r>
          </w:p>
          <w:p w:rsidR="00233BFD" w:rsidRDefault="00233BFD" w:rsidP="00C62BB1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233BFD" w:rsidRPr="007518A0" w:rsidRDefault="00233BFD" w:rsidP="00C62BB1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518A0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233BFD" w:rsidRPr="00C62BB1" w:rsidRDefault="00233BFD" w:rsidP="00996F4C">
            <w:pPr>
              <w:rPr>
                <w:lang w:val="ru-RU"/>
              </w:rPr>
            </w:pPr>
            <w:r>
              <w:t>Телефон 88633220428</w:t>
            </w:r>
          </w:p>
        </w:tc>
      </w:tr>
    </w:tbl>
    <w:p w:rsidR="00233BFD" w:rsidRPr="00335A45" w:rsidRDefault="00233BFD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33BFD" w:rsidRPr="00335A45" w:rsidRDefault="00233BFD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C62BB1">
        <w:rPr>
          <w:lang w:val="ru-RU"/>
        </w:rPr>
        <w:t>EA-64883</w:t>
      </w:r>
      <w:r w:rsidRPr="00335A45">
        <w:rPr>
          <w:lang w:val="ru-RU"/>
        </w:rPr>
        <w:t xml:space="preserve">- </w:t>
      </w:r>
      <w:r w:rsidRPr="00C62BB1">
        <w:rPr>
          <w:lang w:val="ru-RU"/>
        </w:rPr>
        <w:t>АКЦИОНЕРНОЕ ОБЩЕСТВО "ЛАНЦЕТ"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C62BB1">
        <w:rPr>
          <w:lang w:val="ru-RU"/>
        </w:rPr>
        <w:t>EA-64983</w:t>
      </w:r>
      <w:r w:rsidRPr="00335A45">
        <w:rPr>
          <w:lang w:val="ru-RU"/>
        </w:rPr>
        <w:t xml:space="preserve">- </w:t>
      </w:r>
      <w:r w:rsidRPr="00C62BB1">
        <w:rPr>
          <w:lang w:val="ru-RU"/>
        </w:rPr>
        <w:t>АКЦИОНЕРНОЕ ОБЩЕСТВО "ФАРМАЦЕВТ ПЛЮС"</w:t>
      </w:r>
      <w:r>
        <w:rPr>
          <w:lang w:val="ru-RU"/>
        </w:rPr>
        <w:t>.</w:t>
      </w:r>
    </w:p>
    <w:p w:rsidR="00233BFD" w:rsidRPr="00335A45" w:rsidRDefault="00233BFD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33BFD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233BFD" w:rsidRPr="00335A45" w:rsidRDefault="00233BFD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33BFD" w:rsidRPr="00335A45" w:rsidRDefault="00233BFD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33BFD" w:rsidRPr="00335A45">
        <w:trPr>
          <w:trHeight w:val="274"/>
        </w:trPr>
        <w:tc>
          <w:tcPr>
            <w:tcW w:w="2204" w:type="dxa"/>
            <w:vMerge/>
          </w:tcPr>
          <w:p w:rsidR="00233BFD" w:rsidRPr="00335A45" w:rsidRDefault="00233BF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33BFD" w:rsidRPr="00335A45" w:rsidRDefault="00233BFD" w:rsidP="00AA4A97">
            <w:pPr>
              <w:jc w:val="center"/>
              <w:rPr>
                <w:lang w:val="ru-RU"/>
              </w:rPr>
            </w:pPr>
          </w:p>
          <w:p w:rsidR="00233BFD" w:rsidRPr="00335A45" w:rsidRDefault="00233BFD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33BFD" w:rsidRPr="00335A45" w:rsidRDefault="00233BFD" w:rsidP="00AA4A97">
            <w:pPr>
              <w:ind w:right="-21"/>
              <w:jc w:val="center"/>
              <w:rPr>
                <w:lang w:val="ru-RU"/>
              </w:rPr>
            </w:pPr>
          </w:p>
          <w:p w:rsidR="00233BFD" w:rsidRPr="00335A45" w:rsidRDefault="00233BFD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33BFD" w:rsidRPr="00335A45" w:rsidRDefault="00233BFD" w:rsidP="0056026D">
            <w:pPr>
              <w:jc w:val="center"/>
              <w:rPr>
                <w:lang w:val="ru-RU"/>
              </w:rPr>
            </w:pPr>
          </w:p>
          <w:p w:rsidR="00233BFD" w:rsidRPr="00335A45" w:rsidRDefault="00233BFD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233BFD" w:rsidRPr="00335A45" w:rsidRDefault="00233BFD" w:rsidP="00AA4A97">
            <w:pPr>
              <w:jc w:val="center"/>
              <w:rPr>
                <w:lang w:val="ru-RU"/>
              </w:rPr>
            </w:pPr>
          </w:p>
          <w:p w:rsidR="00233BFD" w:rsidRPr="00335A45" w:rsidRDefault="00233BF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33BFD" w:rsidRPr="00335A45" w:rsidRDefault="00233BFD" w:rsidP="0056026D">
            <w:pPr>
              <w:jc w:val="center"/>
              <w:rPr>
                <w:lang w:val="ru-RU"/>
              </w:rPr>
            </w:pPr>
          </w:p>
          <w:p w:rsidR="00233BFD" w:rsidRPr="00335A45" w:rsidRDefault="00233BF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233BFD" w:rsidRPr="00C8693E">
        <w:trPr>
          <w:trHeight w:val="938"/>
        </w:trPr>
        <w:tc>
          <w:tcPr>
            <w:tcW w:w="2204" w:type="dxa"/>
            <w:vAlign w:val="center"/>
          </w:tcPr>
          <w:p w:rsidR="00233BFD" w:rsidRPr="00335A45" w:rsidRDefault="00233BF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C62BB1">
              <w:rPr>
                <w:lang w:val="ru-RU"/>
              </w:rPr>
              <w:t>EA-64883</w:t>
            </w:r>
            <w:r w:rsidRPr="00335A45">
              <w:rPr>
                <w:lang w:val="ru-RU"/>
              </w:rPr>
              <w:t xml:space="preserve">- </w:t>
            </w:r>
            <w:r w:rsidRPr="00C62BB1">
              <w:rPr>
                <w:lang w:val="ru-RU"/>
              </w:rPr>
              <w:t>АКЦИОНЕРНОЕ ОБЩЕСТВО "ЛАНЦЕТ"</w:t>
            </w:r>
          </w:p>
        </w:tc>
        <w:tc>
          <w:tcPr>
            <w:tcW w:w="1700" w:type="dxa"/>
          </w:tcPr>
          <w:p w:rsidR="00233BFD" w:rsidRPr="00335A45" w:rsidRDefault="00233BF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33BFD" w:rsidRPr="00335A45" w:rsidRDefault="00233BF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33BFD" w:rsidRPr="00335A45" w:rsidRDefault="00233BF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33BFD" w:rsidRPr="00335A45" w:rsidRDefault="00233BF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33BFD" w:rsidRPr="00335A45" w:rsidRDefault="00233BF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33BFD" w:rsidRPr="00C8693E">
        <w:trPr>
          <w:trHeight w:val="938"/>
        </w:trPr>
        <w:tc>
          <w:tcPr>
            <w:tcW w:w="2204" w:type="dxa"/>
            <w:vAlign w:val="center"/>
          </w:tcPr>
          <w:p w:rsidR="00233BFD" w:rsidRPr="00335A45" w:rsidRDefault="00233BFD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C62BB1">
              <w:rPr>
                <w:lang w:val="ru-RU"/>
              </w:rPr>
              <w:t>EA-64983</w:t>
            </w:r>
            <w:r w:rsidRPr="00335A45">
              <w:rPr>
                <w:lang w:val="ru-RU"/>
              </w:rPr>
              <w:t xml:space="preserve">- </w:t>
            </w:r>
            <w:r w:rsidRPr="00C62BB1">
              <w:rPr>
                <w:lang w:val="ru-RU"/>
              </w:rPr>
              <w:t>АКЦИОНЕРНОЕ ОБЩЕСТВО "ФАРМАЦЕВТ ПЛЮС"</w:t>
            </w:r>
          </w:p>
        </w:tc>
        <w:tc>
          <w:tcPr>
            <w:tcW w:w="1700" w:type="dxa"/>
          </w:tcPr>
          <w:p w:rsidR="00233BFD" w:rsidRPr="00335A45" w:rsidRDefault="00233BF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33BFD" w:rsidRPr="00335A45" w:rsidRDefault="00233BF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33BFD" w:rsidRPr="00335A45" w:rsidRDefault="00233BF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33BFD" w:rsidRPr="00335A45" w:rsidRDefault="00233BF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33BFD" w:rsidRPr="00335A45" w:rsidRDefault="00233BF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33BFD" w:rsidRPr="00335A45" w:rsidRDefault="00233BFD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11070">
        <w:rPr>
          <w:rFonts w:ascii="Roboto" w:hAnsi="Roboto" w:cs="Roboto"/>
          <w:color w:val="000000"/>
          <w:shd w:val="clear" w:color="auto" w:fill="FFFFFF"/>
          <w:lang w:val="ru-RU"/>
        </w:rPr>
        <w:t>МНН Глицирризиновая кислота+Фосфолипиды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62BB1">
        <w:rPr>
          <w:lang w:val="ru-RU"/>
        </w:rPr>
        <w:t>АКЦИОНЕРНОЕ ОБЩЕСТВО "ЛАНЦЕТ"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C62BB1">
        <w:rPr>
          <w:color w:val="000000"/>
          <w:lang w:val="ru-RU"/>
        </w:rPr>
        <w:t>367 582.10</w:t>
      </w:r>
      <w:r w:rsidRPr="00335A45">
        <w:rPr>
          <w:lang w:val="ru-RU"/>
        </w:rPr>
        <w:t xml:space="preserve"> рублей.  </w:t>
      </w:r>
    </w:p>
    <w:p w:rsidR="00233BFD" w:rsidRPr="00335A45" w:rsidRDefault="00233BFD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33BFD" w:rsidRPr="00335A45">
        <w:trPr>
          <w:trHeight w:val="206"/>
          <w:jc w:val="center"/>
        </w:trPr>
        <w:tc>
          <w:tcPr>
            <w:tcW w:w="7338" w:type="dxa"/>
          </w:tcPr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33BFD" w:rsidRPr="00335A45">
        <w:trPr>
          <w:trHeight w:val="206"/>
          <w:jc w:val="center"/>
        </w:trPr>
        <w:tc>
          <w:tcPr>
            <w:tcW w:w="7338" w:type="dxa"/>
          </w:tcPr>
          <w:p w:rsidR="00233BFD" w:rsidRPr="00335A45" w:rsidRDefault="00233BF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33BFD" w:rsidRPr="00335A45" w:rsidRDefault="00233BF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233BFD" w:rsidRPr="00335A45" w:rsidRDefault="00233B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33BFD" w:rsidRPr="00335A45">
        <w:trPr>
          <w:trHeight w:val="206"/>
          <w:jc w:val="center"/>
        </w:trPr>
        <w:tc>
          <w:tcPr>
            <w:tcW w:w="7338" w:type="dxa"/>
          </w:tcPr>
          <w:p w:rsidR="00233BFD" w:rsidRPr="00335A45" w:rsidRDefault="00233BF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233BFD" w:rsidRPr="00335A45" w:rsidRDefault="00233BF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33BFD" w:rsidRPr="00335A45" w:rsidRDefault="00233BF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233BFD" w:rsidRPr="00335A45" w:rsidRDefault="00233BFD" w:rsidP="006465AE">
      <w:pPr>
        <w:jc w:val="both"/>
        <w:rPr>
          <w:lang w:val="ru-RU" w:eastAsia="ru-RU"/>
        </w:rPr>
      </w:pPr>
    </w:p>
    <w:sectPr w:rsidR="00233BFD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BFD" w:rsidRDefault="00233BFD">
      <w:r>
        <w:separator/>
      </w:r>
    </w:p>
  </w:endnote>
  <w:endnote w:type="continuationSeparator" w:id="1">
    <w:p w:rsidR="00233BFD" w:rsidRDefault="00233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BFD" w:rsidRDefault="00233BFD">
      <w:r>
        <w:separator/>
      </w:r>
    </w:p>
  </w:footnote>
  <w:footnote w:type="continuationSeparator" w:id="1">
    <w:p w:rsidR="00233BFD" w:rsidRDefault="00233B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BFD" w:rsidRDefault="00233BF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33BFD" w:rsidRDefault="00233B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4BCF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03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03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2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03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03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03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03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03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03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3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4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4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03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3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03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3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03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4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4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3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3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4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4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3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03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4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4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038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038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03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038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03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38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03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038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03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03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03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03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03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3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3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03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89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39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1148</Words>
  <Characters>6550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2020-11-27T12:05:00Z</dcterms:created>
  <dcterms:modified xsi:type="dcterms:W3CDTF">2020-11-27T12:34:00Z</dcterms:modified>
</cp:coreProperties>
</file>