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108" w:rsidRDefault="00944108" w:rsidP="00B40F86">
      <w:pPr>
        <w:jc w:val="center"/>
        <w:rPr>
          <w:b/>
          <w:bCs/>
          <w:color w:val="000000"/>
          <w:lang w:val="ru-RU"/>
        </w:rPr>
      </w:pPr>
    </w:p>
    <w:p w:rsidR="00944108" w:rsidRDefault="00944108" w:rsidP="004B0926">
      <w:pPr>
        <w:rPr>
          <w:b/>
          <w:bCs/>
          <w:color w:val="000000"/>
          <w:lang w:val="ru-RU"/>
        </w:rPr>
      </w:pPr>
    </w:p>
    <w:p w:rsidR="00944108" w:rsidRPr="00335A45" w:rsidRDefault="0094410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289</w:t>
      </w:r>
    </w:p>
    <w:p w:rsidR="00944108" w:rsidRPr="00335A45" w:rsidRDefault="0094410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44108" w:rsidRPr="00335A45" w:rsidRDefault="0094410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44108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44108" w:rsidRPr="00335A45" w:rsidRDefault="00944108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44108" w:rsidRPr="00335A45" w:rsidRDefault="0094410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44108" w:rsidRDefault="0094410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44108" w:rsidRPr="0077375B" w:rsidRDefault="00944108" w:rsidP="007339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339D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339D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44108" w:rsidRPr="0077375B" w:rsidRDefault="00944108" w:rsidP="007339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76F84">
        <w:rPr>
          <w:rFonts w:ascii="Roboto" w:hAnsi="Roboto" w:cs="Roboto"/>
          <w:color w:val="000000"/>
          <w:shd w:val="clear" w:color="auto" w:fill="FFFFFF"/>
          <w:lang w:val="ru-RU"/>
        </w:rPr>
        <w:t>МНН Дабигатрана этексилат</w:t>
      </w:r>
      <w:r w:rsidRPr="0077375B">
        <w:rPr>
          <w:lang w:val="ru-RU"/>
        </w:rPr>
        <w:t xml:space="preserve">».  </w:t>
      </w:r>
    </w:p>
    <w:p w:rsidR="00944108" w:rsidRPr="00776F84" w:rsidRDefault="00944108" w:rsidP="007339D8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76F84">
        <w:rPr>
          <w:rFonts w:ascii="Roboto" w:hAnsi="Roboto" w:cs="Roboto"/>
          <w:color w:val="000000"/>
          <w:shd w:val="clear" w:color="auto" w:fill="FFFFFF"/>
          <w:lang w:val="ru-RU"/>
        </w:rPr>
        <w:t>203234901331923490100103470012120244</w:t>
      </w:r>
    </w:p>
    <w:p w:rsidR="00944108" w:rsidRPr="0077375B" w:rsidRDefault="00944108" w:rsidP="007339D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439 848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тридцать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восемьсот сорок восемь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44108" w:rsidRPr="00F26489" w:rsidRDefault="00944108" w:rsidP="007339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944108" w:rsidRPr="00776F84" w:rsidRDefault="00944108" w:rsidP="007339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776F84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</w:p>
    <w:p w:rsidR="00944108" w:rsidRPr="0077375B" w:rsidRDefault="00944108" w:rsidP="007339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944108" w:rsidRPr="0077375B" w:rsidRDefault="00944108" w:rsidP="007339D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44108" w:rsidRPr="0077375B" w:rsidRDefault="00944108" w:rsidP="007339D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44108" w:rsidRPr="0077375B" w:rsidRDefault="00944108" w:rsidP="007339D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76F84">
        <w:rPr>
          <w:color w:val="000000"/>
          <w:sz w:val="24"/>
          <w:szCs w:val="24"/>
        </w:rPr>
        <w:t>17.11.2020 10:29:30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44108" w:rsidRPr="0077375B" w:rsidRDefault="00944108" w:rsidP="007339D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44108" w:rsidRDefault="0094410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44108" w:rsidRPr="00335A45">
        <w:trPr>
          <w:jc w:val="center"/>
        </w:trPr>
        <w:tc>
          <w:tcPr>
            <w:tcW w:w="9828" w:type="dxa"/>
            <w:gridSpan w:val="5"/>
          </w:tcPr>
          <w:p w:rsidR="00944108" w:rsidRPr="00335A45" w:rsidRDefault="0094410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44108" w:rsidRPr="00A427E8">
        <w:trPr>
          <w:jc w:val="center"/>
        </w:trPr>
        <w:tc>
          <w:tcPr>
            <w:tcW w:w="2820" w:type="dxa"/>
          </w:tcPr>
          <w:p w:rsidR="00944108" w:rsidRPr="00335A45" w:rsidRDefault="00944108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44108" w:rsidRPr="00335A45" w:rsidRDefault="0094410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44108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44108" w:rsidRPr="000D6284" w:rsidRDefault="00944108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44108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44108" w:rsidRPr="00335A45" w:rsidRDefault="00944108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44108" w:rsidRPr="00335A45" w:rsidRDefault="0094410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44108" w:rsidRPr="000D6284">
        <w:trPr>
          <w:jc w:val="center"/>
        </w:trPr>
        <w:tc>
          <w:tcPr>
            <w:tcW w:w="9828" w:type="dxa"/>
            <w:gridSpan w:val="5"/>
          </w:tcPr>
          <w:p w:rsidR="00944108" w:rsidRPr="000D6284" w:rsidRDefault="00944108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44108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44108" w:rsidRPr="00335A45" w:rsidRDefault="0094410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44108" w:rsidRPr="00335A45" w:rsidRDefault="0094410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44108" w:rsidRPr="00335A45" w:rsidRDefault="00944108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44108" w:rsidRPr="00335A45" w:rsidRDefault="00944108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44108" w:rsidRPr="00335A45" w:rsidRDefault="0094410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44108" w:rsidRPr="00335A45" w:rsidRDefault="0094410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44108" w:rsidRPr="00335A45" w:rsidRDefault="00944108" w:rsidP="00A841CC">
            <w:pPr>
              <w:ind w:right="-80"/>
              <w:jc w:val="both"/>
              <w:rPr>
                <w:lang w:val="ru-RU"/>
              </w:rPr>
            </w:pPr>
          </w:p>
          <w:p w:rsidR="00944108" w:rsidRPr="00335A45" w:rsidRDefault="0094410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44108" w:rsidRPr="00335A45" w:rsidRDefault="0094410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44108" w:rsidRPr="00335A45" w:rsidRDefault="0094410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1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44108" w:rsidRPr="00335A45" w:rsidRDefault="00944108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4410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4410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996F4C" w:rsidRDefault="00944108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384 867.00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012105" w:rsidRDefault="00944108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27.11.2020 10:13:55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43E11" w:rsidRDefault="00944108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EA-65008</w:t>
            </w:r>
          </w:p>
        </w:tc>
      </w:tr>
      <w:tr w:rsidR="0094410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8235C0" w:rsidRDefault="00944108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387 066.24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35A45" w:rsidRDefault="00944108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4736FB" w:rsidRDefault="00944108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27.11.2020 10:13:50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4108" w:rsidRPr="00343E11" w:rsidRDefault="00944108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EA-64936</w:t>
            </w:r>
          </w:p>
        </w:tc>
      </w:tr>
    </w:tbl>
    <w:p w:rsidR="00944108" w:rsidRPr="00335A45" w:rsidRDefault="00944108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44108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44108" w:rsidRPr="00335A45" w:rsidRDefault="0094410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44108" w:rsidRPr="00335A45" w:rsidRDefault="0094410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44108" w:rsidRPr="00335A45" w:rsidRDefault="0094410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44108" w:rsidRPr="00335A45" w:rsidRDefault="0094410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4108" w:rsidRPr="00335A45" w:rsidRDefault="0094410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44108" w:rsidRPr="007339D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44108" w:rsidRPr="007339D8" w:rsidRDefault="00944108" w:rsidP="00292562">
            <w:pPr>
              <w:jc w:val="center"/>
              <w:rPr>
                <w:lang w:val="ru-RU"/>
              </w:rPr>
            </w:pPr>
            <w:r w:rsidRPr="007339D8">
              <w:rPr>
                <w:lang w:val="ru-RU"/>
              </w:rPr>
              <w:t>EA-65008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44108" w:rsidRPr="004736FB" w:rsidRDefault="0094410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776F8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17:09:28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"ФАРМКОМПЛЕКС"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ИНН7729717511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ОГРН1127746651713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КПП772901001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Место нахождения (жительства)</w:t>
            </w:r>
          </w:p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119285, Г МОСКВА, Ш ВОРОБЬЁВСКОЕ, ДОМ 6, ПОМЕЩЕН 23 КАБИН 32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Почтовый адрес</w:t>
            </w:r>
          </w:p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119285, Г МОСКВА, Ш ВОРОБЬЁВСКОЕ, ДОМ 6, ПОМЕЩЕН 23 КАБИН 32</w:t>
            </w:r>
          </w:p>
          <w:p w:rsidR="00944108" w:rsidRPr="007339D8" w:rsidRDefault="00944108" w:rsidP="007339D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339D8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Мурашов Вадим Анатольевич</w:t>
            </w:r>
          </w:p>
          <w:p w:rsidR="00944108" w:rsidRPr="00C62BB1" w:rsidRDefault="00944108" w:rsidP="00996F4C">
            <w:pPr>
              <w:rPr>
                <w:lang w:val="ru-RU"/>
              </w:rPr>
            </w:pPr>
            <w:r w:rsidRPr="007339D8">
              <w:rPr>
                <w:lang w:val="ru-RU"/>
              </w:rPr>
              <w:t>Телефон 74955103214</w:t>
            </w:r>
          </w:p>
        </w:tc>
      </w:tr>
      <w:tr w:rsidR="00944108" w:rsidRPr="007339D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44108" w:rsidRPr="007339D8" w:rsidRDefault="00944108" w:rsidP="00292562">
            <w:pPr>
              <w:jc w:val="center"/>
              <w:rPr>
                <w:lang w:val="ru-RU"/>
              </w:rPr>
            </w:pPr>
            <w:r w:rsidRPr="007339D8">
              <w:rPr>
                <w:lang w:val="ru-RU"/>
              </w:rPr>
              <w:t>EA-64936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44108" w:rsidRPr="004736FB" w:rsidRDefault="0094410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76F8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12:25:07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АКЦИОНЕРНОЕ ОБЩЕСТВО "Р-ФАРМ"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ИНН7726311464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ОГРН1027739700020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КПП773401001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Место нахождения (жительства)</w:t>
            </w:r>
          </w:p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123154, Г МОСКВА, УЛ БЕРЗАРИНА, ДОМ 19, КОРПУС 1,</w:t>
            </w:r>
          </w:p>
          <w:p w:rsidR="00944108" w:rsidRPr="007339D8" w:rsidRDefault="00944108" w:rsidP="007339D8">
            <w:pPr>
              <w:rPr>
                <w:lang w:val="ru-RU"/>
              </w:rPr>
            </w:pPr>
            <w:r w:rsidRPr="007339D8">
              <w:rPr>
                <w:lang w:val="ru-RU"/>
              </w:rPr>
              <w:t>Почтовый адрес</w:t>
            </w:r>
          </w:p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123154, Г МОСКВА, УЛ БЕРЗАРИНА, ДОМ 19, КОРПУС 1</w:t>
            </w:r>
          </w:p>
          <w:p w:rsidR="00944108" w:rsidRPr="007339D8" w:rsidRDefault="00944108" w:rsidP="007339D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339D8">
              <w:rPr>
                <w:sz w:val="24"/>
                <w:szCs w:val="24"/>
                <w:lang w:val="ru-RU"/>
              </w:rPr>
              <w:t>Контактное лицо</w:t>
            </w:r>
          </w:p>
          <w:p w:rsidR="00944108" w:rsidRDefault="00944108" w:rsidP="007339D8">
            <w:pPr>
              <w:pStyle w:val="NormalWeb"/>
              <w:spacing w:before="0" w:beforeAutospacing="0" w:after="0" w:afterAutospacing="0"/>
            </w:pPr>
            <w:r>
              <w:t>Игнатьев Василий Геннадьевич</w:t>
            </w:r>
          </w:p>
          <w:p w:rsidR="00944108" w:rsidRPr="00C62BB1" w:rsidRDefault="00944108" w:rsidP="00996F4C">
            <w:pPr>
              <w:rPr>
                <w:lang w:val="ru-RU"/>
              </w:rPr>
            </w:pPr>
            <w:r w:rsidRPr="007339D8">
              <w:rPr>
                <w:lang w:val="ru-RU"/>
              </w:rPr>
              <w:t>Телефон 74959567937</w:t>
            </w:r>
          </w:p>
        </w:tc>
      </w:tr>
    </w:tbl>
    <w:p w:rsidR="00944108" w:rsidRPr="00335A45" w:rsidRDefault="00944108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44108" w:rsidRPr="00335A45" w:rsidRDefault="00944108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7339D8">
        <w:rPr>
          <w:lang w:val="ru-RU"/>
        </w:rPr>
        <w:t>EA-65008</w:t>
      </w:r>
      <w:r w:rsidRPr="00335A45">
        <w:rPr>
          <w:lang w:val="ru-RU"/>
        </w:rPr>
        <w:t xml:space="preserve">- </w:t>
      </w:r>
      <w:r w:rsidRPr="007339D8">
        <w:rPr>
          <w:lang w:val="ru-RU"/>
        </w:rPr>
        <w:t>ОБЩЕСТВО С ОГРАНИЧЕННОЙ ОТВЕТСТВЕННОСТЬЮ "ФАРМКОМПЛЕКС"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7339D8">
        <w:rPr>
          <w:lang w:val="ru-RU"/>
        </w:rPr>
        <w:t>EA-64936</w:t>
      </w:r>
      <w:r w:rsidRPr="00335A45">
        <w:rPr>
          <w:lang w:val="ru-RU"/>
        </w:rPr>
        <w:t xml:space="preserve">- </w:t>
      </w:r>
      <w:r w:rsidRPr="007339D8">
        <w:rPr>
          <w:lang w:val="ru-RU"/>
        </w:rPr>
        <w:t>АКЦИОНЕРНОЕ ОБЩЕСТВО "Р-ФАРМ"</w:t>
      </w:r>
      <w:r>
        <w:rPr>
          <w:lang w:val="ru-RU"/>
        </w:rPr>
        <w:t>.</w:t>
      </w:r>
    </w:p>
    <w:p w:rsidR="00944108" w:rsidRPr="00335A45" w:rsidRDefault="00944108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44108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44108" w:rsidRPr="00335A45" w:rsidRDefault="00944108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44108" w:rsidRPr="00335A45" w:rsidRDefault="00944108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44108" w:rsidRPr="00335A45">
        <w:trPr>
          <w:trHeight w:val="274"/>
        </w:trPr>
        <w:tc>
          <w:tcPr>
            <w:tcW w:w="2204" w:type="dxa"/>
            <w:vMerge/>
          </w:tcPr>
          <w:p w:rsidR="00944108" w:rsidRPr="00335A45" w:rsidRDefault="0094410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44108" w:rsidRPr="00335A45" w:rsidRDefault="00944108" w:rsidP="00AA4A97">
            <w:pPr>
              <w:jc w:val="center"/>
              <w:rPr>
                <w:lang w:val="ru-RU"/>
              </w:rPr>
            </w:pPr>
          </w:p>
          <w:p w:rsidR="00944108" w:rsidRPr="00335A45" w:rsidRDefault="00944108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44108" w:rsidRPr="00335A45" w:rsidRDefault="00944108" w:rsidP="00AA4A97">
            <w:pPr>
              <w:ind w:right="-21"/>
              <w:jc w:val="center"/>
              <w:rPr>
                <w:lang w:val="ru-RU"/>
              </w:rPr>
            </w:pPr>
          </w:p>
          <w:p w:rsidR="00944108" w:rsidRPr="00335A45" w:rsidRDefault="00944108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44108" w:rsidRPr="00335A45" w:rsidRDefault="00944108" w:rsidP="0056026D">
            <w:pPr>
              <w:jc w:val="center"/>
              <w:rPr>
                <w:lang w:val="ru-RU"/>
              </w:rPr>
            </w:pPr>
          </w:p>
          <w:p w:rsidR="00944108" w:rsidRPr="00335A45" w:rsidRDefault="00944108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44108" w:rsidRPr="00335A45" w:rsidRDefault="00944108" w:rsidP="00AA4A97">
            <w:pPr>
              <w:jc w:val="center"/>
              <w:rPr>
                <w:lang w:val="ru-RU"/>
              </w:rPr>
            </w:pPr>
          </w:p>
          <w:p w:rsidR="00944108" w:rsidRPr="00335A45" w:rsidRDefault="0094410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44108" w:rsidRPr="00335A45" w:rsidRDefault="00944108" w:rsidP="0056026D">
            <w:pPr>
              <w:jc w:val="center"/>
              <w:rPr>
                <w:lang w:val="ru-RU"/>
              </w:rPr>
            </w:pPr>
          </w:p>
          <w:p w:rsidR="00944108" w:rsidRPr="00335A45" w:rsidRDefault="0094410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44108" w:rsidRPr="007339D8">
        <w:trPr>
          <w:trHeight w:val="938"/>
        </w:trPr>
        <w:tc>
          <w:tcPr>
            <w:tcW w:w="2204" w:type="dxa"/>
            <w:vAlign w:val="center"/>
          </w:tcPr>
          <w:p w:rsidR="00944108" w:rsidRPr="00335A45" w:rsidRDefault="00944108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339D8">
              <w:rPr>
                <w:lang w:val="ru-RU"/>
              </w:rPr>
              <w:t>EA-65008</w:t>
            </w:r>
            <w:r w:rsidRPr="00335A45">
              <w:rPr>
                <w:lang w:val="ru-RU"/>
              </w:rPr>
              <w:t xml:space="preserve">- </w:t>
            </w:r>
            <w:r w:rsidRPr="007339D8">
              <w:rPr>
                <w:lang w:val="ru-RU"/>
              </w:rPr>
              <w:t>ОБЩЕСТВО С ОГРАНИЧЕННОЙ ОТВЕТСТВЕННОСТЬЮ "ФАРМКОМПЛЕКС"</w:t>
            </w:r>
          </w:p>
        </w:tc>
        <w:tc>
          <w:tcPr>
            <w:tcW w:w="1700" w:type="dxa"/>
          </w:tcPr>
          <w:p w:rsidR="00944108" w:rsidRPr="00335A45" w:rsidRDefault="00944108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44108" w:rsidRPr="00335A45" w:rsidRDefault="00944108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44108" w:rsidRPr="00335A45" w:rsidRDefault="00944108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44108" w:rsidRPr="00335A45" w:rsidRDefault="00944108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44108" w:rsidRPr="00335A45" w:rsidRDefault="00944108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44108" w:rsidRPr="007339D8">
        <w:trPr>
          <w:trHeight w:val="938"/>
        </w:trPr>
        <w:tc>
          <w:tcPr>
            <w:tcW w:w="2204" w:type="dxa"/>
            <w:vAlign w:val="center"/>
          </w:tcPr>
          <w:p w:rsidR="00944108" w:rsidRPr="00335A45" w:rsidRDefault="00944108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339D8">
              <w:rPr>
                <w:lang w:val="ru-RU"/>
              </w:rPr>
              <w:t>EA-64936</w:t>
            </w:r>
            <w:r w:rsidRPr="00335A45">
              <w:rPr>
                <w:lang w:val="ru-RU"/>
              </w:rPr>
              <w:t xml:space="preserve">- </w:t>
            </w:r>
            <w:r w:rsidRPr="007339D8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944108" w:rsidRPr="00335A45" w:rsidRDefault="00944108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44108" w:rsidRPr="00335A45" w:rsidRDefault="00944108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44108" w:rsidRPr="00335A45" w:rsidRDefault="00944108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44108" w:rsidRPr="00335A45" w:rsidRDefault="00944108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44108" w:rsidRPr="00335A45" w:rsidRDefault="00944108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44108" w:rsidRPr="00335A45" w:rsidRDefault="00944108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76F84">
        <w:rPr>
          <w:rFonts w:ascii="Roboto" w:hAnsi="Roboto" w:cs="Roboto"/>
          <w:color w:val="000000"/>
          <w:shd w:val="clear" w:color="auto" w:fill="FFFFFF"/>
          <w:lang w:val="ru-RU"/>
        </w:rPr>
        <w:t>МНН Дабигатрана этексилат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339D8">
        <w:rPr>
          <w:lang w:val="ru-RU"/>
        </w:rPr>
        <w:t>ОБЩЕСТВО С ОГРАНИЧЕННОЙ ОТВЕТСТВЕННОСТЬЮ "ФАРМКОМПЛЕКС"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339D8">
        <w:rPr>
          <w:color w:val="000000"/>
          <w:lang w:val="ru-RU"/>
        </w:rPr>
        <w:t>384 867.00</w:t>
      </w:r>
      <w:r w:rsidRPr="00335A45">
        <w:rPr>
          <w:lang w:val="ru-RU"/>
        </w:rPr>
        <w:t xml:space="preserve"> рублей.  </w:t>
      </w:r>
    </w:p>
    <w:p w:rsidR="00944108" w:rsidRPr="00335A45" w:rsidRDefault="00944108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44108" w:rsidRPr="00335A45">
        <w:trPr>
          <w:trHeight w:val="206"/>
          <w:jc w:val="center"/>
        </w:trPr>
        <w:tc>
          <w:tcPr>
            <w:tcW w:w="7338" w:type="dxa"/>
          </w:tcPr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44108" w:rsidRPr="00335A45">
        <w:trPr>
          <w:trHeight w:val="206"/>
          <w:jc w:val="center"/>
        </w:trPr>
        <w:tc>
          <w:tcPr>
            <w:tcW w:w="7338" w:type="dxa"/>
          </w:tcPr>
          <w:p w:rsidR="00944108" w:rsidRPr="00335A45" w:rsidRDefault="0094410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44108" w:rsidRPr="00335A45" w:rsidRDefault="0094410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44108" w:rsidRPr="00335A45" w:rsidRDefault="009441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44108" w:rsidRPr="00335A45">
        <w:trPr>
          <w:trHeight w:val="206"/>
          <w:jc w:val="center"/>
        </w:trPr>
        <w:tc>
          <w:tcPr>
            <w:tcW w:w="7338" w:type="dxa"/>
          </w:tcPr>
          <w:p w:rsidR="00944108" w:rsidRPr="00335A45" w:rsidRDefault="0094410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44108" w:rsidRPr="00335A45" w:rsidRDefault="0094410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44108" w:rsidRPr="00335A45" w:rsidRDefault="0094410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44108" w:rsidRPr="00335A45" w:rsidRDefault="00944108" w:rsidP="006465AE">
      <w:pPr>
        <w:jc w:val="both"/>
        <w:rPr>
          <w:lang w:val="ru-RU" w:eastAsia="ru-RU"/>
        </w:rPr>
      </w:pPr>
    </w:p>
    <w:sectPr w:rsidR="00944108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108" w:rsidRDefault="00944108">
      <w:r>
        <w:separator/>
      </w:r>
    </w:p>
  </w:endnote>
  <w:endnote w:type="continuationSeparator" w:id="1">
    <w:p w:rsidR="00944108" w:rsidRDefault="009441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108" w:rsidRDefault="00944108">
      <w:r>
        <w:separator/>
      </w:r>
    </w:p>
  </w:footnote>
  <w:footnote w:type="continuationSeparator" w:id="1">
    <w:p w:rsidR="00944108" w:rsidRDefault="009441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08" w:rsidRDefault="0094410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44108" w:rsidRDefault="0094410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62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62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6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628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28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2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2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2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2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2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2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2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2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0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8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3662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62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27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27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62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2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62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27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6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62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62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7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2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2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2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2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28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2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1146</Words>
  <Characters>6535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2020-11-27T12:38:00Z</dcterms:created>
  <dcterms:modified xsi:type="dcterms:W3CDTF">2020-11-27T12:46:00Z</dcterms:modified>
</cp:coreProperties>
</file>