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3C" w:rsidRDefault="003B443C" w:rsidP="00B40F86">
      <w:pPr>
        <w:jc w:val="center"/>
        <w:rPr>
          <w:b/>
          <w:bCs/>
          <w:color w:val="000000"/>
          <w:lang w:val="ru-RU"/>
        </w:rPr>
      </w:pPr>
    </w:p>
    <w:p w:rsidR="003B443C" w:rsidRDefault="003B443C" w:rsidP="004B0926">
      <w:pPr>
        <w:rPr>
          <w:b/>
          <w:bCs/>
          <w:color w:val="000000"/>
          <w:lang w:val="ru-RU"/>
        </w:rPr>
      </w:pPr>
    </w:p>
    <w:p w:rsidR="003B443C" w:rsidRPr="00335A45" w:rsidRDefault="003B443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292</w:t>
      </w:r>
    </w:p>
    <w:p w:rsidR="003B443C" w:rsidRPr="00335A45" w:rsidRDefault="003B443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B443C" w:rsidRPr="00335A45" w:rsidRDefault="003B443C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B443C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43C" w:rsidRPr="00335A45" w:rsidRDefault="003B443C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43C" w:rsidRPr="00335A45" w:rsidRDefault="003B443C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3B443C" w:rsidRDefault="003B443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3B443C" w:rsidRPr="0077375B" w:rsidRDefault="003B443C" w:rsidP="00AB05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AB054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AB054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3B443C" w:rsidRPr="0077375B" w:rsidRDefault="003B443C" w:rsidP="00AB05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C5498">
        <w:rPr>
          <w:rFonts w:ascii="Roboto" w:hAnsi="Roboto" w:cs="Roboto"/>
          <w:color w:val="000000"/>
          <w:shd w:val="clear" w:color="auto" w:fill="FFFFFF"/>
          <w:lang w:val="ru-RU"/>
        </w:rPr>
        <w:t>МНН Железа карбоксимальтозат</w:t>
      </w:r>
      <w:r w:rsidRPr="0077375B">
        <w:rPr>
          <w:lang w:val="ru-RU"/>
        </w:rPr>
        <w:t xml:space="preserve">».  </w:t>
      </w:r>
    </w:p>
    <w:p w:rsidR="003B443C" w:rsidRPr="009C5498" w:rsidRDefault="003B443C" w:rsidP="00AB054C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C5498">
        <w:rPr>
          <w:rFonts w:ascii="Roboto" w:hAnsi="Roboto" w:cs="Roboto"/>
          <w:color w:val="000000"/>
          <w:shd w:val="clear" w:color="auto" w:fill="FFFFFF"/>
          <w:lang w:val="ru-RU"/>
        </w:rPr>
        <w:t>203234901331923490100103510012120244</w:t>
      </w:r>
    </w:p>
    <w:p w:rsidR="003B443C" w:rsidRPr="0077375B" w:rsidRDefault="003B443C" w:rsidP="00AB054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455 620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пятьдесят пять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 двадцать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3B443C" w:rsidRPr="00F26489" w:rsidRDefault="003B443C" w:rsidP="00AB05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3B443C" w:rsidRPr="00776F84" w:rsidRDefault="003B443C" w:rsidP="00AB05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9C5498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  <w:r w:rsidRPr="00776F84">
        <w:rPr>
          <w:lang w:val="ru-RU"/>
        </w:rPr>
        <w:t>.</w:t>
      </w:r>
    </w:p>
    <w:p w:rsidR="003B443C" w:rsidRPr="0077375B" w:rsidRDefault="003B443C" w:rsidP="00AB05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C5498">
        <w:rPr>
          <w:lang w:val="ru-RU"/>
        </w:rPr>
        <w:t>Внебюджетные фонды (ОМС), краевой бюджет 2021 года</w:t>
      </w:r>
      <w:r w:rsidRPr="0077375B">
        <w:rPr>
          <w:lang w:val="ru-RU"/>
        </w:rPr>
        <w:t>.</w:t>
      </w:r>
    </w:p>
    <w:p w:rsidR="003B443C" w:rsidRPr="0077375B" w:rsidRDefault="003B443C" w:rsidP="00AB054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3B443C" w:rsidRPr="0077375B" w:rsidRDefault="003B443C" w:rsidP="00AB054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B443C" w:rsidRPr="0077375B" w:rsidRDefault="003B443C" w:rsidP="00AB054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C5498">
        <w:rPr>
          <w:color w:val="000000"/>
          <w:sz w:val="24"/>
          <w:szCs w:val="24"/>
        </w:rPr>
        <w:t>18.11.2020 11:41:38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3B443C" w:rsidRPr="0077375B" w:rsidRDefault="003B443C" w:rsidP="00AB054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B443C" w:rsidRPr="00335A45">
        <w:trPr>
          <w:jc w:val="center"/>
        </w:trPr>
        <w:tc>
          <w:tcPr>
            <w:tcW w:w="9828" w:type="dxa"/>
            <w:gridSpan w:val="5"/>
          </w:tcPr>
          <w:p w:rsidR="003B443C" w:rsidRPr="00335A45" w:rsidRDefault="003B443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3B443C" w:rsidRPr="00AB054C">
        <w:trPr>
          <w:jc w:val="center"/>
        </w:trPr>
        <w:tc>
          <w:tcPr>
            <w:tcW w:w="2820" w:type="dxa"/>
          </w:tcPr>
          <w:p w:rsidR="003B443C" w:rsidRPr="00335A45" w:rsidRDefault="003B443C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B443C" w:rsidRPr="00335A45" w:rsidRDefault="003B443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3B443C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3B443C" w:rsidRPr="000D6284" w:rsidRDefault="003B443C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3B443C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3B443C" w:rsidRPr="00335A45" w:rsidRDefault="003B443C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B443C" w:rsidRPr="00335A45" w:rsidRDefault="003B443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3B443C" w:rsidRPr="000D6284">
        <w:trPr>
          <w:jc w:val="center"/>
        </w:trPr>
        <w:tc>
          <w:tcPr>
            <w:tcW w:w="9828" w:type="dxa"/>
            <w:gridSpan w:val="5"/>
          </w:tcPr>
          <w:p w:rsidR="003B443C" w:rsidRPr="000D6284" w:rsidRDefault="003B443C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3B443C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B443C" w:rsidRPr="00335A45" w:rsidRDefault="003B443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3B443C" w:rsidRPr="00335A45" w:rsidRDefault="003B443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3B443C" w:rsidRPr="00335A45" w:rsidRDefault="003B443C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B443C" w:rsidRPr="00335A45" w:rsidRDefault="003B443C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3B443C" w:rsidRPr="00335A45" w:rsidRDefault="003B443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3B443C" w:rsidRPr="00335A45" w:rsidRDefault="003B443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3B443C" w:rsidRPr="00335A45" w:rsidRDefault="003B443C" w:rsidP="00A841CC">
            <w:pPr>
              <w:ind w:right="-80"/>
              <w:jc w:val="both"/>
              <w:rPr>
                <w:lang w:val="ru-RU"/>
              </w:rPr>
            </w:pPr>
          </w:p>
          <w:p w:rsidR="003B443C" w:rsidRPr="00335A45" w:rsidRDefault="003B443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3B443C" w:rsidRPr="00335A45" w:rsidRDefault="003B443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3B443C" w:rsidRPr="00335A45" w:rsidRDefault="003B443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01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B443C" w:rsidRPr="00335A45" w:rsidRDefault="003B443C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3B443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B443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996F4C" w:rsidRDefault="003B443C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451 063.80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012105" w:rsidRDefault="003B443C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12:03:11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43E11" w:rsidRDefault="003B443C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EA-65001</w:t>
            </w:r>
          </w:p>
        </w:tc>
      </w:tr>
      <w:tr w:rsidR="003B443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8235C0" w:rsidRDefault="003B443C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453 341.90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35A45" w:rsidRDefault="003B443C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4736FB" w:rsidRDefault="003B443C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12:02:42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B443C" w:rsidRPr="00343E11" w:rsidRDefault="003B443C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EA-65142</w:t>
            </w:r>
          </w:p>
        </w:tc>
      </w:tr>
    </w:tbl>
    <w:p w:rsidR="003B443C" w:rsidRPr="00335A45" w:rsidRDefault="003B443C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B443C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B443C" w:rsidRPr="00335A45" w:rsidRDefault="003B443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3B443C" w:rsidRPr="00335A45" w:rsidRDefault="003B443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443C" w:rsidRPr="00335A45" w:rsidRDefault="003B443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3B443C" w:rsidRPr="00335A45" w:rsidRDefault="003B443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443C" w:rsidRPr="00335A45" w:rsidRDefault="003B443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B443C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B443C" w:rsidRPr="00AB054C" w:rsidRDefault="003B443C" w:rsidP="00292562">
            <w:pPr>
              <w:jc w:val="center"/>
              <w:rPr>
                <w:lang w:val="ru-RU"/>
              </w:rPr>
            </w:pPr>
            <w:r w:rsidRPr="00AB054C">
              <w:rPr>
                <w:lang w:val="ru-RU"/>
              </w:rPr>
              <w:t>EA-65001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443C" w:rsidRPr="004736FB" w:rsidRDefault="003B443C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C5498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24.11.2020 16:27:26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443C" w:rsidRDefault="003B443C" w:rsidP="00AB054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"ФАРМЛАЙН"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ИНН7714511476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ОГРН1037739857430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КПП773501001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Место нахождения (жительства)</w:t>
            </w:r>
          </w:p>
          <w:p w:rsidR="003B443C" w:rsidRDefault="003B443C" w:rsidP="00AB054C">
            <w:pPr>
              <w:pStyle w:val="NormalWeb"/>
              <w:spacing w:before="0" w:beforeAutospacing="0" w:after="0" w:afterAutospacing="0"/>
            </w:pPr>
            <w:r>
              <w:t>124482, Г МОСКВА, Г ЗЕЛЕНОГРАД, ПРОЕЗД САВЁЛКИНСКИЙ, ДОМ 4, ЭТ 20 ПОМ XXVIII КОМ 6;7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Почтовый адрес</w:t>
            </w:r>
          </w:p>
          <w:p w:rsidR="003B443C" w:rsidRDefault="003B443C" w:rsidP="00AB054C">
            <w:pPr>
              <w:pStyle w:val="NormalWeb"/>
              <w:spacing w:before="0" w:beforeAutospacing="0" w:after="0" w:afterAutospacing="0"/>
            </w:pPr>
            <w:r>
              <w:t>127287 г. Москва, ул. 2-я Хуторская, д. 38А, строение 8</w:t>
            </w:r>
          </w:p>
          <w:p w:rsidR="003B443C" w:rsidRPr="00FA0DC1" w:rsidRDefault="003B443C" w:rsidP="00AB05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FA0DC1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3B443C" w:rsidRPr="00AB054C" w:rsidRDefault="003B443C" w:rsidP="00996F4C">
            <w:pPr>
              <w:rPr>
                <w:lang w:val="ru-RU"/>
              </w:rPr>
            </w:pPr>
            <w:r>
              <w:t>Телефон 8(495)2340704</w:t>
            </w:r>
          </w:p>
        </w:tc>
      </w:tr>
      <w:tr w:rsidR="003B443C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B443C" w:rsidRPr="00AB054C" w:rsidRDefault="003B443C" w:rsidP="00292562">
            <w:pPr>
              <w:jc w:val="center"/>
              <w:rPr>
                <w:lang w:val="ru-RU"/>
              </w:rPr>
            </w:pPr>
            <w:r w:rsidRPr="00AB054C">
              <w:rPr>
                <w:lang w:val="ru-RU"/>
              </w:rPr>
              <w:t>EA-65142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443C" w:rsidRPr="004736FB" w:rsidRDefault="003B443C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C5498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25.11.2020 11:54:51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443C" w:rsidRDefault="003B443C" w:rsidP="00AB054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ИНН2312178145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ОГРН1112312000393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КПП231201001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Место нахождения (жительства)</w:t>
            </w:r>
          </w:p>
          <w:p w:rsidR="003B443C" w:rsidRDefault="003B443C" w:rsidP="00AB054C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3B443C" w:rsidRPr="00AB054C" w:rsidRDefault="003B443C" w:rsidP="00AB054C">
            <w:pPr>
              <w:rPr>
                <w:lang w:val="ru-RU"/>
              </w:rPr>
            </w:pPr>
            <w:r w:rsidRPr="00AB054C">
              <w:rPr>
                <w:lang w:val="ru-RU"/>
              </w:rPr>
              <w:t>Почтовый адрес</w:t>
            </w:r>
          </w:p>
          <w:p w:rsidR="003B443C" w:rsidRDefault="003B443C" w:rsidP="00AB054C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3B443C" w:rsidRPr="00AB054C" w:rsidRDefault="003B443C" w:rsidP="00AB05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AB054C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B443C" w:rsidRDefault="003B443C" w:rsidP="00AB054C">
            <w:pPr>
              <w:pStyle w:val="NormalWeb"/>
              <w:spacing w:before="0" w:beforeAutospacing="0" w:after="0" w:afterAutospacing="0"/>
            </w:pPr>
            <w:r>
              <w:t>Паренькова Ирина Борисовна</w:t>
            </w:r>
          </w:p>
          <w:p w:rsidR="003B443C" w:rsidRPr="00AB054C" w:rsidRDefault="003B443C" w:rsidP="00996F4C">
            <w:pPr>
              <w:rPr>
                <w:lang w:val="ru-RU"/>
              </w:rPr>
            </w:pPr>
            <w:r>
              <w:t>Телефон 88002500001</w:t>
            </w:r>
          </w:p>
        </w:tc>
      </w:tr>
    </w:tbl>
    <w:p w:rsidR="003B443C" w:rsidRPr="00335A45" w:rsidRDefault="003B443C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B443C" w:rsidRPr="00335A45" w:rsidRDefault="003B443C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AB054C">
        <w:rPr>
          <w:lang w:val="ru-RU"/>
        </w:rPr>
        <w:t>EA-65001</w:t>
      </w:r>
      <w:r w:rsidRPr="00335A45">
        <w:rPr>
          <w:lang w:val="ru-RU"/>
        </w:rPr>
        <w:t xml:space="preserve">- </w:t>
      </w:r>
      <w:r w:rsidRPr="00AB054C">
        <w:rPr>
          <w:lang w:val="ru-RU"/>
        </w:rPr>
        <w:t>ОБЩЕСТВО С ОГРАНИЧЕННОЙ ОТВЕТСТВЕННОСТЬЮ "ФАРМЛАЙН"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AB054C">
        <w:rPr>
          <w:lang w:val="ru-RU"/>
        </w:rPr>
        <w:t>EA-65142</w:t>
      </w:r>
      <w:r w:rsidRPr="00335A45">
        <w:rPr>
          <w:lang w:val="ru-RU"/>
        </w:rPr>
        <w:t xml:space="preserve">- </w:t>
      </w:r>
      <w:r w:rsidRPr="00AB054C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.</w:t>
      </w:r>
    </w:p>
    <w:p w:rsidR="003B443C" w:rsidRPr="00335A45" w:rsidRDefault="003B443C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B443C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3B443C" w:rsidRPr="00335A45" w:rsidRDefault="003B443C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B443C" w:rsidRPr="00335A45" w:rsidRDefault="003B443C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B443C" w:rsidRPr="00335A45">
        <w:trPr>
          <w:trHeight w:val="274"/>
        </w:trPr>
        <w:tc>
          <w:tcPr>
            <w:tcW w:w="2204" w:type="dxa"/>
            <w:vMerge/>
          </w:tcPr>
          <w:p w:rsidR="003B443C" w:rsidRPr="00335A45" w:rsidRDefault="003B443C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B443C" w:rsidRPr="00335A45" w:rsidRDefault="003B443C" w:rsidP="00AA4A97">
            <w:pPr>
              <w:jc w:val="center"/>
              <w:rPr>
                <w:lang w:val="ru-RU"/>
              </w:rPr>
            </w:pPr>
          </w:p>
          <w:p w:rsidR="003B443C" w:rsidRPr="00335A45" w:rsidRDefault="003B443C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B443C" w:rsidRPr="00335A45" w:rsidRDefault="003B443C" w:rsidP="00AA4A97">
            <w:pPr>
              <w:ind w:right="-21"/>
              <w:jc w:val="center"/>
              <w:rPr>
                <w:lang w:val="ru-RU"/>
              </w:rPr>
            </w:pPr>
          </w:p>
          <w:p w:rsidR="003B443C" w:rsidRPr="00335A45" w:rsidRDefault="003B443C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B443C" w:rsidRPr="00335A45" w:rsidRDefault="003B443C" w:rsidP="0056026D">
            <w:pPr>
              <w:jc w:val="center"/>
              <w:rPr>
                <w:lang w:val="ru-RU"/>
              </w:rPr>
            </w:pPr>
          </w:p>
          <w:p w:rsidR="003B443C" w:rsidRPr="00335A45" w:rsidRDefault="003B443C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3B443C" w:rsidRPr="00335A45" w:rsidRDefault="003B443C" w:rsidP="00AA4A97">
            <w:pPr>
              <w:jc w:val="center"/>
              <w:rPr>
                <w:lang w:val="ru-RU"/>
              </w:rPr>
            </w:pPr>
          </w:p>
          <w:p w:rsidR="003B443C" w:rsidRPr="00335A45" w:rsidRDefault="003B443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B443C" w:rsidRPr="00335A45" w:rsidRDefault="003B443C" w:rsidP="0056026D">
            <w:pPr>
              <w:jc w:val="center"/>
              <w:rPr>
                <w:lang w:val="ru-RU"/>
              </w:rPr>
            </w:pPr>
          </w:p>
          <w:p w:rsidR="003B443C" w:rsidRPr="00335A45" w:rsidRDefault="003B443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3B443C" w:rsidRPr="00AB054C">
        <w:trPr>
          <w:trHeight w:val="938"/>
        </w:trPr>
        <w:tc>
          <w:tcPr>
            <w:tcW w:w="2204" w:type="dxa"/>
            <w:vAlign w:val="center"/>
          </w:tcPr>
          <w:p w:rsidR="003B443C" w:rsidRPr="00335A45" w:rsidRDefault="003B443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AB054C">
              <w:rPr>
                <w:lang w:val="ru-RU"/>
              </w:rPr>
              <w:t>EA-65001</w:t>
            </w:r>
            <w:r w:rsidRPr="00335A45">
              <w:rPr>
                <w:lang w:val="ru-RU"/>
              </w:rPr>
              <w:t xml:space="preserve">- </w:t>
            </w:r>
            <w:r w:rsidRPr="00AB054C">
              <w:rPr>
                <w:lang w:val="ru-RU"/>
              </w:rPr>
              <w:t>ОБЩЕСТВО С ОГРАНИЧЕННОЙ ОТВЕТСТВЕННОСТЬЮ "ФАРМЛАЙН"</w:t>
            </w:r>
          </w:p>
        </w:tc>
        <w:tc>
          <w:tcPr>
            <w:tcW w:w="1700" w:type="dxa"/>
          </w:tcPr>
          <w:p w:rsidR="003B443C" w:rsidRPr="00335A45" w:rsidRDefault="003B443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43C" w:rsidRPr="00335A45" w:rsidRDefault="003B443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43C" w:rsidRPr="00335A45" w:rsidRDefault="003B443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B443C" w:rsidRPr="00335A45" w:rsidRDefault="003B443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B443C" w:rsidRPr="00335A45" w:rsidRDefault="003B443C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B443C" w:rsidRPr="00AB054C">
        <w:trPr>
          <w:trHeight w:val="938"/>
        </w:trPr>
        <w:tc>
          <w:tcPr>
            <w:tcW w:w="2204" w:type="dxa"/>
            <w:vAlign w:val="center"/>
          </w:tcPr>
          <w:p w:rsidR="003B443C" w:rsidRPr="00335A45" w:rsidRDefault="003B443C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AB054C">
              <w:rPr>
                <w:lang w:val="ru-RU"/>
              </w:rPr>
              <w:t>EA-65142</w:t>
            </w:r>
            <w:r w:rsidRPr="00335A45">
              <w:rPr>
                <w:lang w:val="ru-RU"/>
              </w:rPr>
              <w:t xml:space="preserve">- </w:t>
            </w:r>
            <w:r w:rsidRPr="00AB054C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3B443C" w:rsidRPr="00335A45" w:rsidRDefault="003B443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43C" w:rsidRPr="00335A45" w:rsidRDefault="003B443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B443C" w:rsidRPr="00335A45" w:rsidRDefault="003B443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B443C" w:rsidRPr="00335A45" w:rsidRDefault="003B443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B443C" w:rsidRPr="00335A45" w:rsidRDefault="003B443C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B443C" w:rsidRPr="00335A45" w:rsidRDefault="003B443C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C5498">
        <w:rPr>
          <w:rFonts w:ascii="Roboto" w:hAnsi="Roboto" w:cs="Roboto"/>
          <w:color w:val="000000"/>
          <w:shd w:val="clear" w:color="auto" w:fill="FFFFFF"/>
          <w:lang w:val="ru-RU"/>
        </w:rPr>
        <w:t>МНН Железа карбоксимальтозат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B054C">
        <w:rPr>
          <w:lang w:val="ru-RU"/>
        </w:rPr>
        <w:t>ОБЩЕСТВО С ОГРАНИЧЕННОЙ ОТВЕТСТВЕННОСТЬЮ "ФАРМЛАЙН"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AB054C">
        <w:rPr>
          <w:color w:val="000000"/>
          <w:lang w:val="ru-RU"/>
        </w:rPr>
        <w:t>451 063.80</w:t>
      </w:r>
      <w:r w:rsidRPr="00335A45">
        <w:rPr>
          <w:lang w:val="ru-RU"/>
        </w:rPr>
        <w:t xml:space="preserve"> рублей.  </w:t>
      </w:r>
    </w:p>
    <w:p w:rsidR="003B443C" w:rsidRPr="00335A45" w:rsidRDefault="003B443C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B443C" w:rsidRPr="00335A45">
        <w:trPr>
          <w:trHeight w:val="206"/>
          <w:jc w:val="center"/>
        </w:trPr>
        <w:tc>
          <w:tcPr>
            <w:tcW w:w="7338" w:type="dxa"/>
          </w:tcPr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B443C" w:rsidRPr="00335A45">
        <w:trPr>
          <w:trHeight w:val="206"/>
          <w:jc w:val="center"/>
        </w:trPr>
        <w:tc>
          <w:tcPr>
            <w:tcW w:w="7338" w:type="dxa"/>
          </w:tcPr>
          <w:p w:rsidR="003B443C" w:rsidRPr="00335A45" w:rsidRDefault="003B443C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43C" w:rsidRPr="00335A45" w:rsidRDefault="003B443C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3B443C" w:rsidRPr="00335A45" w:rsidRDefault="003B443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B443C" w:rsidRPr="00335A45">
        <w:trPr>
          <w:trHeight w:val="206"/>
          <w:jc w:val="center"/>
        </w:trPr>
        <w:tc>
          <w:tcPr>
            <w:tcW w:w="7338" w:type="dxa"/>
          </w:tcPr>
          <w:p w:rsidR="003B443C" w:rsidRPr="00335A45" w:rsidRDefault="003B443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3B443C" w:rsidRPr="00335A45" w:rsidRDefault="003B443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B443C" w:rsidRPr="00335A45" w:rsidRDefault="003B443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3B443C" w:rsidRPr="00335A45" w:rsidRDefault="003B443C" w:rsidP="006465AE">
      <w:pPr>
        <w:jc w:val="both"/>
        <w:rPr>
          <w:lang w:val="ru-RU" w:eastAsia="ru-RU"/>
        </w:rPr>
      </w:pPr>
    </w:p>
    <w:sectPr w:rsidR="003B443C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43C" w:rsidRDefault="003B443C">
      <w:r>
        <w:separator/>
      </w:r>
    </w:p>
  </w:endnote>
  <w:endnote w:type="continuationSeparator" w:id="1">
    <w:p w:rsidR="003B443C" w:rsidRDefault="003B4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43C" w:rsidRDefault="003B443C">
      <w:r>
        <w:separator/>
      </w:r>
    </w:p>
  </w:footnote>
  <w:footnote w:type="continuationSeparator" w:id="1">
    <w:p w:rsidR="003B443C" w:rsidRDefault="003B44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43C" w:rsidRDefault="003B443C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B443C" w:rsidRDefault="003B44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75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75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1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7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75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75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75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75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75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4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5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75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4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75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4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75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5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5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4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4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75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3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275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75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758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758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75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8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758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758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75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75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27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75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75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5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9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1167</Words>
  <Characters>6654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2020-11-10T08:48:00Z</cp:lastPrinted>
  <dcterms:created xsi:type="dcterms:W3CDTF">2020-12-01T06:13:00Z</dcterms:created>
  <dcterms:modified xsi:type="dcterms:W3CDTF">2020-12-01T06:13:00Z</dcterms:modified>
</cp:coreProperties>
</file>