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374" w:rsidRDefault="00973374" w:rsidP="00B40F86">
      <w:pPr>
        <w:jc w:val="center"/>
        <w:rPr>
          <w:b/>
          <w:bCs/>
          <w:color w:val="000000"/>
          <w:lang w:val="ru-RU"/>
        </w:rPr>
      </w:pPr>
    </w:p>
    <w:p w:rsidR="00973374" w:rsidRDefault="00973374" w:rsidP="004B0926">
      <w:pPr>
        <w:rPr>
          <w:b/>
          <w:bCs/>
          <w:color w:val="000000"/>
          <w:lang w:val="ru-RU"/>
        </w:rPr>
      </w:pPr>
    </w:p>
    <w:p w:rsidR="00973374" w:rsidRPr="00335A45" w:rsidRDefault="00973374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294</w:t>
      </w:r>
    </w:p>
    <w:p w:rsidR="00973374" w:rsidRPr="00335A45" w:rsidRDefault="00973374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73374" w:rsidRPr="00335A45" w:rsidRDefault="00973374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73374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73374" w:rsidRPr="00335A45" w:rsidRDefault="00973374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73374" w:rsidRPr="00335A45" w:rsidRDefault="00973374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01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973374" w:rsidRDefault="00973374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973374" w:rsidRPr="0077375B" w:rsidRDefault="00973374" w:rsidP="003D6E3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3D6E3C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3D6E3C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973374" w:rsidRPr="0077375B" w:rsidRDefault="00973374" w:rsidP="003D6E3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834B0C">
        <w:rPr>
          <w:rFonts w:ascii="Roboto" w:hAnsi="Roboto" w:cs="Roboto"/>
          <w:color w:val="000000"/>
          <w:shd w:val="clear" w:color="auto" w:fill="FFFFFF"/>
          <w:lang w:val="ru-RU"/>
        </w:rPr>
        <w:t>МНН Инозин+Никотинамид+Рибофлавин+Янтарная кислота</w:t>
      </w:r>
      <w:r w:rsidRPr="0077375B">
        <w:rPr>
          <w:lang w:val="ru-RU"/>
        </w:rPr>
        <w:t xml:space="preserve">».  </w:t>
      </w:r>
    </w:p>
    <w:p w:rsidR="00973374" w:rsidRPr="00834B0C" w:rsidRDefault="00973374" w:rsidP="003D6E3C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834B0C">
        <w:rPr>
          <w:rFonts w:ascii="Roboto" w:hAnsi="Roboto" w:cs="Roboto"/>
          <w:color w:val="000000"/>
          <w:shd w:val="clear" w:color="auto" w:fill="FFFFFF"/>
          <w:lang w:val="ru-RU"/>
        </w:rPr>
        <w:t>203234901331923490100103530012120244</w:t>
      </w:r>
    </w:p>
    <w:p w:rsidR="00973374" w:rsidRPr="0077375B" w:rsidRDefault="00973374" w:rsidP="003D6E3C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78 540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Семьдесят восемь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пятьсот сорок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973374" w:rsidRPr="00F26489" w:rsidRDefault="00973374" w:rsidP="003D6E3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FB6ECB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973374" w:rsidRPr="00834B0C" w:rsidRDefault="00973374" w:rsidP="003D6E3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834B0C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11.01.2021 года, последующие поставки производятся ежемесячно равными партиями при отсутствии заявок, последняя поставка не позднее 10 декабря 2021 г.</w:t>
      </w:r>
    </w:p>
    <w:p w:rsidR="00973374" w:rsidRPr="0077375B" w:rsidRDefault="00973374" w:rsidP="003D6E3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806BF0">
        <w:rPr>
          <w:lang w:val="ru-RU"/>
        </w:rPr>
        <w:t>Внебюджетные фонды (ОМС) 2021 года</w:t>
      </w:r>
      <w:r w:rsidRPr="0077375B">
        <w:rPr>
          <w:lang w:val="ru-RU"/>
        </w:rPr>
        <w:t>.</w:t>
      </w:r>
    </w:p>
    <w:p w:rsidR="00973374" w:rsidRPr="0077375B" w:rsidRDefault="00973374" w:rsidP="003D6E3C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973374" w:rsidRPr="0077375B" w:rsidRDefault="00973374" w:rsidP="003D6E3C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73374" w:rsidRPr="0077375B" w:rsidRDefault="00973374" w:rsidP="003D6E3C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834B0C">
        <w:rPr>
          <w:color w:val="000000"/>
          <w:sz w:val="24"/>
          <w:szCs w:val="24"/>
        </w:rPr>
        <w:t>8.11.2020 14:21:12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973374" w:rsidRPr="0077375B" w:rsidRDefault="00973374" w:rsidP="003D6E3C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973374" w:rsidRDefault="00973374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73374" w:rsidRPr="00335A45">
        <w:trPr>
          <w:jc w:val="center"/>
        </w:trPr>
        <w:tc>
          <w:tcPr>
            <w:tcW w:w="9828" w:type="dxa"/>
            <w:gridSpan w:val="5"/>
          </w:tcPr>
          <w:p w:rsidR="00973374" w:rsidRPr="00335A45" w:rsidRDefault="0097337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973374" w:rsidRPr="00A0365F">
        <w:trPr>
          <w:jc w:val="center"/>
        </w:trPr>
        <w:tc>
          <w:tcPr>
            <w:tcW w:w="2820" w:type="dxa"/>
          </w:tcPr>
          <w:p w:rsidR="00973374" w:rsidRPr="00335A45" w:rsidRDefault="00973374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973374" w:rsidRPr="00335A45" w:rsidRDefault="0097337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973374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973374" w:rsidRPr="000D6284" w:rsidRDefault="00973374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973374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973374" w:rsidRPr="00335A45" w:rsidRDefault="00973374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73374" w:rsidRPr="00335A45" w:rsidRDefault="0097337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973374" w:rsidRPr="000D6284">
        <w:trPr>
          <w:jc w:val="center"/>
        </w:trPr>
        <w:tc>
          <w:tcPr>
            <w:tcW w:w="9828" w:type="dxa"/>
            <w:gridSpan w:val="5"/>
          </w:tcPr>
          <w:p w:rsidR="00973374" w:rsidRPr="000D6284" w:rsidRDefault="00973374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973374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73374" w:rsidRPr="00335A45" w:rsidRDefault="00973374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973374" w:rsidRPr="00335A45" w:rsidRDefault="00973374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973374" w:rsidRPr="00335A45" w:rsidRDefault="00973374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73374" w:rsidRPr="00335A45" w:rsidRDefault="00973374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973374" w:rsidRPr="00335A45" w:rsidRDefault="0097337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973374" w:rsidRPr="00335A45" w:rsidRDefault="0097337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973374" w:rsidRPr="00335A45" w:rsidRDefault="00973374" w:rsidP="00A841CC">
            <w:pPr>
              <w:ind w:right="-80"/>
              <w:jc w:val="both"/>
              <w:rPr>
                <w:lang w:val="ru-RU"/>
              </w:rPr>
            </w:pPr>
          </w:p>
          <w:p w:rsidR="00973374" w:rsidRPr="00335A45" w:rsidRDefault="0097337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973374" w:rsidRPr="00335A45" w:rsidRDefault="00973374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973374" w:rsidRPr="00335A45" w:rsidRDefault="00973374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01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4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73374" w:rsidRPr="00335A45" w:rsidRDefault="00973374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97337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35A45" w:rsidRDefault="0097337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35A45" w:rsidRDefault="0097337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35A45" w:rsidRDefault="0097337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35A45" w:rsidRDefault="0097337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35A45" w:rsidRDefault="0097337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7337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35A45" w:rsidRDefault="00973374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996F4C" w:rsidRDefault="00973374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55 246.10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35A45" w:rsidRDefault="00973374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012105" w:rsidRDefault="00973374" w:rsidP="00012105">
            <w:pPr>
              <w:ind w:right="134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30.11.2020 12:20:53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43E11" w:rsidRDefault="00973374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EA-65145</w:t>
            </w:r>
          </w:p>
        </w:tc>
      </w:tr>
      <w:tr w:rsidR="0097337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35A45" w:rsidRDefault="00973374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8235C0" w:rsidRDefault="00973374" w:rsidP="00657D57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55 638.80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35A45" w:rsidRDefault="00973374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4736FB" w:rsidRDefault="00973374" w:rsidP="00657D5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30.11.2020 12:18:47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43E11" w:rsidRDefault="00973374" w:rsidP="00657D5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EA-65126</w:t>
            </w:r>
          </w:p>
        </w:tc>
      </w:tr>
      <w:tr w:rsidR="0097337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35A45" w:rsidRDefault="00973374" w:rsidP="007D27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8235C0" w:rsidRDefault="00973374" w:rsidP="007D270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57 995.00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35A45" w:rsidRDefault="0097337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4736FB" w:rsidRDefault="00973374" w:rsidP="007D2703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30.11.2020 12:08:07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43E11" w:rsidRDefault="00973374" w:rsidP="007D2703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EA-65124</w:t>
            </w:r>
          </w:p>
        </w:tc>
      </w:tr>
      <w:tr w:rsidR="0097337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35A45" w:rsidRDefault="00973374" w:rsidP="007D27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8235C0" w:rsidRDefault="00973374" w:rsidP="007D270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68 190.00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35A45" w:rsidRDefault="0097337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4736FB" w:rsidRDefault="00973374" w:rsidP="007D2703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30.11.2020 12:03:36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43E11" w:rsidRDefault="00973374" w:rsidP="007D2703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EA-65171</w:t>
            </w:r>
          </w:p>
        </w:tc>
      </w:tr>
      <w:tr w:rsidR="0097337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35A45" w:rsidRDefault="00973374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8235C0" w:rsidRDefault="00973374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74 213.00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35A45" w:rsidRDefault="00973374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4736FB" w:rsidRDefault="00973374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30.11.2020 12:02:45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73374" w:rsidRPr="00343E11" w:rsidRDefault="00973374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EA-65117</w:t>
            </w:r>
          </w:p>
        </w:tc>
      </w:tr>
    </w:tbl>
    <w:p w:rsidR="00973374" w:rsidRPr="00335A45" w:rsidRDefault="00973374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73374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73374" w:rsidRPr="00335A45" w:rsidRDefault="0097337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973374" w:rsidRPr="00335A45" w:rsidRDefault="0097337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73374" w:rsidRPr="00335A45" w:rsidRDefault="0097337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973374" w:rsidRPr="00335A45" w:rsidRDefault="0097337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73374" w:rsidRPr="00335A45" w:rsidRDefault="0097337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73374" w:rsidRPr="00A0365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73374" w:rsidRPr="00004B5D" w:rsidRDefault="00973374" w:rsidP="00292562">
            <w:pPr>
              <w:jc w:val="center"/>
              <w:rPr>
                <w:lang w:val="ru-RU"/>
              </w:rPr>
            </w:pPr>
            <w:r w:rsidRPr="00004B5D">
              <w:rPr>
                <w:lang w:val="ru-RU"/>
              </w:rPr>
              <w:t>EA-65145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73374" w:rsidRPr="004736FB" w:rsidRDefault="00973374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834B0C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25.11.2020 12:08:06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3374" w:rsidRDefault="00973374" w:rsidP="00004B5D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"ФАРМСЕРВИС"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ИНН2312178145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ОГРН1112312000393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КПП231201001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Место нахождения (жительства)</w:t>
            </w:r>
          </w:p>
          <w:p w:rsidR="00973374" w:rsidRDefault="00973374" w:rsidP="00004B5D">
            <w:pPr>
              <w:pStyle w:val="NormalWeb"/>
              <w:spacing w:before="0" w:beforeAutospacing="0" w:after="0" w:afterAutospacing="0"/>
            </w:pPr>
            <w:r>
              <w:t>350018, КРАЙ КРАСНОДАРСКИЙ, Г КРАСНОДАР, УЛ СОРМОВСКАЯ, ДОМ 7, ЛИТЕР Г, ОФИС 139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Почтовый адрес</w:t>
            </w:r>
          </w:p>
          <w:p w:rsidR="00973374" w:rsidRDefault="00973374" w:rsidP="00004B5D">
            <w:pPr>
              <w:pStyle w:val="NormalWeb"/>
              <w:spacing w:before="0" w:beforeAutospacing="0" w:after="0" w:afterAutospacing="0"/>
            </w:pPr>
            <w:r>
              <w:t>350020, Россия, Краснодарский край, г. Краснодар, ул. Коммунаров, д. 276 Литер Б</w:t>
            </w:r>
          </w:p>
          <w:p w:rsidR="00973374" w:rsidRPr="00004B5D" w:rsidRDefault="00973374" w:rsidP="00004B5D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004B5D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973374" w:rsidRDefault="00973374" w:rsidP="00004B5D">
            <w:pPr>
              <w:pStyle w:val="NormalWeb"/>
              <w:spacing w:before="0" w:beforeAutospacing="0" w:after="0" w:afterAutospacing="0"/>
            </w:pPr>
            <w:r>
              <w:t>Паренькова Ирина Борисовна</w:t>
            </w:r>
          </w:p>
          <w:p w:rsidR="00973374" w:rsidRPr="00004B5D" w:rsidRDefault="00973374" w:rsidP="00996F4C">
            <w:pPr>
              <w:rPr>
                <w:lang w:val="ru-RU"/>
              </w:rPr>
            </w:pPr>
            <w:r>
              <w:t>Телефон 79184481221</w:t>
            </w:r>
          </w:p>
        </w:tc>
      </w:tr>
      <w:tr w:rsidR="00973374" w:rsidRPr="00004B5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73374" w:rsidRPr="00004B5D" w:rsidRDefault="00973374" w:rsidP="00292562">
            <w:pPr>
              <w:jc w:val="center"/>
              <w:rPr>
                <w:lang w:val="ru-RU"/>
              </w:rPr>
            </w:pPr>
            <w:r w:rsidRPr="00004B5D">
              <w:rPr>
                <w:lang w:val="ru-RU"/>
              </w:rPr>
              <w:t>EA-65126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73374" w:rsidRPr="004736FB" w:rsidRDefault="0097337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834B0C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25.11.2020 11:23:22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3374" w:rsidRDefault="00973374" w:rsidP="00004B5D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"МЕДИЦИНСКАЯ КОМПАНИЯ ПОЛИМЕД"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ИНН6162050380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ОГРН1106194001110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КПП616501001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Место нахождения (жительства)</w:t>
            </w:r>
          </w:p>
          <w:p w:rsidR="00973374" w:rsidRDefault="00973374" w:rsidP="00004B5D">
            <w:pPr>
              <w:pStyle w:val="NormalWeb"/>
              <w:spacing w:before="0" w:beforeAutospacing="0" w:after="0" w:afterAutospacing="0"/>
            </w:pPr>
            <w:r>
              <w:t>344012, ОБЛ РОСТОВСКАЯ, Г РОСТОВ-НА-ДОНУ, УЛ ЮФИМЦЕВА, 17/18, Б, 5Ж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Почтовый адрес</w:t>
            </w:r>
          </w:p>
          <w:p w:rsidR="00973374" w:rsidRDefault="00973374" w:rsidP="00004B5D">
            <w:pPr>
              <w:pStyle w:val="NormalWeb"/>
              <w:spacing w:before="0" w:beforeAutospacing="0" w:after="0" w:afterAutospacing="0"/>
            </w:pPr>
            <w:r>
              <w:t>344012, Ростовская область, г.Ростов-на-Дону, ул.Юфимцева,дом 17/18, литер «Б», комната 5Ж</w:t>
            </w:r>
          </w:p>
          <w:p w:rsidR="00973374" w:rsidRPr="00004B5D" w:rsidRDefault="00973374" w:rsidP="00004B5D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004B5D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973374" w:rsidRDefault="00973374" w:rsidP="00004B5D">
            <w:pPr>
              <w:pStyle w:val="NormalWeb"/>
              <w:spacing w:before="0" w:beforeAutospacing="0" w:after="0" w:afterAutospacing="0"/>
            </w:pPr>
            <w:r>
              <w:t>Лёза Юлия Сергеевна</w:t>
            </w:r>
          </w:p>
          <w:p w:rsidR="00973374" w:rsidRPr="00CC3039" w:rsidRDefault="00973374" w:rsidP="00996F4C">
            <w:pPr>
              <w:rPr>
                <w:lang w:val="ru-RU"/>
              </w:rPr>
            </w:pPr>
            <w:r w:rsidRPr="00004B5D">
              <w:rPr>
                <w:lang w:val="ru-RU"/>
              </w:rPr>
              <w:t>Телефон 78633030066</w:t>
            </w:r>
          </w:p>
        </w:tc>
      </w:tr>
      <w:tr w:rsidR="00973374" w:rsidRPr="00AB05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73374" w:rsidRPr="00004B5D" w:rsidRDefault="00973374" w:rsidP="00292562">
            <w:pPr>
              <w:jc w:val="center"/>
              <w:rPr>
                <w:lang w:val="ru-RU"/>
              </w:rPr>
            </w:pPr>
            <w:r w:rsidRPr="00004B5D">
              <w:rPr>
                <w:lang w:val="ru-RU"/>
              </w:rPr>
              <w:t>EA-65124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73374" w:rsidRPr="004736FB" w:rsidRDefault="0097337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834B0C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25.11.2020 11:21:37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3374" w:rsidRDefault="00973374" w:rsidP="00004B5D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"МЕДСТАЙЛ"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ИНН6102064981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ОГРН1166196056872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КПП610201001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Место нахождения (жительства)</w:t>
            </w:r>
          </w:p>
          <w:p w:rsidR="00973374" w:rsidRDefault="00973374" w:rsidP="00004B5D">
            <w:pPr>
              <w:pStyle w:val="NormalWeb"/>
              <w:spacing w:before="0" w:beforeAutospacing="0" w:after="0" w:afterAutospacing="0"/>
            </w:pPr>
            <w:r>
              <w:t>346720, ОБЛ РОСТОВСКАЯ, Г АКСАЙ, ПР-КТ ЛЕНИНА, ДОМ 43, КОМНАТА 8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Почтовый адрес</w:t>
            </w:r>
          </w:p>
          <w:p w:rsidR="00973374" w:rsidRDefault="00973374" w:rsidP="00004B5D">
            <w:pPr>
              <w:pStyle w:val="NormalWeb"/>
              <w:spacing w:before="0" w:beforeAutospacing="0" w:after="0" w:afterAutospacing="0"/>
            </w:pPr>
            <w:r>
              <w:t>Ростовская область, г Ростов-на-Дону, Пролетарский район пр. 40-летия Победы дом №336</w:t>
            </w:r>
          </w:p>
          <w:p w:rsidR="00973374" w:rsidRPr="00187EFB" w:rsidRDefault="00973374" w:rsidP="00004B5D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187EFB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973374" w:rsidRPr="00004B5D" w:rsidRDefault="00973374" w:rsidP="00996F4C">
            <w:pPr>
              <w:rPr>
                <w:lang w:val="ru-RU"/>
              </w:rPr>
            </w:pPr>
            <w:r>
              <w:t>Телефон 88632079192</w:t>
            </w:r>
          </w:p>
        </w:tc>
      </w:tr>
      <w:tr w:rsidR="00973374" w:rsidRPr="00AB05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73374" w:rsidRPr="00004B5D" w:rsidRDefault="00973374" w:rsidP="00292562">
            <w:pPr>
              <w:jc w:val="center"/>
              <w:rPr>
                <w:lang w:val="ru-RU"/>
              </w:rPr>
            </w:pPr>
            <w:r w:rsidRPr="00004B5D">
              <w:rPr>
                <w:lang w:val="ru-RU"/>
              </w:rPr>
              <w:t>EA-65171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73374" w:rsidRPr="004736FB" w:rsidRDefault="0097337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834B0C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25.11.2020 13:38:05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3374" w:rsidRDefault="00973374" w:rsidP="00004B5D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"ЛЕСАН ФАРМА"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ИНН6161051021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ОГРН1086161000200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КПП616101001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Место нахождения (жительства)</w:t>
            </w:r>
          </w:p>
          <w:p w:rsidR="00973374" w:rsidRDefault="00973374" w:rsidP="00004B5D">
            <w:pPr>
              <w:pStyle w:val="NormalWeb"/>
              <w:spacing w:before="0" w:beforeAutospacing="0" w:after="0" w:afterAutospacing="0"/>
            </w:pPr>
            <w:r>
              <w:t>344092, ОБЛ РОСТОВСКАЯ, Г РОСТОВ-НА-ДОНУ, УЛ ВОЛКОВА, 18,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Почтовый адрес</w:t>
            </w:r>
          </w:p>
          <w:p w:rsidR="00973374" w:rsidRDefault="00973374" w:rsidP="00004B5D">
            <w:pPr>
              <w:pStyle w:val="NormalWeb"/>
              <w:spacing w:before="0" w:beforeAutospacing="0" w:after="0" w:afterAutospacing="0"/>
            </w:pPr>
            <w:r>
              <w:t>344064 г.Ростов-на-Дону, Ул.Днепроградская, 9а</w:t>
            </w:r>
          </w:p>
          <w:p w:rsidR="00973374" w:rsidRPr="00187EFB" w:rsidRDefault="00973374" w:rsidP="00004B5D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187EFB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973374" w:rsidRPr="00004B5D" w:rsidRDefault="00973374" w:rsidP="00996F4C">
            <w:pPr>
              <w:rPr>
                <w:lang w:val="ru-RU"/>
              </w:rPr>
            </w:pPr>
            <w:r>
              <w:t>Телефон 88633330139</w:t>
            </w:r>
          </w:p>
        </w:tc>
      </w:tr>
      <w:tr w:rsidR="00973374" w:rsidRPr="00AB05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73374" w:rsidRPr="00004B5D" w:rsidRDefault="00973374" w:rsidP="00292562">
            <w:pPr>
              <w:jc w:val="center"/>
              <w:rPr>
                <w:lang w:val="ru-RU"/>
              </w:rPr>
            </w:pPr>
            <w:r w:rsidRPr="00004B5D">
              <w:rPr>
                <w:lang w:val="ru-RU"/>
              </w:rPr>
              <w:t>EA-65117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73374" w:rsidRPr="004736FB" w:rsidRDefault="00973374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834B0C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25.11.2020 10:58:41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3374" w:rsidRDefault="00973374" w:rsidP="00004B5D">
            <w:pPr>
              <w:pStyle w:val="NormalWeb"/>
              <w:spacing w:before="0" w:beforeAutospacing="0" w:after="0" w:afterAutospacing="0"/>
            </w:pPr>
            <w:r>
              <w:t>АКЦИОНЕРНОЕ ОБЩЕСТВО "ФАРМАЦЕВТ ПЛЮС"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ИНН6166118833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ОГРН1206100013833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КПП616601001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Место нахождения (жительства)</w:t>
            </w:r>
          </w:p>
          <w:p w:rsidR="00973374" w:rsidRDefault="00973374" w:rsidP="00004B5D">
            <w:pPr>
              <w:pStyle w:val="NormalWeb"/>
              <w:spacing w:before="0" w:beforeAutospacing="0" w:after="0" w:afterAutospacing="0"/>
            </w:pPr>
            <w:r>
              <w:t>344009, ОБЛ РОСТОВСКАЯ, Г РОСТОВ-НА-ДОНУ, ПР-КТ ШОЛОХОВА, ДОМ 211, КОМНАТА 10</w:t>
            </w:r>
          </w:p>
          <w:p w:rsidR="00973374" w:rsidRPr="00004B5D" w:rsidRDefault="00973374" w:rsidP="00004B5D">
            <w:pPr>
              <w:rPr>
                <w:lang w:val="ru-RU"/>
              </w:rPr>
            </w:pPr>
            <w:r w:rsidRPr="00004B5D">
              <w:rPr>
                <w:lang w:val="ru-RU"/>
              </w:rPr>
              <w:t>Почтовый адрес</w:t>
            </w:r>
          </w:p>
          <w:p w:rsidR="00973374" w:rsidRDefault="00973374" w:rsidP="00004B5D">
            <w:pPr>
              <w:pStyle w:val="NormalWeb"/>
              <w:spacing w:before="0" w:beforeAutospacing="0" w:after="0" w:afterAutospacing="0"/>
            </w:pPr>
            <w:r>
              <w:t>344009, ОБЛ РОСТОВСКАЯ, Г РОСТОВ-НА-ДОНУ, ПР-КТ ШОЛОХОВА, ДОМ 211, КОМНАТА 10</w:t>
            </w:r>
          </w:p>
          <w:p w:rsidR="00973374" w:rsidRPr="00187EFB" w:rsidRDefault="00973374" w:rsidP="00004B5D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187EFB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973374" w:rsidRDefault="00973374" w:rsidP="00004B5D">
            <w:r>
              <w:t>Телефон</w:t>
            </w:r>
          </w:p>
          <w:p w:rsidR="00973374" w:rsidRPr="00CC3039" w:rsidRDefault="00973374" w:rsidP="00004B5D">
            <w:pPr>
              <w:pStyle w:val="NormalWeb"/>
              <w:spacing w:before="0" w:beforeAutospacing="0" w:after="0" w:afterAutospacing="0"/>
            </w:pPr>
            <w:r>
              <w:t>88633220428</w:t>
            </w:r>
          </w:p>
        </w:tc>
      </w:tr>
    </w:tbl>
    <w:p w:rsidR="00973374" w:rsidRPr="00335A45" w:rsidRDefault="00973374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73374" w:rsidRPr="00335A45" w:rsidRDefault="00973374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004B5D">
        <w:rPr>
          <w:lang w:val="ru-RU"/>
        </w:rPr>
        <w:t>EA-65145</w:t>
      </w:r>
      <w:r w:rsidRPr="00335A45">
        <w:rPr>
          <w:lang w:val="ru-RU"/>
        </w:rPr>
        <w:t xml:space="preserve">- </w:t>
      </w:r>
      <w:r w:rsidRPr="00004B5D">
        <w:rPr>
          <w:lang w:val="ru-RU"/>
        </w:rPr>
        <w:t>ОБЩЕСТВО С ОГРАНИЧЕННОЙ ОТВЕТСТВЕННОСТЬЮ "ФАРМСЕРВИС"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004B5D">
        <w:rPr>
          <w:lang w:val="ru-RU"/>
        </w:rPr>
        <w:t>EA-65126</w:t>
      </w:r>
      <w:r w:rsidRPr="00335A45">
        <w:rPr>
          <w:lang w:val="ru-RU"/>
        </w:rPr>
        <w:t xml:space="preserve">- </w:t>
      </w:r>
      <w:r w:rsidRPr="00004B5D">
        <w:rPr>
          <w:lang w:val="ru-RU"/>
        </w:rPr>
        <w:t>ОБЩЕСТВО С ОГРАНИЧЕННОЙ ОТВЕТСТВЕННОСТЬЮ "МЕДИЦИНСКАЯ КОМПАНИЯ ПОЛИМЕД"</w:t>
      </w:r>
      <w:r>
        <w:rPr>
          <w:lang w:val="ru-RU"/>
        </w:rPr>
        <w:t>,№</w:t>
      </w:r>
      <w:r w:rsidRPr="00B52403">
        <w:rPr>
          <w:lang w:val="ru-RU"/>
        </w:rPr>
        <w:t xml:space="preserve"> </w:t>
      </w:r>
      <w:r w:rsidRPr="00004B5D">
        <w:rPr>
          <w:lang w:val="ru-RU"/>
        </w:rPr>
        <w:t>EA-65124</w:t>
      </w:r>
      <w:r w:rsidRPr="00335A45">
        <w:rPr>
          <w:lang w:val="ru-RU"/>
        </w:rPr>
        <w:t xml:space="preserve">- </w:t>
      </w:r>
      <w:r w:rsidRPr="004B43BF">
        <w:rPr>
          <w:lang w:val="ru-RU"/>
        </w:rPr>
        <w:t>ОБЩЕСТВО С ОГРАНИЧЕННОЙ ОТВЕТСТВЕННОСТЬЮ "МЕДСТАЙЛ"</w:t>
      </w:r>
      <w:r>
        <w:rPr>
          <w:lang w:val="ru-RU"/>
        </w:rPr>
        <w:t>,</w:t>
      </w:r>
      <w:r w:rsidRPr="00004B5D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 w:rsidRPr="00004B5D">
        <w:rPr>
          <w:lang w:val="ru-RU"/>
        </w:rPr>
        <w:t>EA-65171</w:t>
      </w:r>
      <w:r w:rsidRPr="00335A45">
        <w:rPr>
          <w:lang w:val="ru-RU"/>
        </w:rPr>
        <w:t xml:space="preserve">- </w:t>
      </w:r>
      <w:r w:rsidRPr="00833DA8">
        <w:rPr>
          <w:lang w:val="ru-RU"/>
        </w:rPr>
        <w:t>ОБЩЕСТВО С ОГРАНИЧЕННОЙ ОТВЕТСТВЕННОСТЬЮ "ЛЕСАН ФАРМА"</w:t>
      </w:r>
      <w:r>
        <w:rPr>
          <w:lang w:val="ru-RU"/>
        </w:rPr>
        <w:t>,№</w:t>
      </w:r>
      <w:r w:rsidRPr="00B52403">
        <w:rPr>
          <w:lang w:val="ru-RU"/>
        </w:rPr>
        <w:t xml:space="preserve"> </w:t>
      </w:r>
      <w:r w:rsidRPr="00004B5D">
        <w:rPr>
          <w:lang w:val="ru-RU"/>
        </w:rPr>
        <w:t>EA-65117</w:t>
      </w:r>
      <w:r w:rsidRPr="00335A45">
        <w:rPr>
          <w:lang w:val="ru-RU"/>
        </w:rPr>
        <w:t xml:space="preserve">- </w:t>
      </w:r>
      <w:r w:rsidRPr="00833DA8">
        <w:rPr>
          <w:lang w:val="ru-RU"/>
        </w:rPr>
        <w:t>АКЦИОНЕРНОЕ ОБЩЕСТВО "ФАРМАЦЕВТ ПЛЮС"</w:t>
      </w:r>
      <w:r>
        <w:rPr>
          <w:lang w:val="ru-RU"/>
        </w:rPr>
        <w:t>.</w:t>
      </w:r>
    </w:p>
    <w:p w:rsidR="00973374" w:rsidRPr="00335A45" w:rsidRDefault="00973374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973374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973374" w:rsidRPr="00335A45" w:rsidRDefault="00973374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973374" w:rsidRPr="00335A45" w:rsidRDefault="00973374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73374" w:rsidRPr="00335A45">
        <w:trPr>
          <w:trHeight w:val="274"/>
        </w:trPr>
        <w:tc>
          <w:tcPr>
            <w:tcW w:w="2204" w:type="dxa"/>
            <w:vMerge/>
          </w:tcPr>
          <w:p w:rsidR="00973374" w:rsidRPr="00335A45" w:rsidRDefault="00973374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973374" w:rsidRPr="00335A45" w:rsidRDefault="00973374" w:rsidP="00AA4A97">
            <w:pPr>
              <w:jc w:val="center"/>
              <w:rPr>
                <w:lang w:val="ru-RU"/>
              </w:rPr>
            </w:pPr>
          </w:p>
          <w:p w:rsidR="00973374" w:rsidRPr="00335A45" w:rsidRDefault="00973374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973374" w:rsidRPr="00335A45" w:rsidRDefault="00973374" w:rsidP="00AA4A97">
            <w:pPr>
              <w:ind w:right="-21"/>
              <w:jc w:val="center"/>
              <w:rPr>
                <w:lang w:val="ru-RU"/>
              </w:rPr>
            </w:pPr>
          </w:p>
          <w:p w:rsidR="00973374" w:rsidRPr="00335A45" w:rsidRDefault="00973374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973374" w:rsidRPr="00335A45" w:rsidRDefault="00973374" w:rsidP="0056026D">
            <w:pPr>
              <w:jc w:val="center"/>
              <w:rPr>
                <w:lang w:val="ru-RU"/>
              </w:rPr>
            </w:pPr>
          </w:p>
          <w:p w:rsidR="00973374" w:rsidRPr="00335A45" w:rsidRDefault="00973374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973374" w:rsidRPr="00335A45" w:rsidRDefault="00973374" w:rsidP="00AA4A97">
            <w:pPr>
              <w:jc w:val="center"/>
              <w:rPr>
                <w:lang w:val="ru-RU"/>
              </w:rPr>
            </w:pPr>
          </w:p>
          <w:p w:rsidR="00973374" w:rsidRPr="00335A45" w:rsidRDefault="00973374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973374" w:rsidRPr="00335A45" w:rsidRDefault="00973374" w:rsidP="0056026D">
            <w:pPr>
              <w:jc w:val="center"/>
              <w:rPr>
                <w:lang w:val="ru-RU"/>
              </w:rPr>
            </w:pPr>
          </w:p>
          <w:p w:rsidR="00973374" w:rsidRPr="00335A45" w:rsidRDefault="00973374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973374" w:rsidRPr="00A0365F">
        <w:trPr>
          <w:trHeight w:val="938"/>
        </w:trPr>
        <w:tc>
          <w:tcPr>
            <w:tcW w:w="2204" w:type="dxa"/>
            <w:vAlign w:val="center"/>
          </w:tcPr>
          <w:p w:rsidR="00973374" w:rsidRPr="00335A45" w:rsidRDefault="0097337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004B5D">
              <w:rPr>
                <w:lang w:val="ru-RU"/>
              </w:rPr>
              <w:t>EA-65145</w:t>
            </w:r>
            <w:r w:rsidRPr="00335A45">
              <w:rPr>
                <w:lang w:val="ru-RU"/>
              </w:rPr>
              <w:t xml:space="preserve">- </w:t>
            </w:r>
            <w:r w:rsidRPr="00004B5D">
              <w:rPr>
                <w:lang w:val="ru-RU"/>
              </w:rPr>
              <w:t>ОБЩЕСТВО С ОГРАНИЧЕННОЙ ОТВЕТСТВЕННОСТЬЮ "ФАРМСЕРВИС"</w:t>
            </w:r>
          </w:p>
        </w:tc>
        <w:tc>
          <w:tcPr>
            <w:tcW w:w="1700" w:type="dxa"/>
          </w:tcPr>
          <w:p w:rsidR="00973374" w:rsidRPr="00335A45" w:rsidRDefault="0097337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3374" w:rsidRPr="00335A45" w:rsidRDefault="0097337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3374" w:rsidRPr="00335A45" w:rsidRDefault="0097337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73374" w:rsidRPr="00335A45" w:rsidRDefault="0097337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73374" w:rsidRPr="00335A45" w:rsidRDefault="0097337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73374" w:rsidRPr="00A0365F">
        <w:trPr>
          <w:trHeight w:val="938"/>
        </w:trPr>
        <w:tc>
          <w:tcPr>
            <w:tcW w:w="2204" w:type="dxa"/>
            <w:vAlign w:val="center"/>
          </w:tcPr>
          <w:p w:rsidR="00973374" w:rsidRPr="00335A45" w:rsidRDefault="00973374" w:rsidP="007D27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004B5D">
              <w:rPr>
                <w:lang w:val="ru-RU"/>
              </w:rPr>
              <w:t>EA-65126</w:t>
            </w:r>
            <w:r w:rsidRPr="00335A45">
              <w:rPr>
                <w:lang w:val="ru-RU"/>
              </w:rPr>
              <w:t xml:space="preserve">- </w:t>
            </w:r>
            <w:r w:rsidRPr="00004B5D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973374" w:rsidRPr="00335A45" w:rsidRDefault="0097337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3374" w:rsidRPr="00335A45" w:rsidRDefault="0097337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3374" w:rsidRPr="00335A45" w:rsidRDefault="0097337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73374" w:rsidRPr="00335A45" w:rsidRDefault="0097337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73374" w:rsidRPr="00335A45" w:rsidRDefault="00973374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73374" w:rsidRPr="00A0365F">
        <w:trPr>
          <w:trHeight w:val="938"/>
        </w:trPr>
        <w:tc>
          <w:tcPr>
            <w:tcW w:w="2204" w:type="dxa"/>
            <w:vAlign w:val="center"/>
          </w:tcPr>
          <w:p w:rsidR="00973374" w:rsidRPr="00335A45" w:rsidRDefault="00973374" w:rsidP="00657D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004B5D">
              <w:rPr>
                <w:lang w:val="ru-RU"/>
              </w:rPr>
              <w:t>EA-65124</w:t>
            </w:r>
            <w:r w:rsidRPr="00335A45">
              <w:rPr>
                <w:lang w:val="ru-RU"/>
              </w:rPr>
              <w:t xml:space="preserve">- </w:t>
            </w:r>
            <w:r w:rsidRPr="004B43BF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973374" w:rsidRPr="00335A45" w:rsidRDefault="00973374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3374" w:rsidRPr="00335A45" w:rsidRDefault="00973374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3374" w:rsidRPr="00335A45" w:rsidRDefault="00973374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73374" w:rsidRPr="00335A45" w:rsidRDefault="00973374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73374" w:rsidRPr="00335A45" w:rsidRDefault="00973374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73374" w:rsidRPr="00A0365F">
        <w:trPr>
          <w:trHeight w:val="938"/>
        </w:trPr>
        <w:tc>
          <w:tcPr>
            <w:tcW w:w="2204" w:type="dxa"/>
            <w:vAlign w:val="center"/>
          </w:tcPr>
          <w:p w:rsidR="00973374" w:rsidRPr="00335A45" w:rsidRDefault="00973374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004B5D">
              <w:rPr>
                <w:lang w:val="ru-RU"/>
              </w:rPr>
              <w:t>EA-65171</w:t>
            </w:r>
            <w:r w:rsidRPr="00335A45">
              <w:rPr>
                <w:lang w:val="ru-RU"/>
              </w:rPr>
              <w:t xml:space="preserve">- </w:t>
            </w:r>
            <w:r w:rsidRPr="00833DA8">
              <w:rPr>
                <w:lang w:val="ru-RU"/>
              </w:rPr>
              <w:t>ОБЩЕСТВО С ОГРАНИЧЕННОЙ ОТВЕТСТВЕННОСТЬЮ "ЛЕСАН ФАРМА"</w:t>
            </w:r>
          </w:p>
        </w:tc>
        <w:tc>
          <w:tcPr>
            <w:tcW w:w="1700" w:type="dxa"/>
          </w:tcPr>
          <w:p w:rsidR="00973374" w:rsidRPr="00335A45" w:rsidRDefault="0097337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3374" w:rsidRPr="00335A45" w:rsidRDefault="0097337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3374" w:rsidRPr="00335A45" w:rsidRDefault="0097337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73374" w:rsidRPr="00335A45" w:rsidRDefault="0097337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73374" w:rsidRPr="00335A45" w:rsidRDefault="00973374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973374" w:rsidRPr="00A0365F">
        <w:trPr>
          <w:trHeight w:val="938"/>
        </w:trPr>
        <w:tc>
          <w:tcPr>
            <w:tcW w:w="2204" w:type="dxa"/>
            <w:vAlign w:val="center"/>
          </w:tcPr>
          <w:p w:rsidR="00973374" w:rsidRPr="00335A45" w:rsidRDefault="00973374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004B5D">
              <w:rPr>
                <w:lang w:val="ru-RU"/>
              </w:rPr>
              <w:t>EA-65117</w:t>
            </w:r>
            <w:r w:rsidRPr="00335A45">
              <w:rPr>
                <w:lang w:val="ru-RU"/>
              </w:rPr>
              <w:t xml:space="preserve">- </w:t>
            </w:r>
            <w:r w:rsidRPr="00833DA8">
              <w:rPr>
                <w:lang w:val="ru-RU"/>
              </w:rPr>
              <w:t>АКЦИОНЕРНОЕ ОБЩЕСТВО "ФАРМАЦЕВТ ПЛЮС"</w:t>
            </w:r>
          </w:p>
        </w:tc>
        <w:tc>
          <w:tcPr>
            <w:tcW w:w="1700" w:type="dxa"/>
          </w:tcPr>
          <w:p w:rsidR="00973374" w:rsidRPr="00335A45" w:rsidRDefault="00973374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3374" w:rsidRPr="00335A45" w:rsidRDefault="00973374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973374" w:rsidRPr="00335A45" w:rsidRDefault="00973374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973374" w:rsidRPr="00335A45" w:rsidRDefault="00973374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973374" w:rsidRPr="00335A45" w:rsidRDefault="00973374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73374" w:rsidRPr="00335A45" w:rsidRDefault="00973374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834B0C">
        <w:rPr>
          <w:rFonts w:ascii="Roboto" w:hAnsi="Roboto" w:cs="Roboto"/>
          <w:color w:val="000000"/>
          <w:shd w:val="clear" w:color="auto" w:fill="FFFFFF"/>
          <w:lang w:val="ru-RU"/>
        </w:rPr>
        <w:t>МНН Инозин+Никотинамид+Рибофлавин+Янтарная кислота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004B5D">
        <w:rPr>
          <w:lang w:val="ru-RU"/>
        </w:rPr>
        <w:t>ОБЩЕСТВО С ОГРАНИЧЕННОЙ ОТВЕТСТВЕННОСТЬЮ "ФАРМСЕРВИС"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z w:val="27"/>
          <w:szCs w:val="27"/>
          <w:shd w:val="clear" w:color="auto" w:fill="FFFFFF"/>
        </w:rPr>
        <w:t>55 246.10</w:t>
      </w:r>
      <w:r w:rsidRPr="00335A45">
        <w:rPr>
          <w:lang w:val="ru-RU"/>
        </w:rPr>
        <w:t xml:space="preserve"> рублей.  </w:t>
      </w:r>
    </w:p>
    <w:p w:rsidR="00973374" w:rsidRPr="00335A45" w:rsidRDefault="00973374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73374" w:rsidRPr="00335A45">
        <w:trPr>
          <w:trHeight w:val="206"/>
          <w:jc w:val="center"/>
        </w:trPr>
        <w:tc>
          <w:tcPr>
            <w:tcW w:w="7338" w:type="dxa"/>
          </w:tcPr>
          <w:p w:rsidR="00973374" w:rsidRPr="00335A45" w:rsidRDefault="0097337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73374" w:rsidRPr="00335A45" w:rsidRDefault="0097337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73374" w:rsidRPr="00335A45" w:rsidRDefault="0097337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73374" w:rsidRPr="00335A45" w:rsidRDefault="00973374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973374" w:rsidRPr="00335A45" w:rsidRDefault="0097337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73374" w:rsidRPr="00335A45">
        <w:trPr>
          <w:trHeight w:val="206"/>
          <w:jc w:val="center"/>
        </w:trPr>
        <w:tc>
          <w:tcPr>
            <w:tcW w:w="7338" w:type="dxa"/>
          </w:tcPr>
          <w:p w:rsidR="00973374" w:rsidRPr="00335A45" w:rsidRDefault="00973374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73374" w:rsidRPr="00335A45" w:rsidRDefault="00973374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73374" w:rsidRPr="00335A45" w:rsidRDefault="0097337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973374" w:rsidRPr="00335A45" w:rsidRDefault="0097337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73374" w:rsidRPr="00335A45" w:rsidRDefault="00973374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973374" w:rsidRPr="00335A45" w:rsidRDefault="0097337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73374" w:rsidRPr="00335A45" w:rsidRDefault="0097337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973374" w:rsidRPr="00335A45" w:rsidRDefault="0097337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73374" w:rsidRPr="00335A45">
        <w:trPr>
          <w:trHeight w:val="206"/>
          <w:jc w:val="center"/>
        </w:trPr>
        <w:tc>
          <w:tcPr>
            <w:tcW w:w="7338" w:type="dxa"/>
          </w:tcPr>
          <w:p w:rsidR="00973374" w:rsidRPr="00335A45" w:rsidRDefault="0097337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973374" w:rsidRPr="00335A45" w:rsidRDefault="0097337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73374" w:rsidRPr="00335A45" w:rsidRDefault="0097337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973374" w:rsidRPr="00335A45" w:rsidRDefault="00973374" w:rsidP="006465AE">
      <w:pPr>
        <w:jc w:val="both"/>
        <w:rPr>
          <w:lang w:val="ru-RU" w:eastAsia="ru-RU"/>
        </w:rPr>
      </w:pPr>
    </w:p>
    <w:sectPr w:rsidR="00973374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3374" w:rsidRDefault="00973374">
      <w:r>
        <w:separator/>
      </w:r>
    </w:p>
  </w:endnote>
  <w:endnote w:type="continuationSeparator" w:id="1">
    <w:p w:rsidR="00973374" w:rsidRDefault="009733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3374" w:rsidRDefault="00973374">
      <w:r>
        <w:separator/>
      </w:r>
    </w:p>
  </w:footnote>
  <w:footnote w:type="continuationSeparator" w:id="1">
    <w:p w:rsidR="00973374" w:rsidRDefault="009733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374" w:rsidRDefault="00973374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73374" w:rsidRDefault="0097337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4B5D"/>
    <w:rsid w:val="000050FF"/>
    <w:rsid w:val="00005818"/>
    <w:rsid w:val="000070D5"/>
    <w:rsid w:val="00010027"/>
    <w:rsid w:val="00010743"/>
    <w:rsid w:val="00011CE1"/>
    <w:rsid w:val="00012105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0C7B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87EFB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0BE9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9C6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3BFD"/>
    <w:rsid w:val="00237AD7"/>
    <w:rsid w:val="002401C8"/>
    <w:rsid w:val="00240DED"/>
    <w:rsid w:val="00241350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3E11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650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6E83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9E0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43C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6E3C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6BA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3BF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1461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3EBD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57D57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1FF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39D8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18A0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6F84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70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BF0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3DA8"/>
    <w:rsid w:val="00834B0C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68F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2E7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C21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433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1B38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4A7C"/>
    <w:rsid w:val="00925AD5"/>
    <w:rsid w:val="00925C33"/>
    <w:rsid w:val="00926906"/>
    <w:rsid w:val="00927576"/>
    <w:rsid w:val="00927E65"/>
    <w:rsid w:val="00930148"/>
    <w:rsid w:val="0093253E"/>
    <w:rsid w:val="00932F52"/>
    <w:rsid w:val="00933978"/>
    <w:rsid w:val="009350F1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08"/>
    <w:rsid w:val="00944144"/>
    <w:rsid w:val="00944895"/>
    <w:rsid w:val="00944BCF"/>
    <w:rsid w:val="00945888"/>
    <w:rsid w:val="00946020"/>
    <w:rsid w:val="00946414"/>
    <w:rsid w:val="00946B40"/>
    <w:rsid w:val="00946F49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44D"/>
    <w:rsid w:val="00972881"/>
    <w:rsid w:val="009731E0"/>
    <w:rsid w:val="00973374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3D77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498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5B9A"/>
    <w:rsid w:val="009F7063"/>
    <w:rsid w:val="009F743A"/>
    <w:rsid w:val="009F7DB1"/>
    <w:rsid w:val="009F7E2D"/>
    <w:rsid w:val="00A001CE"/>
    <w:rsid w:val="00A022E4"/>
    <w:rsid w:val="00A0365F"/>
    <w:rsid w:val="00A039B1"/>
    <w:rsid w:val="00A04109"/>
    <w:rsid w:val="00A05049"/>
    <w:rsid w:val="00A055E8"/>
    <w:rsid w:val="00A05AA5"/>
    <w:rsid w:val="00A05DB6"/>
    <w:rsid w:val="00A10553"/>
    <w:rsid w:val="00A11242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7E8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54C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C55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0765A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508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6525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16D3"/>
    <w:rsid w:val="00C02CF0"/>
    <w:rsid w:val="00C02D52"/>
    <w:rsid w:val="00C0394C"/>
    <w:rsid w:val="00C03F3F"/>
    <w:rsid w:val="00C041ED"/>
    <w:rsid w:val="00C04D39"/>
    <w:rsid w:val="00C07BB1"/>
    <w:rsid w:val="00C10EEB"/>
    <w:rsid w:val="00C11070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2BB1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93E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039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257"/>
    <w:rsid w:val="00E33E43"/>
    <w:rsid w:val="00E342A5"/>
    <w:rsid w:val="00E35CDE"/>
    <w:rsid w:val="00E35F4D"/>
    <w:rsid w:val="00E3663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3DE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2FA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0DC1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925AD5"/>
  </w:style>
  <w:style w:type="character" w:customStyle="1" w:styleId="1106">
    <w:name w:val="Знак Знак1106"/>
    <w:basedOn w:val="DefaultParagraphFont"/>
    <w:uiPriority w:val="99"/>
    <w:rsid w:val="00012105"/>
  </w:style>
  <w:style w:type="character" w:customStyle="1" w:styleId="1107">
    <w:name w:val="Знак Знак1107"/>
    <w:basedOn w:val="DefaultParagraphFont"/>
    <w:uiPriority w:val="99"/>
    <w:rsid w:val="00343E11"/>
  </w:style>
  <w:style w:type="character" w:customStyle="1" w:styleId="1108">
    <w:name w:val="Знак Знак1108"/>
    <w:basedOn w:val="DefaultParagraphFont"/>
    <w:uiPriority w:val="99"/>
    <w:rsid w:val="00C62BB1"/>
  </w:style>
  <w:style w:type="character" w:customStyle="1" w:styleId="1109">
    <w:name w:val="Знак Знак1109"/>
    <w:basedOn w:val="DefaultParagraphFont"/>
    <w:uiPriority w:val="99"/>
    <w:rsid w:val="007339D8"/>
  </w:style>
  <w:style w:type="character" w:customStyle="1" w:styleId="1110">
    <w:name w:val="Знак Знак1110"/>
    <w:basedOn w:val="DefaultParagraphFont"/>
    <w:uiPriority w:val="99"/>
    <w:rsid w:val="00AB054C"/>
  </w:style>
  <w:style w:type="character" w:customStyle="1" w:styleId="1111">
    <w:name w:val="Знак Знак1111"/>
    <w:basedOn w:val="DefaultParagraphFont"/>
    <w:uiPriority w:val="99"/>
    <w:rsid w:val="00CC3039"/>
  </w:style>
  <w:style w:type="character" w:customStyle="1" w:styleId="1112">
    <w:name w:val="Знак Знак1112"/>
    <w:basedOn w:val="DefaultParagraphFont"/>
    <w:uiPriority w:val="99"/>
    <w:rsid w:val="003D6E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04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604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06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043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6043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6043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043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043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3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04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04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2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1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6043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043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2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2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6043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043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1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2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6043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043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04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1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1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6043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043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04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1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1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6043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04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04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1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2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6043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043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1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2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6043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043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2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1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604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043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2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1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604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043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1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2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604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043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1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2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6043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043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1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1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604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043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043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27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2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6043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04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6043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6043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6043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60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604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6043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6043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6043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6043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604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604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6043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6043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604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4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043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6043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6043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604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604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04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04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604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4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04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04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04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6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7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8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8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8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8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8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8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8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4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0438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5</Pages>
  <Words>1703</Words>
  <Characters>9709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2020-12-01T06:49:00Z</cp:lastPrinted>
  <dcterms:created xsi:type="dcterms:W3CDTF">2020-12-01T06:24:00Z</dcterms:created>
  <dcterms:modified xsi:type="dcterms:W3CDTF">2020-12-01T06:49:00Z</dcterms:modified>
</cp:coreProperties>
</file>