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FB8" w:rsidRPr="00757343" w:rsidRDefault="00464FB8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 xml:space="preserve">ПРОТОКОЛ № </w:t>
      </w:r>
      <w:r w:rsidRPr="0077375B">
        <w:rPr>
          <w:b/>
          <w:bCs/>
          <w:lang w:val="ru-RU"/>
        </w:rPr>
        <w:t>0318300120820000</w:t>
      </w:r>
      <w:r>
        <w:rPr>
          <w:b/>
          <w:bCs/>
          <w:lang w:val="ru-RU"/>
        </w:rPr>
        <w:t>297</w:t>
      </w:r>
    </w:p>
    <w:p w:rsidR="00464FB8" w:rsidRPr="00A001CE" w:rsidRDefault="00464FB8" w:rsidP="00B40F86">
      <w:pPr>
        <w:jc w:val="center"/>
        <w:rPr>
          <w:b/>
          <w:bCs/>
          <w:color w:val="000000"/>
          <w:lang w:val="ru-RU"/>
        </w:rPr>
      </w:pPr>
      <w:r w:rsidRPr="00A001CE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464FB8" w:rsidRPr="00A001CE" w:rsidRDefault="00464FB8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464FB8" w:rsidRPr="00A001CE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FB8" w:rsidRPr="00A001CE" w:rsidRDefault="00464FB8" w:rsidP="007646A2">
            <w:pPr>
              <w:ind w:left="40" w:right="40"/>
              <w:rPr>
                <w:lang w:val="ru-RU"/>
              </w:rPr>
            </w:pPr>
            <w:r w:rsidRPr="00A001CE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64FB8" w:rsidRPr="00A001CE" w:rsidRDefault="00464FB8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02</w:t>
            </w:r>
            <w:r w:rsidRPr="00A001CE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A001CE">
              <w:rPr>
                <w:lang w:val="ru-RU"/>
              </w:rPr>
              <w:t xml:space="preserve"> </w:t>
            </w:r>
            <w:r w:rsidRPr="00A001CE">
              <w:t>20</w:t>
            </w:r>
            <w:r>
              <w:rPr>
                <w:lang w:val="ru-RU"/>
              </w:rPr>
              <w:t>20</w:t>
            </w:r>
            <w:r w:rsidRPr="00A001CE">
              <w:rPr>
                <w:lang w:val="ru-RU"/>
              </w:rPr>
              <w:t xml:space="preserve"> </w:t>
            </w:r>
            <w:r w:rsidRPr="00A001CE">
              <w:t>года</w:t>
            </w:r>
          </w:p>
        </w:tc>
      </w:tr>
    </w:tbl>
    <w:p w:rsidR="00464FB8" w:rsidRDefault="00464FB8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464FB8" w:rsidRPr="0077375B" w:rsidRDefault="00464FB8" w:rsidP="00F42A1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F42A1D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F42A1D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464FB8" w:rsidRPr="0077375B" w:rsidRDefault="00464FB8" w:rsidP="00F42A1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7340B4">
        <w:rPr>
          <w:rFonts w:ascii="Roboto" w:hAnsi="Roboto" w:cs="Roboto"/>
          <w:color w:val="000000"/>
          <w:shd w:val="clear" w:color="auto" w:fill="FFFFFF"/>
          <w:lang w:val="ru-RU"/>
        </w:rPr>
        <w:t>МНН Диоксометилтетрагидропиримидин+ Сульфадиметоксин+Тримекаин+Хлорамфеникол</w:t>
      </w:r>
      <w:r w:rsidRPr="0077375B">
        <w:rPr>
          <w:lang w:val="ru-RU"/>
        </w:rPr>
        <w:t xml:space="preserve">».  </w:t>
      </w:r>
    </w:p>
    <w:p w:rsidR="00464FB8" w:rsidRPr="007340B4" w:rsidRDefault="00464FB8" w:rsidP="00F42A1D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7340B4">
        <w:rPr>
          <w:rFonts w:ascii="Roboto" w:hAnsi="Roboto" w:cs="Roboto"/>
          <w:color w:val="000000"/>
          <w:shd w:val="clear" w:color="auto" w:fill="FFFFFF"/>
          <w:lang w:val="ru-RU"/>
        </w:rPr>
        <w:t>203234901331923490100103560012120244</w:t>
      </w:r>
    </w:p>
    <w:p w:rsidR="00464FB8" w:rsidRPr="0077375B" w:rsidRDefault="00464FB8" w:rsidP="00F42A1D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118 272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восемнадцать</w:t>
      </w:r>
      <w:r w:rsidRPr="0077375B">
        <w:rPr>
          <w:lang w:val="ru-RU"/>
        </w:rPr>
        <w:t xml:space="preserve"> тысяч </w:t>
      </w:r>
      <w:r>
        <w:rPr>
          <w:lang w:val="ru-RU"/>
        </w:rPr>
        <w:t>двести семьдесят два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464FB8" w:rsidRPr="00F26489" w:rsidRDefault="00464FB8" w:rsidP="00F42A1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464FB8" w:rsidRPr="00776F84" w:rsidRDefault="00464FB8" w:rsidP="00F42A1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7340B4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</w:t>
      </w:r>
      <w:r w:rsidRPr="00776F84">
        <w:rPr>
          <w:lang w:val="ru-RU"/>
        </w:rPr>
        <w:t>.</w:t>
      </w:r>
    </w:p>
    <w:p w:rsidR="00464FB8" w:rsidRPr="0077375B" w:rsidRDefault="00464FB8" w:rsidP="00F42A1D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 w:rsidRPr="007340B4">
        <w:rPr>
          <w:lang w:val="ru-RU"/>
        </w:rPr>
        <w:t>Внебюджетные фонды (ОМС), краевой бюджет 2021 года</w:t>
      </w:r>
      <w:r w:rsidRPr="0077375B">
        <w:rPr>
          <w:lang w:val="ru-RU"/>
        </w:rPr>
        <w:t>.</w:t>
      </w:r>
    </w:p>
    <w:p w:rsidR="00464FB8" w:rsidRPr="0077375B" w:rsidRDefault="00464FB8" w:rsidP="00F42A1D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464FB8" w:rsidRPr="0077375B" w:rsidRDefault="00464FB8" w:rsidP="00F42A1D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464FB8" w:rsidRPr="0077375B" w:rsidRDefault="00464FB8" w:rsidP="00F42A1D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7340B4">
        <w:rPr>
          <w:color w:val="000000"/>
          <w:sz w:val="24"/>
          <w:szCs w:val="24"/>
        </w:rPr>
        <w:t>19.11.2020 10:06:47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464FB8" w:rsidRPr="00F42A1D" w:rsidRDefault="00464FB8" w:rsidP="00F42A1D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F42A1D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464FB8" w:rsidRDefault="00464FB8" w:rsidP="00CD63A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464FB8" w:rsidRPr="00A001CE">
        <w:trPr>
          <w:jc w:val="center"/>
        </w:trPr>
        <w:tc>
          <w:tcPr>
            <w:tcW w:w="9828" w:type="dxa"/>
            <w:gridSpan w:val="5"/>
          </w:tcPr>
          <w:p w:rsidR="00464FB8" w:rsidRPr="00A001CE" w:rsidRDefault="00464FB8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П</w:t>
            </w:r>
            <w:r w:rsidRPr="00A001CE">
              <w:t>редседател</w:t>
            </w:r>
            <w:r w:rsidRPr="00A001CE">
              <w:rPr>
                <w:lang w:val="ru-RU"/>
              </w:rPr>
              <w:t>ь</w:t>
            </w:r>
            <w:r w:rsidRPr="00A001CE">
              <w:t xml:space="preserve"> комиссии</w:t>
            </w:r>
            <w:r w:rsidRPr="00A001CE">
              <w:rPr>
                <w:lang w:val="ru-RU"/>
              </w:rPr>
              <w:t>:</w:t>
            </w:r>
          </w:p>
        </w:tc>
      </w:tr>
      <w:tr w:rsidR="00464FB8" w:rsidRPr="00F42A1D">
        <w:trPr>
          <w:jc w:val="center"/>
        </w:trPr>
        <w:tc>
          <w:tcPr>
            <w:tcW w:w="2820" w:type="dxa"/>
          </w:tcPr>
          <w:p w:rsidR="00464FB8" w:rsidRPr="0077375B" w:rsidRDefault="00464FB8" w:rsidP="009A7203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464FB8" w:rsidRPr="0077375B" w:rsidRDefault="00464FB8" w:rsidP="009A7203">
            <w:pPr>
              <w:jc w:val="both"/>
              <w:rPr>
                <w:lang w:val="ru-RU"/>
              </w:rPr>
            </w:pPr>
            <w:r w:rsidRPr="0077375B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77375B">
              <w:rPr>
                <w:lang w:val="ru-RU"/>
              </w:rPr>
              <w:t xml:space="preserve"> врач ГБУЗ «Славянская ЦРБ»МЗ КК.</w:t>
            </w:r>
          </w:p>
        </w:tc>
      </w:tr>
      <w:tr w:rsidR="00464FB8" w:rsidRPr="00A001CE">
        <w:trPr>
          <w:trHeight w:val="80"/>
          <w:jc w:val="center"/>
        </w:trPr>
        <w:tc>
          <w:tcPr>
            <w:tcW w:w="9828" w:type="dxa"/>
            <w:gridSpan w:val="5"/>
          </w:tcPr>
          <w:p w:rsidR="00464FB8" w:rsidRPr="00A001CE" w:rsidRDefault="00464FB8" w:rsidP="00B52A02">
            <w:pPr>
              <w:jc w:val="both"/>
            </w:pPr>
            <w:r w:rsidRPr="00A001CE">
              <w:t xml:space="preserve">Секретарь комиссии - </w:t>
            </w:r>
          </w:p>
        </w:tc>
      </w:tr>
      <w:tr w:rsidR="00464FB8" w:rsidRPr="00A001CE">
        <w:trPr>
          <w:trHeight w:val="300"/>
          <w:jc w:val="center"/>
        </w:trPr>
        <w:tc>
          <w:tcPr>
            <w:tcW w:w="2882" w:type="dxa"/>
            <w:gridSpan w:val="3"/>
          </w:tcPr>
          <w:p w:rsidR="00464FB8" w:rsidRPr="00A001CE" w:rsidRDefault="00464FB8" w:rsidP="00B52A02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001CE"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464FB8" w:rsidRPr="00A001CE" w:rsidRDefault="00464FB8" w:rsidP="00B52A02">
            <w:pPr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  <w:tr w:rsidR="00464FB8" w:rsidRPr="00A001CE">
        <w:trPr>
          <w:jc w:val="center"/>
        </w:trPr>
        <w:tc>
          <w:tcPr>
            <w:tcW w:w="9828" w:type="dxa"/>
            <w:gridSpan w:val="5"/>
          </w:tcPr>
          <w:p w:rsidR="00464FB8" w:rsidRPr="00A001CE" w:rsidRDefault="00464FB8" w:rsidP="00B52A02">
            <w:pPr>
              <w:jc w:val="both"/>
            </w:pPr>
            <w:r w:rsidRPr="00A001CE">
              <w:t>Члены комиссии –</w:t>
            </w:r>
          </w:p>
        </w:tc>
      </w:tr>
      <w:tr w:rsidR="00464FB8" w:rsidRPr="00026651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464FB8" w:rsidRPr="00A001CE" w:rsidRDefault="00464FB8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 xml:space="preserve">Дехтерев Юрий Сергеевич </w:t>
            </w:r>
          </w:p>
          <w:p w:rsidR="00464FB8" w:rsidRPr="00A001CE" w:rsidRDefault="00464FB8" w:rsidP="00B52A02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  <w:p w:rsidR="00464FB8" w:rsidRPr="00A001CE" w:rsidRDefault="00464FB8" w:rsidP="00B52A02">
            <w:pPr>
              <w:ind w:right="-286"/>
              <w:rPr>
                <w:lang w:val="ru-RU"/>
              </w:rPr>
            </w:pPr>
            <w:r w:rsidRPr="00A001CE">
              <w:rPr>
                <w:lang w:val="ru-RU"/>
              </w:rPr>
              <w:t>Мальченко Елена Александровна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464FB8" w:rsidRPr="00A001CE" w:rsidRDefault="00464FB8" w:rsidP="00B52A02">
            <w:pPr>
              <w:ind w:right="-286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начальник отдела закупок;</w:t>
            </w:r>
          </w:p>
          <w:p w:rsidR="00464FB8" w:rsidRPr="00A001CE" w:rsidRDefault="00464FB8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 </w:t>
            </w:r>
          </w:p>
          <w:p w:rsidR="00464FB8" w:rsidRPr="00A001CE" w:rsidRDefault="00464FB8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</w:p>
          <w:p w:rsidR="00464FB8" w:rsidRPr="00A001CE" w:rsidRDefault="00464FB8" w:rsidP="00B52A02">
            <w:pPr>
              <w:ind w:right="-80"/>
              <w:jc w:val="both"/>
              <w:rPr>
                <w:lang w:val="ru-RU"/>
              </w:rPr>
            </w:pPr>
          </w:p>
          <w:p w:rsidR="00464FB8" w:rsidRPr="00A001CE" w:rsidRDefault="00464FB8" w:rsidP="00B52A02">
            <w:pPr>
              <w:ind w:right="-80"/>
              <w:jc w:val="both"/>
              <w:rPr>
                <w:lang w:val="ru-RU"/>
              </w:rPr>
            </w:pPr>
            <w:r w:rsidRPr="00A001CE">
              <w:rPr>
                <w:lang w:val="ru-RU"/>
              </w:rPr>
              <w:t>- Экономист 1 категории,отдела закупок.</w:t>
            </w:r>
          </w:p>
        </w:tc>
      </w:tr>
    </w:tbl>
    <w:p w:rsidR="00464FB8" w:rsidRPr="00A001CE" w:rsidRDefault="00464FB8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>Кворум имеется. Комиссия правомочна.</w:t>
      </w:r>
    </w:p>
    <w:p w:rsidR="00464FB8" w:rsidRPr="00A001CE" w:rsidRDefault="00464FB8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A001CE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02</w:t>
      </w:r>
      <w:r w:rsidRPr="00A001CE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A001CE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A001CE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08</w:t>
      </w:r>
      <w:r w:rsidRPr="00A001CE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A001CE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464FB8" w:rsidRPr="00A001CE" w:rsidRDefault="00464FB8" w:rsidP="009C43B2">
      <w:pPr>
        <w:ind w:firstLine="709"/>
        <w:jc w:val="both"/>
        <w:rPr>
          <w:lang w:val="ru-RU"/>
        </w:rPr>
      </w:pPr>
      <w:r w:rsidRPr="00A001CE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790"/>
        <w:gridCol w:w="1232"/>
        <w:gridCol w:w="2686"/>
        <w:gridCol w:w="2202"/>
      </w:tblGrid>
      <w:tr w:rsidR="00464FB8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A001CE" w:rsidRDefault="00464F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№ </w:t>
            </w:r>
            <w:r w:rsidRPr="00A001CE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A001CE" w:rsidRDefault="00464F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A001CE" w:rsidRDefault="00464F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A001CE" w:rsidRDefault="00464F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Время поступления </w:t>
            </w:r>
            <w:r w:rsidRPr="00A001CE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A001CE" w:rsidRDefault="00464FB8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Порядковый </w:t>
            </w:r>
            <w:r w:rsidRPr="00A001CE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464FB8" w:rsidRPr="00A001CE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A001CE" w:rsidRDefault="00464FB8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B76C29" w:rsidRDefault="00464FB8" w:rsidP="00B76C2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117 680.64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A001CE" w:rsidRDefault="00464FB8" w:rsidP="00CE4749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5B3A31" w:rsidRDefault="00464FB8" w:rsidP="005B3A31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01.12.2020 11:30:59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464FB8" w:rsidRPr="00A001CE" w:rsidRDefault="00464FB8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EA-65336</w:t>
            </w:r>
          </w:p>
        </w:tc>
      </w:tr>
    </w:tbl>
    <w:p w:rsidR="00464FB8" w:rsidRPr="00A001CE" w:rsidRDefault="00464FB8" w:rsidP="00412065">
      <w:pPr>
        <w:ind w:firstLine="709"/>
        <w:jc w:val="both"/>
        <w:rPr>
          <w:lang w:val="ru-RU"/>
        </w:rPr>
      </w:pPr>
      <w:r w:rsidRPr="00A001CE">
        <w:rPr>
          <w:lang w:val="ru-RU"/>
        </w:rPr>
        <w:t>Участник</w:t>
      </w:r>
      <w:r>
        <w:rPr>
          <w:lang w:val="ru-RU"/>
        </w:rPr>
        <w:t>и</w:t>
      </w:r>
      <w:r w:rsidRPr="00A001CE">
        <w:rPr>
          <w:lang w:val="ru-RU"/>
        </w:rPr>
        <w:t xml:space="preserve"> закупки с заявк</w:t>
      </w:r>
      <w:r>
        <w:rPr>
          <w:lang w:val="ru-RU"/>
        </w:rPr>
        <w:t>ами</w:t>
      </w:r>
      <w:r w:rsidRPr="00A001CE">
        <w:rPr>
          <w:lang w:val="ru-RU"/>
        </w:rPr>
        <w:t xml:space="preserve"> </w:t>
      </w:r>
      <w:r w:rsidRPr="005B1186">
        <w:rPr>
          <w:lang w:val="ru-RU"/>
        </w:rPr>
        <w:t xml:space="preserve">№ </w:t>
      </w:r>
      <w:r w:rsidRPr="00215972">
        <w:rPr>
          <w:rFonts w:ascii="Roboto" w:hAnsi="Roboto" w:cs="Roboto"/>
          <w:color w:val="000000"/>
          <w:shd w:val="clear" w:color="auto" w:fill="F9F9F9"/>
        </w:rPr>
        <w:t>EA</w:t>
      </w:r>
      <w:r w:rsidRPr="00215972">
        <w:rPr>
          <w:rFonts w:ascii="Roboto" w:hAnsi="Roboto" w:cs="Roboto"/>
          <w:color w:val="000000"/>
          <w:shd w:val="clear" w:color="auto" w:fill="F9F9F9"/>
          <w:lang w:val="ru-RU"/>
        </w:rPr>
        <w:t>-65415</w:t>
      </w:r>
      <w:r>
        <w:rPr>
          <w:color w:val="000000"/>
          <w:shd w:val="clear" w:color="auto" w:fill="F9F9F9"/>
          <w:lang w:val="ru-RU"/>
        </w:rPr>
        <w:t xml:space="preserve"> и №</w:t>
      </w:r>
      <w:r w:rsidRPr="00215972">
        <w:rPr>
          <w:rFonts w:ascii="Roboto" w:hAnsi="Roboto" w:cs="Roboto"/>
          <w:color w:val="000000"/>
          <w:shd w:val="clear" w:color="auto" w:fill="FFFFFF"/>
          <w:lang w:val="ru-RU"/>
        </w:rPr>
        <w:t xml:space="preserve"> </w:t>
      </w:r>
      <w:r w:rsidRPr="007340B4">
        <w:rPr>
          <w:rFonts w:ascii="Roboto" w:hAnsi="Roboto" w:cs="Roboto"/>
          <w:color w:val="000000"/>
          <w:shd w:val="clear" w:color="auto" w:fill="FFFFFF"/>
        </w:rPr>
        <w:t>EA</w:t>
      </w:r>
      <w:r w:rsidRPr="00215972">
        <w:rPr>
          <w:rFonts w:ascii="Roboto" w:hAnsi="Roboto" w:cs="Roboto"/>
          <w:color w:val="000000"/>
          <w:shd w:val="clear" w:color="auto" w:fill="FFFFFF"/>
          <w:lang w:val="ru-RU"/>
        </w:rPr>
        <w:t>-65487</w:t>
      </w:r>
      <w:r>
        <w:rPr>
          <w:color w:val="000000"/>
          <w:shd w:val="clear" w:color="auto" w:fill="F9F9F9"/>
          <w:lang w:val="ru-RU"/>
        </w:rPr>
        <w:t xml:space="preserve"> </w:t>
      </w:r>
      <w:r w:rsidRPr="00A001CE">
        <w:rPr>
          <w:lang w:val="ru-RU"/>
        </w:rPr>
        <w:t>предложений о цене контракта в ходе</w:t>
      </w:r>
      <w:r>
        <w:rPr>
          <w:lang w:val="ru-RU"/>
        </w:rPr>
        <w:t xml:space="preserve"> проведения аукциона не подавали</w:t>
      </w:r>
      <w:r w:rsidRPr="00A001CE">
        <w:rPr>
          <w:lang w:val="ru-RU"/>
        </w:rPr>
        <w:t xml:space="preserve">. </w:t>
      </w:r>
    </w:p>
    <w:p w:rsidR="00464FB8" w:rsidRPr="00A001CE" w:rsidRDefault="00464FB8" w:rsidP="00F742E9">
      <w:pPr>
        <w:ind w:firstLine="709"/>
        <w:jc w:val="both"/>
        <w:rPr>
          <w:lang w:val="ru-RU"/>
        </w:rPr>
      </w:pPr>
      <w:r w:rsidRPr="00A001CE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464FB8" w:rsidRPr="00A001CE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64FB8" w:rsidRPr="00A001CE" w:rsidRDefault="00464FB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Номер </w:t>
            </w:r>
          </w:p>
          <w:p w:rsidR="00464FB8" w:rsidRPr="00A001CE" w:rsidRDefault="00464FB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64FB8" w:rsidRPr="00A001CE" w:rsidRDefault="00464FB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Дата и времярегистрации</w:t>
            </w:r>
          </w:p>
          <w:p w:rsidR="00464FB8" w:rsidRPr="00A001CE" w:rsidRDefault="00464FB8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64FB8" w:rsidRPr="00A001CE" w:rsidRDefault="00464FB8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464FB8" w:rsidRPr="00E8530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464FB8" w:rsidRPr="00777217" w:rsidRDefault="00464FB8" w:rsidP="00FE5198">
            <w:pPr>
              <w:jc w:val="center"/>
              <w:rPr>
                <w:color w:val="000000"/>
                <w:shd w:val="clear" w:color="auto" w:fill="F9F9F9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EA-65336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464FB8" w:rsidRPr="00B76C29" w:rsidRDefault="00464FB8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7340B4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26.11.2020 09:46:19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64FB8" w:rsidRDefault="00464FB8" w:rsidP="00777217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464FB8" w:rsidRPr="00777217" w:rsidRDefault="00464FB8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ИНН2312178145</w:t>
            </w:r>
          </w:p>
          <w:p w:rsidR="00464FB8" w:rsidRPr="00777217" w:rsidRDefault="00464FB8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ОГРН1112312000393</w:t>
            </w:r>
          </w:p>
          <w:p w:rsidR="00464FB8" w:rsidRPr="00777217" w:rsidRDefault="00464FB8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КПП231201001</w:t>
            </w:r>
          </w:p>
          <w:p w:rsidR="00464FB8" w:rsidRPr="00777217" w:rsidRDefault="00464FB8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Место нахождения (жительства)</w:t>
            </w:r>
          </w:p>
          <w:p w:rsidR="00464FB8" w:rsidRDefault="00464FB8" w:rsidP="00777217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464FB8" w:rsidRPr="00777217" w:rsidRDefault="00464FB8" w:rsidP="00777217">
            <w:pPr>
              <w:rPr>
                <w:lang w:val="ru-RU"/>
              </w:rPr>
            </w:pPr>
            <w:r w:rsidRPr="00777217">
              <w:rPr>
                <w:lang w:val="ru-RU"/>
              </w:rPr>
              <w:t>Почтовый адрес</w:t>
            </w:r>
          </w:p>
          <w:p w:rsidR="00464FB8" w:rsidRDefault="00464FB8" w:rsidP="00777217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464FB8" w:rsidRPr="00777217" w:rsidRDefault="00464FB8" w:rsidP="00777217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777217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464FB8" w:rsidRDefault="00464FB8" w:rsidP="00777217">
            <w:r>
              <w:t>Телефон</w:t>
            </w:r>
          </w:p>
          <w:p w:rsidR="00464FB8" w:rsidRPr="00C72A58" w:rsidRDefault="00464FB8" w:rsidP="00777217">
            <w:pPr>
              <w:pStyle w:val="NormalWeb"/>
              <w:spacing w:before="0" w:beforeAutospacing="0" w:after="0" w:afterAutospacing="0"/>
            </w:pPr>
            <w:r>
              <w:t>79184481221</w:t>
            </w:r>
          </w:p>
        </w:tc>
      </w:tr>
    </w:tbl>
    <w:p w:rsidR="00464FB8" w:rsidRPr="00A001CE" w:rsidRDefault="00464FB8" w:rsidP="00C07BB1">
      <w:pPr>
        <w:ind w:firstLine="567"/>
        <w:jc w:val="both"/>
        <w:rPr>
          <w:lang w:val="ru-RU"/>
        </w:rPr>
      </w:pPr>
      <w:r w:rsidRPr="00A001CE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A001CE">
        <w:rPr>
          <w:lang w:val="ru-RU" w:eastAsia="ru-RU"/>
        </w:rPr>
        <w:t xml:space="preserve"> со ст.69 Федерального закона от 05 апреля 2013 года № 44-ФЗ</w:t>
      </w:r>
      <w:r w:rsidRPr="00A001CE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A001CE">
        <w:rPr>
          <w:lang w:val="ru-RU" w:eastAsia="ru-RU"/>
        </w:rPr>
        <w:t>Федерального закона № 44-ФЗ),</w:t>
      </w:r>
      <w:r w:rsidRPr="00A001CE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464FB8" w:rsidRPr="00A001CE" w:rsidRDefault="00464FB8" w:rsidP="00F91BE6">
      <w:pPr>
        <w:rPr>
          <w:lang w:val="ru-RU"/>
        </w:rPr>
      </w:pPr>
      <w:r w:rsidRPr="00A001CE">
        <w:rPr>
          <w:lang w:val="ru-RU"/>
        </w:rPr>
        <w:t xml:space="preserve">- признать соответствующими требованиям, </w:t>
      </w:r>
      <w:r w:rsidRPr="00A001CE">
        <w:rPr>
          <w:lang w:val="ru-RU" w:eastAsia="ru-RU"/>
        </w:rPr>
        <w:t>установленным ст.69 Федерального закона № 44-ФЗ и</w:t>
      </w:r>
      <w:r w:rsidRPr="00A001CE">
        <w:rPr>
          <w:lang w:val="ru-RU"/>
        </w:rPr>
        <w:t xml:space="preserve"> документацией аукциона в электронной форме, заявки:</w:t>
      </w:r>
      <w:r>
        <w:rPr>
          <w:lang w:val="ru-RU"/>
        </w:rPr>
        <w:t xml:space="preserve"> </w:t>
      </w:r>
      <w:r w:rsidRPr="00A001CE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215972">
        <w:rPr>
          <w:rFonts w:ascii="Roboto" w:hAnsi="Roboto" w:cs="Roboto"/>
          <w:color w:val="000000"/>
          <w:shd w:val="clear" w:color="auto" w:fill="FFFFFF"/>
          <w:lang w:val="ru-RU"/>
        </w:rPr>
        <w:t>-65336</w:t>
      </w:r>
      <w:r w:rsidRPr="00A001CE">
        <w:rPr>
          <w:lang w:val="ru-RU"/>
        </w:rPr>
        <w:t xml:space="preserve">- </w:t>
      </w:r>
      <w:r w:rsidRPr="00777217">
        <w:rPr>
          <w:lang w:val="ru-RU"/>
        </w:rPr>
        <w:t>ОБЩЕСТВО С ОГРАНИЧЕННОЙ ОТВЕТСТВЕННОСТЬЮ "ФАРМСЕРВИС"</w:t>
      </w:r>
      <w:r w:rsidRPr="00A001CE">
        <w:rPr>
          <w:lang w:val="ru-RU"/>
        </w:rPr>
        <w:t xml:space="preserve">.   </w:t>
      </w:r>
    </w:p>
    <w:p w:rsidR="00464FB8" w:rsidRPr="00A001CE" w:rsidRDefault="00464FB8" w:rsidP="00584FE4">
      <w:pPr>
        <w:ind w:firstLine="708"/>
        <w:jc w:val="both"/>
        <w:rPr>
          <w:lang w:val="ru-RU"/>
        </w:rPr>
      </w:pPr>
      <w:r w:rsidRPr="00A001CE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464FB8" w:rsidRPr="00A001CE">
        <w:trPr>
          <w:trHeight w:val="415"/>
        </w:trPr>
        <w:tc>
          <w:tcPr>
            <w:tcW w:w="2204" w:type="dxa"/>
            <w:vMerge w:val="restart"/>
            <w:vAlign w:val="center"/>
          </w:tcPr>
          <w:p w:rsidR="00464FB8" w:rsidRPr="00A001CE" w:rsidRDefault="00464FB8" w:rsidP="00AA4A97">
            <w:pPr>
              <w:jc w:val="center"/>
              <w:rPr>
                <w:lang w:val="ru-RU"/>
              </w:rPr>
            </w:pPr>
            <w:r w:rsidRPr="00A001CE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464FB8" w:rsidRPr="00A001CE" w:rsidRDefault="00464FB8" w:rsidP="00AA4A97">
            <w:pPr>
              <w:jc w:val="center"/>
              <w:rPr>
                <w:b/>
                <w:bCs/>
                <w:lang w:val="ru-RU"/>
              </w:rPr>
            </w:pPr>
            <w:r w:rsidRPr="00A001CE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464FB8" w:rsidRPr="00A001CE">
        <w:trPr>
          <w:trHeight w:val="274"/>
        </w:trPr>
        <w:tc>
          <w:tcPr>
            <w:tcW w:w="2204" w:type="dxa"/>
            <w:vMerge/>
          </w:tcPr>
          <w:p w:rsidR="00464FB8" w:rsidRPr="00A001CE" w:rsidRDefault="00464FB8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464FB8" w:rsidRPr="00A001CE" w:rsidRDefault="00464FB8" w:rsidP="00AA4A97">
            <w:pPr>
              <w:jc w:val="center"/>
              <w:rPr>
                <w:lang w:val="ru-RU"/>
              </w:rPr>
            </w:pPr>
          </w:p>
          <w:p w:rsidR="00464FB8" w:rsidRPr="00A001CE" w:rsidRDefault="00464FB8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464FB8" w:rsidRPr="00A001CE" w:rsidRDefault="00464FB8" w:rsidP="00AA4A97">
            <w:pPr>
              <w:ind w:right="-21"/>
              <w:jc w:val="center"/>
              <w:rPr>
                <w:lang w:val="ru-RU"/>
              </w:rPr>
            </w:pPr>
          </w:p>
          <w:p w:rsidR="00464FB8" w:rsidRPr="00A001CE" w:rsidRDefault="00464FB8" w:rsidP="00AA4A97">
            <w:pPr>
              <w:ind w:right="-21"/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464FB8" w:rsidRPr="00A001CE" w:rsidRDefault="00464FB8" w:rsidP="0056026D">
            <w:pPr>
              <w:jc w:val="center"/>
              <w:rPr>
                <w:lang w:val="ru-RU"/>
              </w:rPr>
            </w:pPr>
          </w:p>
          <w:p w:rsidR="00464FB8" w:rsidRPr="00A001CE" w:rsidRDefault="00464FB8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464FB8" w:rsidRPr="00A001CE" w:rsidRDefault="00464FB8" w:rsidP="00AA4A97">
            <w:pPr>
              <w:jc w:val="center"/>
              <w:rPr>
                <w:lang w:val="ru-RU"/>
              </w:rPr>
            </w:pPr>
          </w:p>
          <w:p w:rsidR="00464FB8" w:rsidRPr="00A001CE" w:rsidRDefault="00464FB8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464FB8" w:rsidRPr="00A001CE" w:rsidRDefault="00464FB8" w:rsidP="0056026D">
            <w:pPr>
              <w:jc w:val="center"/>
              <w:rPr>
                <w:lang w:val="ru-RU"/>
              </w:rPr>
            </w:pPr>
          </w:p>
          <w:p w:rsidR="00464FB8" w:rsidRPr="00A001CE" w:rsidRDefault="00464FB8" w:rsidP="001757FC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Владыкина Л.В.</w:t>
            </w:r>
          </w:p>
        </w:tc>
      </w:tr>
      <w:tr w:rsidR="00464FB8" w:rsidRPr="00F42A1D">
        <w:trPr>
          <w:trHeight w:val="938"/>
        </w:trPr>
        <w:tc>
          <w:tcPr>
            <w:tcW w:w="2204" w:type="dxa"/>
            <w:vAlign w:val="center"/>
          </w:tcPr>
          <w:p w:rsidR="00464FB8" w:rsidRPr="00A001CE" w:rsidRDefault="00464FB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215972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-65336</w:t>
            </w:r>
            <w:r w:rsidRPr="00A001CE">
              <w:rPr>
                <w:lang w:val="ru-RU"/>
              </w:rPr>
              <w:t xml:space="preserve">- </w:t>
            </w:r>
            <w:r w:rsidRPr="00777217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464FB8" w:rsidRPr="00A001CE" w:rsidRDefault="00464FB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64FB8" w:rsidRPr="00A001CE" w:rsidRDefault="00464FB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464FB8" w:rsidRPr="00A001CE" w:rsidRDefault="00464FB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464FB8" w:rsidRPr="00A001CE" w:rsidRDefault="00464FB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464FB8" w:rsidRPr="00A001CE" w:rsidRDefault="00464FB8" w:rsidP="003032D8">
            <w:pPr>
              <w:jc w:val="center"/>
              <w:rPr>
                <w:lang w:val="ru-RU"/>
              </w:rPr>
            </w:pPr>
            <w:r w:rsidRPr="00A001CE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464FB8" w:rsidRPr="00A001CE" w:rsidRDefault="00464FB8" w:rsidP="00412065">
      <w:pPr>
        <w:ind w:firstLine="708"/>
        <w:jc w:val="both"/>
        <w:rPr>
          <w:lang w:val="ru-RU"/>
        </w:rPr>
      </w:pPr>
      <w:bookmarkStart w:id="0" w:name="Reference"/>
      <w:bookmarkEnd w:id="0"/>
      <w:r w:rsidRPr="00A001CE">
        <w:rPr>
          <w:lang w:val="ru-RU"/>
        </w:rPr>
        <w:t>На основании ч. 13ст.69 Федерального закона № 44-ФЗ аукцион в электронной форме признается несостоявшимся.</w:t>
      </w:r>
    </w:p>
    <w:p w:rsidR="00464FB8" w:rsidRPr="00A001CE" w:rsidRDefault="00464FB8" w:rsidP="0098790C">
      <w:pPr>
        <w:rPr>
          <w:lang w:val="ru-RU"/>
        </w:rPr>
      </w:pPr>
      <w:r w:rsidRPr="00A001CE">
        <w:rPr>
          <w:lang w:val="ru-RU"/>
        </w:rPr>
        <w:t>На основании части 3.1 статьи 71 Федерального закона № 44-ФЗ контракт по закупке «</w:t>
      </w:r>
      <w:r w:rsidRPr="009A3D77">
        <w:rPr>
          <w:rFonts w:ascii="Roboto" w:hAnsi="Roboto" w:cs="Roboto"/>
          <w:color w:val="000000"/>
          <w:shd w:val="clear" w:color="auto" w:fill="FFFFFF"/>
          <w:lang w:val="ru-RU"/>
        </w:rPr>
        <w:t>МНН Ботулинический токсин типа А</w:t>
      </w:r>
      <w:r w:rsidRPr="00A001CE">
        <w:rPr>
          <w:lang w:val="ru-RU"/>
        </w:rPr>
        <w:t xml:space="preserve">» заключается в соответствии с пунктом 25.1 части 1 статьи 93 Федерального закона № 44-ФЗ в порядке, установленном статьей 83.2 Федерального закона № 44-ФЗ, с участником аукциона, заявка на участие в аукционе в электронной форме которого соответствует требованиям, установленным документацией аукциона в электронной форме, с </w:t>
      </w:r>
      <w:r w:rsidRPr="007340B4">
        <w:rPr>
          <w:rFonts w:ascii="Roboto" w:hAnsi="Roboto" w:cs="Roboto"/>
          <w:color w:val="000000"/>
          <w:shd w:val="clear" w:color="auto" w:fill="FFFFFF"/>
          <w:lang w:val="ru-RU"/>
        </w:rPr>
        <w:t>МНН Диоксометилтетрагидропиримидин+ Сульфадиметоксин+Тримекаин+Хлорамфеникол</w:t>
      </w:r>
      <w:r w:rsidRPr="00A001CE">
        <w:rPr>
          <w:lang w:val="ru-RU"/>
        </w:rPr>
        <w:t xml:space="preserve">, предложившим цену контракта </w:t>
      </w:r>
      <w:r>
        <w:rPr>
          <w:rFonts w:ascii="Roboto" w:hAnsi="Roboto" w:cs="Roboto"/>
          <w:color w:val="000000"/>
          <w:shd w:val="clear" w:color="auto" w:fill="FFFFFF"/>
        </w:rPr>
        <w:t>117 680.64</w:t>
      </w:r>
      <w:r w:rsidRPr="00A001CE">
        <w:rPr>
          <w:lang w:val="ru-RU"/>
        </w:rPr>
        <w:t xml:space="preserve"> руб.</w:t>
      </w:r>
    </w:p>
    <w:p w:rsidR="00464FB8" w:rsidRPr="00A001CE" w:rsidRDefault="00464FB8" w:rsidP="00FD311B">
      <w:pPr>
        <w:ind w:firstLine="709"/>
        <w:jc w:val="both"/>
        <w:rPr>
          <w:b/>
          <w:bCs/>
          <w:lang w:val="ru-RU"/>
        </w:rPr>
      </w:pPr>
      <w:r w:rsidRPr="00A001CE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</w:t>
      </w:r>
      <w:r>
        <w:rPr>
          <w:b/>
          <w:bCs/>
          <w:lang w:val="ru-RU"/>
        </w:rPr>
        <w:t xml:space="preserve"> </w:t>
      </w:r>
      <w:r w:rsidRPr="00A001CE">
        <w:rPr>
          <w:b/>
          <w:bCs/>
          <w:lang w:val="ru-RU"/>
        </w:rPr>
        <w:t xml:space="preserve">и направлен оператору электронной торговой площадки </w:t>
      </w:r>
      <w:r w:rsidRPr="00C72A58">
        <w:rPr>
          <w:b/>
          <w:bCs/>
          <w:lang w:val="ru-RU"/>
        </w:rPr>
        <w:t>https://gz.lot-online.ru/</w:t>
      </w:r>
      <w:r w:rsidRPr="00A001CE">
        <w:rPr>
          <w:b/>
          <w:bCs/>
          <w:lang w:val="ru-RU"/>
        </w:rPr>
        <w:t>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464FB8" w:rsidRPr="00A001CE">
        <w:trPr>
          <w:trHeight w:val="206"/>
          <w:jc w:val="center"/>
        </w:trPr>
        <w:tc>
          <w:tcPr>
            <w:tcW w:w="7338" w:type="dxa"/>
          </w:tcPr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64FB8" w:rsidRPr="00A001CE">
        <w:trPr>
          <w:trHeight w:val="206"/>
          <w:jc w:val="center"/>
        </w:trPr>
        <w:tc>
          <w:tcPr>
            <w:tcW w:w="7338" w:type="dxa"/>
          </w:tcPr>
          <w:p w:rsidR="00464FB8" w:rsidRPr="00A001CE" w:rsidRDefault="00464FB8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4FB8" w:rsidRPr="00A001CE" w:rsidRDefault="00464FB8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Дехтерев Ю.С.</w:t>
            </w:r>
          </w:p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4FB8" w:rsidRPr="00A001CE" w:rsidRDefault="00464FB8" w:rsidP="00235B0B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Мальченко Е.А.</w:t>
            </w:r>
          </w:p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464FB8" w:rsidRPr="00A001CE">
        <w:trPr>
          <w:trHeight w:val="206"/>
          <w:jc w:val="center"/>
        </w:trPr>
        <w:tc>
          <w:tcPr>
            <w:tcW w:w="7338" w:type="dxa"/>
          </w:tcPr>
          <w:p w:rsidR="00464FB8" w:rsidRPr="00A001CE" w:rsidRDefault="00464FB8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Секретарь комиссии</w:t>
            </w:r>
            <w:r w:rsidRPr="00A001CE">
              <w:rPr>
                <w:sz w:val="24"/>
                <w:szCs w:val="24"/>
              </w:rPr>
              <w:tab/>
            </w:r>
          </w:p>
          <w:p w:rsidR="00464FB8" w:rsidRPr="00A001CE" w:rsidRDefault="00464FB8" w:rsidP="001757FC">
            <w:pPr>
              <w:pStyle w:val="BodyText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464FB8" w:rsidRPr="00A001CE" w:rsidRDefault="00464FB8" w:rsidP="00547B75">
            <w:pPr>
              <w:pStyle w:val="BodyText"/>
              <w:spacing w:after="0"/>
              <w:rPr>
                <w:sz w:val="24"/>
                <w:szCs w:val="24"/>
              </w:rPr>
            </w:pPr>
            <w:r w:rsidRPr="00A001CE">
              <w:rPr>
                <w:sz w:val="24"/>
                <w:szCs w:val="24"/>
              </w:rPr>
              <w:t>Владыкина Л.В.</w:t>
            </w:r>
          </w:p>
          <w:p w:rsidR="00464FB8" w:rsidRPr="00A001CE" w:rsidRDefault="00464FB8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464FB8" w:rsidRPr="00A001CE" w:rsidRDefault="00464FB8" w:rsidP="00B7524D">
      <w:pPr>
        <w:jc w:val="both"/>
        <w:rPr>
          <w:lang w:val="ru-RU" w:eastAsia="ru-RU"/>
        </w:rPr>
      </w:pPr>
    </w:p>
    <w:sectPr w:rsidR="00464FB8" w:rsidRPr="00A001CE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4FB8" w:rsidRDefault="00464FB8">
      <w:r>
        <w:separator/>
      </w:r>
    </w:p>
  </w:endnote>
  <w:endnote w:type="continuationSeparator" w:id="1">
    <w:p w:rsidR="00464FB8" w:rsidRDefault="00464F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4FB8" w:rsidRDefault="00464FB8">
      <w:r>
        <w:separator/>
      </w:r>
    </w:p>
  </w:footnote>
  <w:footnote w:type="continuationSeparator" w:id="1">
    <w:p w:rsidR="00464FB8" w:rsidRDefault="00464F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FB8" w:rsidRDefault="00464FB8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64FB8" w:rsidRDefault="00464FB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5BBE"/>
    <w:rsid w:val="000160DB"/>
    <w:rsid w:val="00016AF8"/>
    <w:rsid w:val="00017961"/>
    <w:rsid w:val="000208A3"/>
    <w:rsid w:val="0002412A"/>
    <w:rsid w:val="0002495C"/>
    <w:rsid w:val="00025B41"/>
    <w:rsid w:val="00025D49"/>
    <w:rsid w:val="00026651"/>
    <w:rsid w:val="000266C9"/>
    <w:rsid w:val="000334FF"/>
    <w:rsid w:val="0003557A"/>
    <w:rsid w:val="00035649"/>
    <w:rsid w:val="00036EC3"/>
    <w:rsid w:val="00037D4E"/>
    <w:rsid w:val="00040293"/>
    <w:rsid w:val="000406E1"/>
    <w:rsid w:val="00041F50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4B17"/>
    <w:rsid w:val="000A5E54"/>
    <w:rsid w:val="000A619C"/>
    <w:rsid w:val="000A6973"/>
    <w:rsid w:val="000A6BEB"/>
    <w:rsid w:val="000A6FBF"/>
    <w:rsid w:val="000A742A"/>
    <w:rsid w:val="000B0402"/>
    <w:rsid w:val="000B5572"/>
    <w:rsid w:val="000B6029"/>
    <w:rsid w:val="000B7A62"/>
    <w:rsid w:val="000C0159"/>
    <w:rsid w:val="000C0A89"/>
    <w:rsid w:val="000C13CE"/>
    <w:rsid w:val="000C14BE"/>
    <w:rsid w:val="000C279C"/>
    <w:rsid w:val="000C42D5"/>
    <w:rsid w:val="000C5452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6CDB"/>
    <w:rsid w:val="000D7AAC"/>
    <w:rsid w:val="000E0470"/>
    <w:rsid w:val="000E2076"/>
    <w:rsid w:val="000E3382"/>
    <w:rsid w:val="000E6DCB"/>
    <w:rsid w:val="000E7C65"/>
    <w:rsid w:val="000F0DFC"/>
    <w:rsid w:val="000F2F6D"/>
    <w:rsid w:val="000F3B01"/>
    <w:rsid w:val="000F4EDA"/>
    <w:rsid w:val="000F6205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3B11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1124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31E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B3E"/>
    <w:rsid w:val="00163907"/>
    <w:rsid w:val="00163ABB"/>
    <w:rsid w:val="00165EC7"/>
    <w:rsid w:val="0016624D"/>
    <w:rsid w:val="0017067A"/>
    <w:rsid w:val="00171E7F"/>
    <w:rsid w:val="00172209"/>
    <w:rsid w:val="0017237A"/>
    <w:rsid w:val="0017355E"/>
    <w:rsid w:val="00173AFF"/>
    <w:rsid w:val="0017453E"/>
    <w:rsid w:val="001751CF"/>
    <w:rsid w:val="00175490"/>
    <w:rsid w:val="00175661"/>
    <w:rsid w:val="001757FC"/>
    <w:rsid w:val="00175F81"/>
    <w:rsid w:val="00176ACE"/>
    <w:rsid w:val="00180ACF"/>
    <w:rsid w:val="00180E0F"/>
    <w:rsid w:val="0018218F"/>
    <w:rsid w:val="00182A42"/>
    <w:rsid w:val="00182C60"/>
    <w:rsid w:val="00185563"/>
    <w:rsid w:val="00187E5F"/>
    <w:rsid w:val="001902B6"/>
    <w:rsid w:val="0019046C"/>
    <w:rsid w:val="00190D30"/>
    <w:rsid w:val="00193437"/>
    <w:rsid w:val="00194377"/>
    <w:rsid w:val="0019604F"/>
    <w:rsid w:val="001960FA"/>
    <w:rsid w:val="001978FE"/>
    <w:rsid w:val="00197E5A"/>
    <w:rsid w:val="001A03BE"/>
    <w:rsid w:val="001A0BE9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6ADF"/>
    <w:rsid w:val="001C704A"/>
    <w:rsid w:val="001C7CE5"/>
    <w:rsid w:val="001D05D2"/>
    <w:rsid w:val="001D05EF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3543"/>
    <w:rsid w:val="001E3FEA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EBA"/>
    <w:rsid w:val="00213CE5"/>
    <w:rsid w:val="00213DDB"/>
    <w:rsid w:val="00214B6A"/>
    <w:rsid w:val="00215972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0DAB"/>
    <w:rsid w:val="00231417"/>
    <w:rsid w:val="002321B5"/>
    <w:rsid w:val="00235B0B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5D4F"/>
    <w:rsid w:val="002465AF"/>
    <w:rsid w:val="0024762E"/>
    <w:rsid w:val="00247B44"/>
    <w:rsid w:val="00247D67"/>
    <w:rsid w:val="00251777"/>
    <w:rsid w:val="00253585"/>
    <w:rsid w:val="00254508"/>
    <w:rsid w:val="0025546E"/>
    <w:rsid w:val="00256103"/>
    <w:rsid w:val="00257160"/>
    <w:rsid w:val="002571E5"/>
    <w:rsid w:val="002634C9"/>
    <w:rsid w:val="002647ED"/>
    <w:rsid w:val="002675FA"/>
    <w:rsid w:val="00270581"/>
    <w:rsid w:val="002733C7"/>
    <w:rsid w:val="00281887"/>
    <w:rsid w:val="002818C3"/>
    <w:rsid w:val="00281A44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217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43"/>
    <w:rsid w:val="002B34DF"/>
    <w:rsid w:val="002B36DF"/>
    <w:rsid w:val="002B65A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0991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420B"/>
    <w:rsid w:val="00316F9C"/>
    <w:rsid w:val="00317604"/>
    <w:rsid w:val="0032023D"/>
    <w:rsid w:val="00320C96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04A"/>
    <w:rsid w:val="003757F1"/>
    <w:rsid w:val="003771B9"/>
    <w:rsid w:val="003802B3"/>
    <w:rsid w:val="00380AA2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44A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C2F"/>
    <w:rsid w:val="003F2FF1"/>
    <w:rsid w:val="003F48B4"/>
    <w:rsid w:val="003F4C89"/>
    <w:rsid w:val="003F6D34"/>
    <w:rsid w:val="003F7B05"/>
    <w:rsid w:val="004004EF"/>
    <w:rsid w:val="00400ABA"/>
    <w:rsid w:val="00401715"/>
    <w:rsid w:val="00402906"/>
    <w:rsid w:val="00402A01"/>
    <w:rsid w:val="00403713"/>
    <w:rsid w:val="0040390E"/>
    <w:rsid w:val="00404DA2"/>
    <w:rsid w:val="00405241"/>
    <w:rsid w:val="0040552F"/>
    <w:rsid w:val="00405C69"/>
    <w:rsid w:val="00405EF0"/>
    <w:rsid w:val="00407A0F"/>
    <w:rsid w:val="00411287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337CF"/>
    <w:rsid w:val="00436507"/>
    <w:rsid w:val="00436ED5"/>
    <w:rsid w:val="004376A4"/>
    <w:rsid w:val="00440783"/>
    <w:rsid w:val="0044202C"/>
    <w:rsid w:val="004424F0"/>
    <w:rsid w:val="00442CAB"/>
    <w:rsid w:val="004434F5"/>
    <w:rsid w:val="00450AA8"/>
    <w:rsid w:val="00450BF6"/>
    <w:rsid w:val="00451C33"/>
    <w:rsid w:val="00451D8E"/>
    <w:rsid w:val="00452558"/>
    <w:rsid w:val="0045309D"/>
    <w:rsid w:val="0045613B"/>
    <w:rsid w:val="004579DD"/>
    <w:rsid w:val="00457A99"/>
    <w:rsid w:val="0046034A"/>
    <w:rsid w:val="00461E15"/>
    <w:rsid w:val="00461FA8"/>
    <w:rsid w:val="00462BCF"/>
    <w:rsid w:val="00462FE4"/>
    <w:rsid w:val="004630AD"/>
    <w:rsid w:val="004634E8"/>
    <w:rsid w:val="00463DCE"/>
    <w:rsid w:val="00464EAD"/>
    <w:rsid w:val="00464FB8"/>
    <w:rsid w:val="00465EC2"/>
    <w:rsid w:val="004662FE"/>
    <w:rsid w:val="0046783C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4A3B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0D5"/>
    <w:rsid w:val="0048735A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0D44"/>
    <w:rsid w:val="004B1F9C"/>
    <w:rsid w:val="004B5290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8D1"/>
    <w:rsid w:val="004C7DAE"/>
    <w:rsid w:val="004D0454"/>
    <w:rsid w:val="004D04F9"/>
    <w:rsid w:val="004D0BCE"/>
    <w:rsid w:val="004D0E3E"/>
    <w:rsid w:val="004D104F"/>
    <w:rsid w:val="004D35C0"/>
    <w:rsid w:val="004D45BD"/>
    <w:rsid w:val="004D4C3C"/>
    <w:rsid w:val="004D52EB"/>
    <w:rsid w:val="004D5631"/>
    <w:rsid w:val="004E2084"/>
    <w:rsid w:val="004E5153"/>
    <w:rsid w:val="004E6D7C"/>
    <w:rsid w:val="004E7C6B"/>
    <w:rsid w:val="004F137A"/>
    <w:rsid w:val="004F1429"/>
    <w:rsid w:val="004F18E1"/>
    <w:rsid w:val="004F3D66"/>
    <w:rsid w:val="004F5155"/>
    <w:rsid w:val="004F55FF"/>
    <w:rsid w:val="004F598C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D9A"/>
    <w:rsid w:val="00513CA4"/>
    <w:rsid w:val="00514E76"/>
    <w:rsid w:val="0051575B"/>
    <w:rsid w:val="005217E4"/>
    <w:rsid w:val="0052259C"/>
    <w:rsid w:val="00522F13"/>
    <w:rsid w:val="005235B0"/>
    <w:rsid w:val="005241AE"/>
    <w:rsid w:val="00524359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B75"/>
    <w:rsid w:val="00547FAD"/>
    <w:rsid w:val="0055281D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28B"/>
    <w:rsid w:val="005646D4"/>
    <w:rsid w:val="005648C1"/>
    <w:rsid w:val="005649AE"/>
    <w:rsid w:val="00565CB3"/>
    <w:rsid w:val="0056682D"/>
    <w:rsid w:val="00567464"/>
    <w:rsid w:val="00570386"/>
    <w:rsid w:val="0057096E"/>
    <w:rsid w:val="005713D3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86E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79B3"/>
    <w:rsid w:val="005A0276"/>
    <w:rsid w:val="005A081C"/>
    <w:rsid w:val="005A08FA"/>
    <w:rsid w:val="005A0E17"/>
    <w:rsid w:val="005A1671"/>
    <w:rsid w:val="005A20FF"/>
    <w:rsid w:val="005A2434"/>
    <w:rsid w:val="005A6538"/>
    <w:rsid w:val="005B0149"/>
    <w:rsid w:val="005B0739"/>
    <w:rsid w:val="005B0F09"/>
    <w:rsid w:val="005B1186"/>
    <w:rsid w:val="005B1689"/>
    <w:rsid w:val="005B207D"/>
    <w:rsid w:val="005B2955"/>
    <w:rsid w:val="005B3A31"/>
    <w:rsid w:val="005B432E"/>
    <w:rsid w:val="005B53C4"/>
    <w:rsid w:val="005B5D13"/>
    <w:rsid w:val="005B6A67"/>
    <w:rsid w:val="005B7ADC"/>
    <w:rsid w:val="005B7D3C"/>
    <w:rsid w:val="005B7E07"/>
    <w:rsid w:val="005C0193"/>
    <w:rsid w:val="005C3F68"/>
    <w:rsid w:val="005C51C1"/>
    <w:rsid w:val="005C6D89"/>
    <w:rsid w:val="005C7A25"/>
    <w:rsid w:val="005D2784"/>
    <w:rsid w:val="005D5544"/>
    <w:rsid w:val="005D5F04"/>
    <w:rsid w:val="005D6285"/>
    <w:rsid w:val="005D7726"/>
    <w:rsid w:val="005D77F0"/>
    <w:rsid w:val="005D780A"/>
    <w:rsid w:val="005D7D07"/>
    <w:rsid w:val="005E04DC"/>
    <w:rsid w:val="005E08C9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0CFE"/>
    <w:rsid w:val="0062188E"/>
    <w:rsid w:val="0062388F"/>
    <w:rsid w:val="00624A53"/>
    <w:rsid w:val="006255BD"/>
    <w:rsid w:val="006316C2"/>
    <w:rsid w:val="00631E05"/>
    <w:rsid w:val="006321DF"/>
    <w:rsid w:val="00637A34"/>
    <w:rsid w:val="00641737"/>
    <w:rsid w:val="006455B2"/>
    <w:rsid w:val="00646595"/>
    <w:rsid w:val="00646F15"/>
    <w:rsid w:val="006509BC"/>
    <w:rsid w:val="006511BC"/>
    <w:rsid w:val="00652CE1"/>
    <w:rsid w:val="0065362D"/>
    <w:rsid w:val="00654120"/>
    <w:rsid w:val="006543B1"/>
    <w:rsid w:val="00654BFA"/>
    <w:rsid w:val="00656B72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67569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AA6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96FC1"/>
    <w:rsid w:val="006A1E02"/>
    <w:rsid w:val="006A26CF"/>
    <w:rsid w:val="006A5B10"/>
    <w:rsid w:val="006A5D4E"/>
    <w:rsid w:val="006A5DAC"/>
    <w:rsid w:val="006A64C9"/>
    <w:rsid w:val="006A71E7"/>
    <w:rsid w:val="006B1771"/>
    <w:rsid w:val="006B4F16"/>
    <w:rsid w:val="006B5402"/>
    <w:rsid w:val="006B6B37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A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37"/>
    <w:rsid w:val="006F5FC8"/>
    <w:rsid w:val="006F6119"/>
    <w:rsid w:val="00700398"/>
    <w:rsid w:val="0070054A"/>
    <w:rsid w:val="00701976"/>
    <w:rsid w:val="00701C59"/>
    <w:rsid w:val="00702C6F"/>
    <w:rsid w:val="007049CE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1D9E"/>
    <w:rsid w:val="00722945"/>
    <w:rsid w:val="00722EB6"/>
    <w:rsid w:val="007234F1"/>
    <w:rsid w:val="0072384A"/>
    <w:rsid w:val="0072552C"/>
    <w:rsid w:val="00726F70"/>
    <w:rsid w:val="00727CAE"/>
    <w:rsid w:val="0073084C"/>
    <w:rsid w:val="007324FC"/>
    <w:rsid w:val="007336B2"/>
    <w:rsid w:val="007340B4"/>
    <w:rsid w:val="007348FE"/>
    <w:rsid w:val="00741149"/>
    <w:rsid w:val="00741406"/>
    <w:rsid w:val="00745D77"/>
    <w:rsid w:val="00746569"/>
    <w:rsid w:val="00746B92"/>
    <w:rsid w:val="00747D3C"/>
    <w:rsid w:val="00750289"/>
    <w:rsid w:val="00751462"/>
    <w:rsid w:val="007520F3"/>
    <w:rsid w:val="007538A6"/>
    <w:rsid w:val="007541FD"/>
    <w:rsid w:val="00757343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553"/>
    <w:rsid w:val="007646A2"/>
    <w:rsid w:val="00764B14"/>
    <w:rsid w:val="00764EBC"/>
    <w:rsid w:val="007655BB"/>
    <w:rsid w:val="0076765D"/>
    <w:rsid w:val="0077375B"/>
    <w:rsid w:val="00773AE8"/>
    <w:rsid w:val="00775C3B"/>
    <w:rsid w:val="00775EEC"/>
    <w:rsid w:val="00776796"/>
    <w:rsid w:val="00776F84"/>
    <w:rsid w:val="00777217"/>
    <w:rsid w:val="00777E2C"/>
    <w:rsid w:val="007803D5"/>
    <w:rsid w:val="00781001"/>
    <w:rsid w:val="00781195"/>
    <w:rsid w:val="00781AB4"/>
    <w:rsid w:val="00783779"/>
    <w:rsid w:val="00783FFD"/>
    <w:rsid w:val="007845BC"/>
    <w:rsid w:val="00784645"/>
    <w:rsid w:val="007847CF"/>
    <w:rsid w:val="007847D2"/>
    <w:rsid w:val="00785EFC"/>
    <w:rsid w:val="007870A7"/>
    <w:rsid w:val="00790C9E"/>
    <w:rsid w:val="00793370"/>
    <w:rsid w:val="00793E97"/>
    <w:rsid w:val="00794DA5"/>
    <w:rsid w:val="007955B3"/>
    <w:rsid w:val="00795A86"/>
    <w:rsid w:val="007965E0"/>
    <w:rsid w:val="00797231"/>
    <w:rsid w:val="00797C44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B38"/>
    <w:rsid w:val="007C62C2"/>
    <w:rsid w:val="007C63F6"/>
    <w:rsid w:val="007C6868"/>
    <w:rsid w:val="007D07A3"/>
    <w:rsid w:val="007D3525"/>
    <w:rsid w:val="007D4874"/>
    <w:rsid w:val="007D6072"/>
    <w:rsid w:val="007D66FA"/>
    <w:rsid w:val="007D799D"/>
    <w:rsid w:val="007D7C1D"/>
    <w:rsid w:val="007E26CA"/>
    <w:rsid w:val="007E4D01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6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B4A"/>
    <w:rsid w:val="00835CAA"/>
    <w:rsid w:val="00836121"/>
    <w:rsid w:val="00837421"/>
    <w:rsid w:val="008419A5"/>
    <w:rsid w:val="00841E01"/>
    <w:rsid w:val="008429EE"/>
    <w:rsid w:val="00842AB9"/>
    <w:rsid w:val="00842B48"/>
    <w:rsid w:val="00847D1A"/>
    <w:rsid w:val="00851088"/>
    <w:rsid w:val="00851914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77AB7"/>
    <w:rsid w:val="008801CA"/>
    <w:rsid w:val="0088037B"/>
    <w:rsid w:val="0088216A"/>
    <w:rsid w:val="00882E58"/>
    <w:rsid w:val="008834CA"/>
    <w:rsid w:val="00883943"/>
    <w:rsid w:val="008858EB"/>
    <w:rsid w:val="00886CB3"/>
    <w:rsid w:val="00890888"/>
    <w:rsid w:val="0089130D"/>
    <w:rsid w:val="00892ABA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573"/>
    <w:rsid w:val="008C08CC"/>
    <w:rsid w:val="008C0AB8"/>
    <w:rsid w:val="008C1928"/>
    <w:rsid w:val="008C25F3"/>
    <w:rsid w:val="008C385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1FF0"/>
    <w:rsid w:val="008F2756"/>
    <w:rsid w:val="008F2ACF"/>
    <w:rsid w:val="008F534E"/>
    <w:rsid w:val="008F5B4A"/>
    <w:rsid w:val="008F5BDD"/>
    <w:rsid w:val="008F6098"/>
    <w:rsid w:val="008F7A77"/>
    <w:rsid w:val="00900240"/>
    <w:rsid w:val="0090046A"/>
    <w:rsid w:val="00901506"/>
    <w:rsid w:val="0090170C"/>
    <w:rsid w:val="00901993"/>
    <w:rsid w:val="00902542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10A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734D"/>
    <w:rsid w:val="00971871"/>
    <w:rsid w:val="00971F6B"/>
    <w:rsid w:val="0097379A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87118"/>
    <w:rsid w:val="0098790C"/>
    <w:rsid w:val="009900A7"/>
    <w:rsid w:val="009904C1"/>
    <w:rsid w:val="00991647"/>
    <w:rsid w:val="0099434A"/>
    <w:rsid w:val="00995562"/>
    <w:rsid w:val="00995574"/>
    <w:rsid w:val="009A0081"/>
    <w:rsid w:val="009A1551"/>
    <w:rsid w:val="009A1576"/>
    <w:rsid w:val="009A275F"/>
    <w:rsid w:val="009A292C"/>
    <w:rsid w:val="009A2EB6"/>
    <w:rsid w:val="009A3D77"/>
    <w:rsid w:val="009A4CD3"/>
    <w:rsid w:val="009A6567"/>
    <w:rsid w:val="009A697D"/>
    <w:rsid w:val="009A6BAA"/>
    <w:rsid w:val="009A6C36"/>
    <w:rsid w:val="009A70D4"/>
    <w:rsid w:val="009A7203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D6DE4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01CE"/>
    <w:rsid w:val="00A00D6C"/>
    <w:rsid w:val="00A02D24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0B2"/>
    <w:rsid w:val="00A1652D"/>
    <w:rsid w:val="00A16DE7"/>
    <w:rsid w:val="00A17D42"/>
    <w:rsid w:val="00A206D5"/>
    <w:rsid w:val="00A22299"/>
    <w:rsid w:val="00A22F00"/>
    <w:rsid w:val="00A232F2"/>
    <w:rsid w:val="00A25540"/>
    <w:rsid w:val="00A25FB8"/>
    <w:rsid w:val="00A306C7"/>
    <w:rsid w:val="00A32C8B"/>
    <w:rsid w:val="00A344FE"/>
    <w:rsid w:val="00A35487"/>
    <w:rsid w:val="00A35DBB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ED4"/>
    <w:rsid w:val="00A56FB7"/>
    <w:rsid w:val="00A57221"/>
    <w:rsid w:val="00A57779"/>
    <w:rsid w:val="00A57B6D"/>
    <w:rsid w:val="00A60C3C"/>
    <w:rsid w:val="00A60C9D"/>
    <w:rsid w:val="00A60D32"/>
    <w:rsid w:val="00A616FB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21B7"/>
    <w:rsid w:val="00A9385D"/>
    <w:rsid w:val="00A95453"/>
    <w:rsid w:val="00A95C4D"/>
    <w:rsid w:val="00A96DD6"/>
    <w:rsid w:val="00A97009"/>
    <w:rsid w:val="00A97FB5"/>
    <w:rsid w:val="00AA0F49"/>
    <w:rsid w:val="00AA2790"/>
    <w:rsid w:val="00AA454D"/>
    <w:rsid w:val="00AA4A97"/>
    <w:rsid w:val="00AA6D03"/>
    <w:rsid w:val="00AA7061"/>
    <w:rsid w:val="00AB078F"/>
    <w:rsid w:val="00AB0B75"/>
    <w:rsid w:val="00AB160F"/>
    <w:rsid w:val="00AB2136"/>
    <w:rsid w:val="00AB35A3"/>
    <w:rsid w:val="00AB4824"/>
    <w:rsid w:val="00AB6058"/>
    <w:rsid w:val="00AB74EE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0EDC"/>
    <w:rsid w:val="00AD1904"/>
    <w:rsid w:val="00AD329C"/>
    <w:rsid w:val="00AD48F2"/>
    <w:rsid w:val="00AD4EA3"/>
    <w:rsid w:val="00AD4F96"/>
    <w:rsid w:val="00AD67DC"/>
    <w:rsid w:val="00AD7230"/>
    <w:rsid w:val="00AD767C"/>
    <w:rsid w:val="00AE3052"/>
    <w:rsid w:val="00AE38E2"/>
    <w:rsid w:val="00AE3EB3"/>
    <w:rsid w:val="00AE47E4"/>
    <w:rsid w:val="00AE5322"/>
    <w:rsid w:val="00AF221E"/>
    <w:rsid w:val="00AF2EFB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E00"/>
    <w:rsid w:val="00B247F1"/>
    <w:rsid w:val="00B25340"/>
    <w:rsid w:val="00B27948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1DAF"/>
    <w:rsid w:val="00B422A3"/>
    <w:rsid w:val="00B42B6F"/>
    <w:rsid w:val="00B431F7"/>
    <w:rsid w:val="00B436A6"/>
    <w:rsid w:val="00B43B38"/>
    <w:rsid w:val="00B452B0"/>
    <w:rsid w:val="00B47108"/>
    <w:rsid w:val="00B47990"/>
    <w:rsid w:val="00B500D8"/>
    <w:rsid w:val="00B505B5"/>
    <w:rsid w:val="00B511D6"/>
    <w:rsid w:val="00B52A02"/>
    <w:rsid w:val="00B53127"/>
    <w:rsid w:val="00B537F9"/>
    <w:rsid w:val="00B54AD2"/>
    <w:rsid w:val="00B57395"/>
    <w:rsid w:val="00B6099E"/>
    <w:rsid w:val="00B62959"/>
    <w:rsid w:val="00B62E1F"/>
    <w:rsid w:val="00B62F47"/>
    <w:rsid w:val="00B63816"/>
    <w:rsid w:val="00B6466B"/>
    <w:rsid w:val="00B66270"/>
    <w:rsid w:val="00B676A1"/>
    <w:rsid w:val="00B701CF"/>
    <w:rsid w:val="00B71517"/>
    <w:rsid w:val="00B718B7"/>
    <w:rsid w:val="00B724DA"/>
    <w:rsid w:val="00B7524D"/>
    <w:rsid w:val="00B7680C"/>
    <w:rsid w:val="00B76C29"/>
    <w:rsid w:val="00B76EFE"/>
    <w:rsid w:val="00B7713E"/>
    <w:rsid w:val="00B77488"/>
    <w:rsid w:val="00B81AFF"/>
    <w:rsid w:val="00B825DC"/>
    <w:rsid w:val="00B84051"/>
    <w:rsid w:val="00B8555C"/>
    <w:rsid w:val="00B85C69"/>
    <w:rsid w:val="00B86B9F"/>
    <w:rsid w:val="00B87880"/>
    <w:rsid w:val="00B90B3F"/>
    <w:rsid w:val="00B91443"/>
    <w:rsid w:val="00B92BD5"/>
    <w:rsid w:val="00B92FEB"/>
    <w:rsid w:val="00B9335A"/>
    <w:rsid w:val="00B94726"/>
    <w:rsid w:val="00B948ED"/>
    <w:rsid w:val="00B94F98"/>
    <w:rsid w:val="00B95DEB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A7E91"/>
    <w:rsid w:val="00BB1C97"/>
    <w:rsid w:val="00BB28B4"/>
    <w:rsid w:val="00BB3073"/>
    <w:rsid w:val="00BB3FF7"/>
    <w:rsid w:val="00BB475F"/>
    <w:rsid w:val="00BB6E39"/>
    <w:rsid w:val="00BB7197"/>
    <w:rsid w:val="00BB76FA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620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94D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113BD"/>
    <w:rsid w:val="00C123AB"/>
    <w:rsid w:val="00C177D3"/>
    <w:rsid w:val="00C17EAB"/>
    <w:rsid w:val="00C224A4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18B9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B"/>
    <w:rsid w:val="00C502CE"/>
    <w:rsid w:val="00C50D29"/>
    <w:rsid w:val="00C50EB9"/>
    <w:rsid w:val="00C51814"/>
    <w:rsid w:val="00C521D7"/>
    <w:rsid w:val="00C54174"/>
    <w:rsid w:val="00C54B03"/>
    <w:rsid w:val="00C55AC5"/>
    <w:rsid w:val="00C565A6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58"/>
    <w:rsid w:val="00C72A7A"/>
    <w:rsid w:val="00C744B7"/>
    <w:rsid w:val="00C74AED"/>
    <w:rsid w:val="00C75DBC"/>
    <w:rsid w:val="00C77FB1"/>
    <w:rsid w:val="00C80FB8"/>
    <w:rsid w:val="00C81E58"/>
    <w:rsid w:val="00C82635"/>
    <w:rsid w:val="00C8281D"/>
    <w:rsid w:val="00C850F4"/>
    <w:rsid w:val="00C85DE9"/>
    <w:rsid w:val="00C86733"/>
    <w:rsid w:val="00C86F4A"/>
    <w:rsid w:val="00C86F52"/>
    <w:rsid w:val="00C87DF4"/>
    <w:rsid w:val="00C87FB3"/>
    <w:rsid w:val="00C90124"/>
    <w:rsid w:val="00C90433"/>
    <w:rsid w:val="00C94AC6"/>
    <w:rsid w:val="00C968E7"/>
    <w:rsid w:val="00C96A4E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8BE"/>
    <w:rsid w:val="00CB6CD8"/>
    <w:rsid w:val="00CB77CF"/>
    <w:rsid w:val="00CC29A4"/>
    <w:rsid w:val="00CC42E0"/>
    <w:rsid w:val="00CC68F3"/>
    <w:rsid w:val="00CC6C2C"/>
    <w:rsid w:val="00CC7572"/>
    <w:rsid w:val="00CC7816"/>
    <w:rsid w:val="00CC7E9F"/>
    <w:rsid w:val="00CD13A3"/>
    <w:rsid w:val="00CD24D9"/>
    <w:rsid w:val="00CD4E8B"/>
    <w:rsid w:val="00CD578E"/>
    <w:rsid w:val="00CD63A8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64A"/>
    <w:rsid w:val="00CF3405"/>
    <w:rsid w:val="00CF59A9"/>
    <w:rsid w:val="00CF7D2E"/>
    <w:rsid w:val="00CF7EB0"/>
    <w:rsid w:val="00D00B0B"/>
    <w:rsid w:val="00D00CE2"/>
    <w:rsid w:val="00D017D5"/>
    <w:rsid w:val="00D01E15"/>
    <w:rsid w:val="00D021C0"/>
    <w:rsid w:val="00D0279F"/>
    <w:rsid w:val="00D0293E"/>
    <w:rsid w:val="00D0347C"/>
    <w:rsid w:val="00D044B0"/>
    <w:rsid w:val="00D04C2C"/>
    <w:rsid w:val="00D05486"/>
    <w:rsid w:val="00D055B3"/>
    <w:rsid w:val="00D05BD0"/>
    <w:rsid w:val="00D05E72"/>
    <w:rsid w:val="00D07234"/>
    <w:rsid w:val="00D10103"/>
    <w:rsid w:val="00D10594"/>
    <w:rsid w:val="00D10668"/>
    <w:rsid w:val="00D121E9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54D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ACE"/>
    <w:rsid w:val="00D72EAB"/>
    <w:rsid w:val="00D73638"/>
    <w:rsid w:val="00D74A01"/>
    <w:rsid w:val="00D75DFF"/>
    <w:rsid w:val="00D764B7"/>
    <w:rsid w:val="00D765E1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AE6"/>
    <w:rsid w:val="00D92B7E"/>
    <w:rsid w:val="00D948E5"/>
    <w:rsid w:val="00D95179"/>
    <w:rsid w:val="00DA1CF5"/>
    <w:rsid w:val="00DA6B08"/>
    <w:rsid w:val="00DA7FD9"/>
    <w:rsid w:val="00DB0DCF"/>
    <w:rsid w:val="00DB1062"/>
    <w:rsid w:val="00DB17FB"/>
    <w:rsid w:val="00DB2558"/>
    <w:rsid w:val="00DB317D"/>
    <w:rsid w:val="00DB3CEF"/>
    <w:rsid w:val="00DB7796"/>
    <w:rsid w:val="00DC103E"/>
    <w:rsid w:val="00DC398A"/>
    <w:rsid w:val="00DC3A26"/>
    <w:rsid w:val="00DC58F4"/>
    <w:rsid w:val="00DC59E9"/>
    <w:rsid w:val="00DC5B15"/>
    <w:rsid w:val="00DC5E27"/>
    <w:rsid w:val="00DC6722"/>
    <w:rsid w:val="00DC748F"/>
    <w:rsid w:val="00DC79C9"/>
    <w:rsid w:val="00DC7F96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53A"/>
    <w:rsid w:val="00DF3AD4"/>
    <w:rsid w:val="00DF4943"/>
    <w:rsid w:val="00DF5049"/>
    <w:rsid w:val="00DF567B"/>
    <w:rsid w:val="00DF6881"/>
    <w:rsid w:val="00DF6983"/>
    <w:rsid w:val="00E01C39"/>
    <w:rsid w:val="00E042BC"/>
    <w:rsid w:val="00E060C1"/>
    <w:rsid w:val="00E07391"/>
    <w:rsid w:val="00E1105A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5F9C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2096"/>
    <w:rsid w:val="00E45E3D"/>
    <w:rsid w:val="00E46119"/>
    <w:rsid w:val="00E477CD"/>
    <w:rsid w:val="00E507A1"/>
    <w:rsid w:val="00E51D3F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6F06"/>
    <w:rsid w:val="00E67361"/>
    <w:rsid w:val="00E708D4"/>
    <w:rsid w:val="00E70DED"/>
    <w:rsid w:val="00E72E25"/>
    <w:rsid w:val="00E7478B"/>
    <w:rsid w:val="00E74A52"/>
    <w:rsid w:val="00E756BD"/>
    <w:rsid w:val="00E75BF4"/>
    <w:rsid w:val="00E75F6E"/>
    <w:rsid w:val="00E80DDF"/>
    <w:rsid w:val="00E82889"/>
    <w:rsid w:val="00E82CB0"/>
    <w:rsid w:val="00E82DBB"/>
    <w:rsid w:val="00E85300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6B07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4869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6669"/>
    <w:rsid w:val="00F06EFD"/>
    <w:rsid w:val="00F101E5"/>
    <w:rsid w:val="00F109C7"/>
    <w:rsid w:val="00F11426"/>
    <w:rsid w:val="00F12834"/>
    <w:rsid w:val="00F13608"/>
    <w:rsid w:val="00F13ED0"/>
    <w:rsid w:val="00F15099"/>
    <w:rsid w:val="00F156E2"/>
    <w:rsid w:val="00F15FF2"/>
    <w:rsid w:val="00F20376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37E11"/>
    <w:rsid w:val="00F40129"/>
    <w:rsid w:val="00F42203"/>
    <w:rsid w:val="00F42A1D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1094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2E61"/>
    <w:rsid w:val="00F833ED"/>
    <w:rsid w:val="00F84569"/>
    <w:rsid w:val="00F852B0"/>
    <w:rsid w:val="00F85AF9"/>
    <w:rsid w:val="00F86D21"/>
    <w:rsid w:val="00F90652"/>
    <w:rsid w:val="00F91BE6"/>
    <w:rsid w:val="00F923C7"/>
    <w:rsid w:val="00F930B4"/>
    <w:rsid w:val="00F93B3F"/>
    <w:rsid w:val="00F93BF3"/>
    <w:rsid w:val="00F940AF"/>
    <w:rsid w:val="00F94AFB"/>
    <w:rsid w:val="00F9526F"/>
    <w:rsid w:val="00F95498"/>
    <w:rsid w:val="00F96500"/>
    <w:rsid w:val="00F9689F"/>
    <w:rsid w:val="00F97CEC"/>
    <w:rsid w:val="00FA05A3"/>
    <w:rsid w:val="00FA1390"/>
    <w:rsid w:val="00FA1848"/>
    <w:rsid w:val="00FA3ADB"/>
    <w:rsid w:val="00FA3C81"/>
    <w:rsid w:val="00FA3D23"/>
    <w:rsid w:val="00FA6639"/>
    <w:rsid w:val="00FB4371"/>
    <w:rsid w:val="00FB44B9"/>
    <w:rsid w:val="00FB59BB"/>
    <w:rsid w:val="00FB6017"/>
    <w:rsid w:val="00FB6ECB"/>
    <w:rsid w:val="00FB7629"/>
    <w:rsid w:val="00FB7B89"/>
    <w:rsid w:val="00FC0EB1"/>
    <w:rsid w:val="00FC1102"/>
    <w:rsid w:val="00FC21F2"/>
    <w:rsid w:val="00FC2674"/>
    <w:rsid w:val="00FC785B"/>
    <w:rsid w:val="00FD137D"/>
    <w:rsid w:val="00FD21F1"/>
    <w:rsid w:val="00FD311B"/>
    <w:rsid w:val="00FD592D"/>
    <w:rsid w:val="00FD686B"/>
    <w:rsid w:val="00FD6E71"/>
    <w:rsid w:val="00FD72A2"/>
    <w:rsid w:val="00FD7CC7"/>
    <w:rsid w:val="00FE04AA"/>
    <w:rsid w:val="00FE0DB3"/>
    <w:rsid w:val="00FE165E"/>
    <w:rsid w:val="00FE2003"/>
    <w:rsid w:val="00FE2A20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90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90254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C72A58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C47ACB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B74EE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877AB7"/>
  </w:style>
  <w:style w:type="character" w:customStyle="1" w:styleId="13">
    <w:name w:val="Знак Знак13"/>
    <w:basedOn w:val="DefaultParagraphFont"/>
    <w:uiPriority w:val="99"/>
    <w:rsid w:val="00837421"/>
  </w:style>
  <w:style w:type="paragraph" w:customStyle="1" w:styleId="parametervalue">
    <w:name w:val="parametervalue"/>
    <w:basedOn w:val="Normal"/>
    <w:uiPriority w:val="99"/>
    <w:rsid w:val="00837421"/>
    <w:pPr>
      <w:spacing w:before="100" w:beforeAutospacing="1" w:after="100" w:afterAutospacing="1"/>
    </w:pPr>
    <w:rPr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FC21F2"/>
  </w:style>
  <w:style w:type="character" w:customStyle="1" w:styleId="15">
    <w:name w:val="Знак Знак15"/>
    <w:basedOn w:val="DefaultParagraphFont"/>
    <w:uiPriority w:val="99"/>
    <w:rsid w:val="009A697D"/>
  </w:style>
  <w:style w:type="character" w:customStyle="1" w:styleId="16">
    <w:name w:val="Знак Знак16"/>
    <w:basedOn w:val="DefaultParagraphFont"/>
    <w:uiPriority w:val="99"/>
    <w:rsid w:val="000B6029"/>
  </w:style>
  <w:style w:type="character" w:customStyle="1" w:styleId="17">
    <w:name w:val="Знак Знак17"/>
    <w:basedOn w:val="DefaultParagraphFont"/>
    <w:uiPriority w:val="99"/>
    <w:rsid w:val="00D5754D"/>
  </w:style>
  <w:style w:type="character" w:customStyle="1" w:styleId="18">
    <w:name w:val="Знак Знак18"/>
    <w:basedOn w:val="DefaultParagraphFont"/>
    <w:uiPriority w:val="99"/>
    <w:rsid w:val="00EA6B07"/>
  </w:style>
  <w:style w:type="character" w:customStyle="1" w:styleId="19">
    <w:name w:val="Знак Знак19"/>
    <w:basedOn w:val="DefaultParagraphFont"/>
    <w:uiPriority w:val="99"/>
    <w:rsid w:val="004D104F"/>
  </w:style>
  <w:style w:type="character" w:customStyle="1" w:styleId="110">
    <w:name w:val="Знак Знак110"/>
    <w:basedOn w:val="DefaultParagraphFont"/>
    <w:uiPriority w:val="99"/>
    <w:rsid w:val="00F40129"/>
  </w:style>
  <w:style w:type="character" w:customStyle="1" w:styleId="111">
    <w:name w:val="Знак Знак111"/>
    <w:basedOn w:val="DefaultParagraphFont"/>
    <w:uiPriority w:val="99"/>
    <w:rsid w:val="00230DAB"/>
  </w:style>
  <w:style w:type="character" w:customStyle="1" w:styleId="112">
    <w:name w:val="Знак Знак112"/>
    <w:basedOn w:val="DefaultParagraphFont"/>
    <w:uiPriority w:val="99"/>
    <w:rsid w:val="00B71517"/>
  </w:style>
  <w:style w:type="character" w:customStyle="1" w:styleId="113">
    <w:name w:val="Знак Знак113"/>
    <w:basedOn w:val="DefaultParagraphFont"/>
    <w:uiPriority w:val="99"/>
    <w:rsid w:val="00D121E9"/>
  </w:style>
  <w:style w:type="character" w:customStyle="1" w:styleId="114">
    <w:name w:val="Знак Знак114"/>
    <w:basedOn w:val="DefaultParagraphFont"/>
    <w:uiPriority w:val="99"/>
    <w:rsid w:val="00CD63A8"/>
  </w:style>
  <w:style w:type="character" w:customStyle="1" w:styleId="115">
    <w:name w:val="Знак Знак115"/>
    <w:basedOn w:val="DefaultParagraphFont"/>
    <w:uiPriority w:val="99"/>
    <w:rsid w:val="00902542"/>
  </w:style>
  <w:style w:type="character" w:customStyle="1" w:styleId="116">
    <w:name w:val="Знак Знак116"/>
    <w:basedOn w:val="DefaultParagraphFont"/>
    <w:uiPriority w:val="99"/>
    <w:rsid w:val="007C5B38"/>
  </w:style>
  <w:style w:type="character" w:customStyle="1" w:styleId="117">
    <w:name w:val="Знак Знак117"/>
    <w:basedOn w:val="DefaultParagraphFont"/>
    <w:uiPriority w:val="99"/>
    <w:rsid w:val="004C68D1"/>
  </w:style>
  <w:style w:type="character" w:customStyle="1" w:styleId="118">
    <w:name w:val="Знак Знак118"/>
    <w:basedOn w:val="DefaultParagraphFont"/>
    <w:uiPriority w:val="99"/>
    <w:rsid w:val="003B644A"/>
  </w:style>
  <w:style w:type="character" w:customStyle="1" w:styleId="119">
    <w:name w:val="Знак Знак119"/>
    <w:basedOn w:val="DefaultParagraphFont"/>
    <w:uiPriority w:val="99"/>
    <w:rsid w:val="0096734D"/>
  </w:style>
  <w:style w:type="character" w:customStyle="1" w:styleId="120">
    <w:name w:val="Знак Знак120"/>
    <w:basedOn w:val="DefaultParagraphFont"/>
    <w:uiPriority w:val="99"/>
    <w:rsid w:val="00757343"/>
  </w:style>
  <w:style w:type="character" w:customStyle="1" w:styleId="121">
    <w:name w:val="Знак Знак121"/>
    <w:basedOn w:val="DefaultParagraphFont"/>
    <w:uiPriority w:val="99"/>
    <w:rsid w:val="004F598C"/>
  </w:style>
  <w:style w:type="character" w:customStyle="1" w:styleId="122">
    <w:name w:val="Знак Знак122"/>
    <w:basedOn w:val="DefaultParagraphFont"/>
    <w:uiPriority w:val="99"/>
    <w:rsid w:val="00320C96"/>
  </w:style>
  <w:style w:type="character" w:customStyle="1" w:styleId="123">
    <w:name w:val="Знак Знак123"/>
    <w:basedOn w:val="DefaultParagraphFont"/>
    <w:uiPriority w:val="99"/>
    <w:rsid w:val="0088216A"/>
  </w:style>
  <w:style w:type="character" w:customStyle="1" w:styleId="124">
    <w:name w:val="Знак Знак124"/>
    <w:basedOn w:val="DefaultParagraphFont"/>
    <w:uiPriority w:val="99"/>
    <w:rsid w:val="000C5452"/>
  </w:style>
  <w:style w:type="character" w:customStyle="1" w:styleId="125">
    <w:name w:val="Знак Знак125"/>
    <w:basedOn w:val="DefaultParagraphFont"/>
    <w:uiPriority w:val="99"/>
    <w:rsid w:val="0058086E"/>
  </w:style>
  <w:style w:type="character" w:customStyle="1" w:styleId="126">
    <w:name w:val="Знак Знак126"/>
    <w:basedOn w:val="DefaultParagraphFont"/>
    <w:uiPriority w:val="99"/>
    <w:rsid w:val="005B3A31"/>
  </w:style>
  <w:style w:type="character" w:customStyle="1" w:styleId="127">
    <w:name w:val="Знак Знак127"/>
    <w:basedOn w:val="DefaultParagraphFont"/>
    <w:uiPriority w:val="99"/>
    <w:rsid w:val="00B76C29"/>
  </w:style>
  <w:style w:type="character" w:customStyle="1" w:styleId="128">
    <w:name w:val="Знак Знак128"/>
    <w:basedOn w:val="DefaultParagraphFont"/>
    <w:uiPriority w:val="99"/>
    <w:rsid w:val="004D0E3E"/>
  </w:style>
  <w:style w:type="paragraph" w:styleId="NormalWeb">
    <w:name w:val="Normal (Web)"/>
    <w:basedOn w:val="Normal"/>
    <w:uiPriority w:val="99"/>
    <w:rsid w:val="00C72A58"/>
    <w:pPr>
      <w:spacing w:before="100" w:beforeAutospacing="1" w:after="100" w:afterAutospacing="1"/>
    </w:pPr>
    <w:rPr>
      <w:lang w:val="ru-RU" w:eastAsia="ru-RU"/>
    </w:rPr>
  </w:style>
  <w:style w:type="character" w:customStyle="1" w:styleId="129">
    <w:name w:val="Знак Знак129"/>
    <w:basedOn w:val="DefaultParagraphFont"/>
    <w:uiPriority w:val="99"/>
    <w:rsid w:val="00777217"/>
  </w:style>
  <w:style w:type="character" w:customStyle="1" w:styleId="130">
    <w:name w:val="Знак Знак130"/>
    <w:basedOn w:val="DefaultParagraphFont"/>
    <w:uiPriority w:val="99"/>
    <w:rsid w:val="00F42A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95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29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295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295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29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295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5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29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295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7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58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295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295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5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29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5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5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6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5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029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1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60295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295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295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0295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029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295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9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295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295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29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295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029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6029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9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295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9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8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295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2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3</Pages>
  <Words>1039</Words>
  <Characters>5927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2020-09-17T10:46:00Z</cp:lastPrinted>
  <dcterms:created xsi:type="dcterms:W3CDTF">2020-12-02T08:12:00Z</dcterms:created>
  <dcterms:modified xsi:type="dcterms:W3CDTF">2020-12-02T08:14:00Z</dcterms:modified>
</cp:coreProperties>
</file>