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F53" w:rsidRDefault="00140F53" w:rsidP="00B40F86">
      <w:pPr>
        <w:jc w:val="center"/>
        <w:rPr>
          <w:b/>
          <w:bCs/>
          <w:color w:val="000000"/>
          <w:lang w:val="ru-RU"/>
        </w:rPr>
      </w:pPr>
    </w:p>
    <w:p w:rsidR="00140F53" w:rsidRDefault="00140F53" w:rsidP="004B0926">
      <w:pPr>
        <w:rPr>
          <w:b/>
          <w:bCs/>
          <w:color w:val="000000"/>
          <w:lang w:val="ru-RU"/>
        </w:rPr>
      </w:pPr>
    </w:p>
    <w:p w:rsidR="00140F53" w:rsidRPr="00335A45" w:rsidRDefault="00140F5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298</w:t>
      </w:r>
    </w:p>
    <w:p w:rsidR="00140F53" w:rsidRPr="00335A45" w:rsidRDefault="00140F53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40F53" w:rsidRPr="00335A45" w:rsidRDefault="00140F53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40F53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F53" w:rsidRPr="00335A45" w:rsidRDefault="00140F53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40F53" w:rsidRPr="00335A45" w:rsidRDefault="00140F53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40F53" w:rsidRDefault="00140F5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40F53" w:rsidRPr="0077375B" w:rsidRDefault="00140F53" w:rsidP="008F74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8F74D8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8F74D8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40F53" w:rsidRPr="0077375B" w:rsidRDefault="00140F53" w:rsidP="008F74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AB2B9E">
        <w:rPr>
          <w:rFonts w:ascii="Roboto" w:hAnsi="Roboto" w:cs="Roboto"/>
          <w:color w:val="000000"/>
          <w:shd w:val="clear" w:color="auto" w:fill="FFFFFF"/>
          <w:lang w:val="ru-RU"/>
        </w:rPr>
        <w:t>МНН Меглюмина акридонацетат</w:t>
      </w:r>
      <w:r w:rsidRPr="0077375B">
        <w:rPr>
          <w:lang w:val="ru-RU"/>
        </w:rPr>
        <w:t xml:space="preserve">».  </w:t>
      </w:r>
    </w:p>
    <w:p w:rsidR="00140F53" w:rsidRPr="00AB2B9E" w:rsidRDefault="00140F53" w:rsidP="008F74D8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AB2B9E">
        <w:rPr>
          <w:rFonts w:ascii="Roboto" w:hAnsi="Roboto" w:cs="Roboto"/>
          <w:color w:val="000000"/>
          <w:shd w:val="clear" w:color="auto" w:fill="FFFFFF"/>
          <w:lang w:val="ru-RU"/>
        </w:rPr>
        <w:t>203234901331923490100103570012120244</w:t>
      </w:r>
    </w:p>
    <w:p w:rsidR="00140F53" w:rsidRPr="0077375B" w:rsidRDefault="00140F53" w:rsidP="008F74D8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43 044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Сорок три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сорок четыре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140F53" w:rsidRPr="00F26489" w:rsidRDefault="00140F53" w:rsidP="008F74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140F53" w:rsidRPr="00AB2B9E" w:rsidRDefault="00140F53" w:rsidP="008F74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AB2B9E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</w:p>
    <w:p w:rsidR="00140F53" w:rsidRPr="0077375B" w:rsidRDefault="00140F53" w:rsidP="008F74D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AB2B9E">
        <w:rPr>
          <w:lang w:val="ru-RU"/>
        </w:rPr>
        <w:t>Внебюджетные фонды (ОМС) 2021 года</w:t>
      </w:r>
      <w:r w:rsidRPr="0077375B">
        <w:rPr>
          <w:lang w:val="ru-RU"/>
        </w:rPr>
        <w:t>.</w:t>
      </w:r>
    </w:p>
    <w:p w:rsidR="00140F53" w:rsidRPr="0077375B" w:rsidRDefault="00140F53" w:rsidP="008F74D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40F53" w:rsidRPr="0077375B" w:rsidRDefault="00140F53" w:rsidP="008F74D8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40F53" w:rsidRPr="0077375B" w:rsidRDefault="00140F53" w:rsidP="008F74D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AB2B9E">
        <w:rPr>
          <w:color w:val="000000"/>
          <w:sz w:val="24"/>
          <w:szCs w:val="24"/>
        </w:rPr>
        <w:t>19.11.2020 10:41:43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140F53" w:rsidRPr="0077375B" w:rsidRDefault="00140F53" w:rsidP="008F74D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140F53" w:rsidRDefault="00140F53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40F53" w:rsidRPr="00335A45">
        <w:trPr>
          <w:jc w:val="center"/>
        </w:trPr>
        <w:tc>
          <w:tcPr>
            <w:tcW w:w="9828" w:type="dxa"/>
            <w:gridSpan w:val="5"/>
          </w:tcPr>
          <w:p w:rsidR="00140F53" w:rsidRPr="00335A45" w:rsidRDefault="00140F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40F53" w:rsidRPr="00E829D8">
        <w:trPr>
          <w:jc w:val="center"/>
        </w:trPr>
        <w:tc>
          <w:tcPr>
            <w:tcW w:w="2820" w:type="dxa"/>
          </w:tcPr>
          <w:p w:rsidR="00140F53" w:rsidRPr="00335A45" w:rsidRDefault="00140F53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40F53" w:rsidRPr="00335A45" w:rsidRDefault="00140F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140F53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140F53" w:rsidRPr="000D6284" w:rsidRDefault="00140F53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140F53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140F53" w:rsidRPr="00335A45" w:rsidRDefault="00140F53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40F53" w:rsidRPr="00335A45" w:rsidRDefault="00140F53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40F53" w:rsidRPr="000D6284">
        <w:trPr>
          <w:jc w:val="center"/>
        </w:trPr>
        <w:tc>
          <w:tcPr>
            <w:tcW w:w="9828" w:type="dxa"/>
            <w:gridSpan w:val="5"/>
          </w:tcPr>
          <w:p w:rsidR="00140F53" w:rsidRPr="000D6284" w:rsidRDefault="00140F53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140F53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40F53" w:rsidRPr="00335A45" w:rsidRDefault="00140F5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40F53" w:rsidRPr="00335A45" w:rsidRDefault="00140F53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40F53" w:rsidRPr="00335A45" w:rsidRDefault="00140F53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40F53" w:rsidRPr="00335A45" w:rsidRDefault="00140F53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40F53" w:rsidRPr="00335A45" w:rsidRDefault="00140F5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40F53" w:rsidRPr="00335A45" w:rsidRDefault="00140F5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40F53" w:rsidRPr="00335A45" w:rsidRDefault="00140F53" w:rsidP="00A841CC">
            <w:pPr>
              <w:ind w:right="-80"/>
              <w:jc w:val="both"/>
              <w:rPr>
                <w:lang w:val="ru-RU"/>
              </w:rPr>
            </w:pPr>
          </w:p>
          <w:p w:rsidR="00140F53" w:rsidRPr="00335A45" w:rsidRDefault="00140F53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140F53" w:rsidRPr="00335A45" w:rsidRDefault="00140F5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40F53" w:rsidRPr="00335A45" w:rsidRDefault="00140F53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02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40F53" w:rsidRPr="00335A45" w:rsidRDefault="00140F53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40F5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40F5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996F4C" w:rsidRDefault="00140F53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42 613.56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012105" w:rsidRDefault="00140F53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01.12.2020 10:34:01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43E11" w:rsidRDefault="00140F53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EA-65420</w:t>
            </w:r>
          </w:p>
        </w:tc>
      </w:tr>
      <w:tr w:rsidR="00140F53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8235C0" w:rsidRDefault="00140F53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42 828.78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35A45" w:rsidRDefault="00140F53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4736FB" w:rsidRDefault="00140F53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01.12.2020 10:33:16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40F53" w:rsidRPr="00343E11" w:rsidRDefault="00140F53" w:rsidP="00657D57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EA-65443</w:t>
            </w:r>
          </w:p>
        </w:tc>
      </w:tr>
    </w:tbl>
    <w:p w:rsidR="00140F53" w:rsidRPr="00335A45" w:rsidRDefault="00140F53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40F53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40F53" w:rsidRPr="00335A45" w:rsidRDefault="00140F5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40F53" w:rsidRPr="00335A45" w:rsidRDefault="00140F5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40F53" w:rsidRPr="00335A45" w:rsidRDefault="00140F5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40F53" w:rsidRPr="00335A45" w:rsidRDefault="00140F53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40F53" w:rsidRPr="00335A45" w:rsidRDefault="00140F53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40F53" w:rsidRPr="00E829D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40F53" w:rsidRPr="00B875B6" w:rsidRDefault="00140F53" w:rsidP="00292562">
            <w:pPr>
              <w:jc w:val="center"/>
              <w:rPr>
                <w:lang w:val="ru-RU"/>
              </w:rPr>
            </w:pPr>
            <w:r w:rsidRPr="00B875B6">
              <w:rPr>
                <w:lang w:val="ru-RU"/>
              </w:rPr>
              <w:t>EA-65420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40F53" w:rsidRPr="004736FB" w:rsidRDefault="00140F5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B2B9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26.11.2020 14:28:38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«КОМПАНИЯ «ОРГАНИКА»</w:t>
            </w:r>
          </w:p>
          <w:p w:rsidR="00140F53" w:rsidRPr="00B875B6" w:rsidRDefault="00140F53" w:rsidP="00B875B6">
            <w:pPr>
              <w:rPr>
                <w:lang w:val="ru-RU"/>
              </w:rPr>
            </w:pPr>
            <w:r w:rsidRPr="00B875B6">
              <w:rPr>
                <w:lang w:val="ru-RU"/>
              </w:rPr>
              <w:t>ИНН6165196363</w:t>
            </w:r>
          </w:p>
          <w:p w:rsidR="00140F53" w:rsidRPr="00B875B6" w:rsidRDefault="00140F53" w:rsidP="00B875B6">
            <w:pPr>
              <w:rPr>
                <w:lang w:val="ru-RU"/>
              </w:rPr>
            </w:pPr>
            <w:r w:rsidRPr="00B875B6">
              <w:rPr>
                <w:lang w:val="ru-RU"/>
              </w:rPr>
              <w:t>ОГРН1156196061251</w:t>
            </w:r>
          </w:p>
          <w:p w:rsidR="00140F53" w:rsidRPr="00B875B6" w:rsidRDefault="00140F53" w:rsidP="00B875B6">
            <w:pPr>
              <w:rPr>
                <w:lang w:val="ru-RU"/>
              </w:rPr>
            </w:pPr>
            <w:r w:rsidRPr="00B875B6">
              <w:rPr>
                <w:lang w:val="ru-RU"/>
              </w:rPr>
              <w:t>КПП616501001</w:t>
            </w:r>
          </w:p>
          <w:p w:rsidR="00140F53" w:rsidRPr="00B875B6" w:rsidRDefault="00140F53" w:rsidP="00B875B6">
            <w:pPr>
              <w:rPr>
                <w:lang w:val="ru-RU"/>
              </w:rPr>
            </w:pPr>
            <w:r w:rsidRPr="00B875B6">
              <w:rPr>
                <w:lang w:val="ru-RU"/>
              </w:rPr>
              <w:t>Место нахождения (жительства)</w:t>
            </w:r>
          </w:p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344064, ОБЛ РОСТОВСКАЯ, Г РОСТОВ-НА-ДОНУ, УЛ ВАВИЛОВА, ДОМ 59Д,</w:t>
            </w:r>
          </w:p>
          <w:p w:rsidR="00140F53" w:rsidRPr="00B875B6" w:rsidRDefault="00140F53" w:rsidP="00B875B6">
            <w:pPr>
              <w:rPr>
                <w:lang w:val="ru-RU"/>
              </w:rPr>
            </w:pPr>
            <w:r w:rsidRPr="00B875B6">
              <w:rPr>
                <w:lang w:val="ru-RU"/>
              </w:rPr>
              <w:t>Почтовый адрес</w:t>
            </w:r>
          </w:p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344064, Ростовская область, г. Ростов-на-Дону, ул. Вавилова, д. 59д</w:t>
            </w:r>
          </w:p>
          <w:p w:rsidR="00140F53" w:rsidRPr="00B875B6" w:rsidRDefault="00140F53" w:rsidP="00B875B6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B875B6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Корнилова Светлана Викторовна</w:t>
            </w:r>
          </w:p>
          <w:p w:rsidR="00140F53" w:rsidRPr="00B875B6" w:rsidRDefault="00140F53" w:rsidP="00996F4C">
            <w:pPr>
              <w:rPr>
                <w:lang w:val="ru-RU"/>
              </w:rPr>
            </w:pPr>
            <w:r>
              <w:t>Телефон 79185543162</w:t>
            </w:r>
          </w:p>
        </w:tc>
      </w:tr>
      <w:tr w:rsidR="00140F53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40F53" w:rsidRPr="00B875B6" w:rsidRDefault="00140F53" w:rsidP="00292562">
            <w:pPr>
              <w:jc w:val="center"/>
              <w:rPr>
                <w:lang w:val="ru-RU"/>
              </w:rPr>
            </w:pPr>
            <w:r w:rsidRPr="00B875B6">
              <w:rPr>
                <w:lang w:val="ru-RU"/>
              </w:rPr>
              <w:t>EA-65443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40F53" w:rsidRPr="004736FB" w:rsidRDefault="00140F53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AB2B9E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26.11.2020 15:23:42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"МЕДИЦИНСКАЯ КОМПАНИЯ ПОЛИМЕД"</w:t>
            </w:r>
          </w:p>
          <w:p w:rsidR="00140F53" w:rsidRPr="00004B5D" w:rsidRDefault="00140F53" w:rsidP="00B875B6">
            <w:pPr>
              <w:rPr>
                <w:lang w:val="ru-RU"/>
              </w:rPr>
            </w:pPr>
            <w:r w:rsidRPr="00004B5D">
              <w:rPr>
                <w:lang w:val="ru-RU"/>
              </w:rPr>
              <w:t>ИНН6162050380</w:t>
            </w:r>
          </w:p>
          <w:p w:rsidR="00140F53" w:rsidRPr="00004B5D" w:rsidRDefault="00140F53" w:rsidP="00B875B6">
            <w:pPr>
              <w:rPr>
                <w:lang w:val="ru-RU"/>
              </w:rPr>
            </w:pPr>
            <w:r w:rsidRPr="00004B5D">
              <w:rPr>
                <w:lang w:val="ru-RU"/>
              </w:rPr>
              <w:t>ОГРН1106194001110</w:t>
            </w:r>
          </w:p>
          <w:p w:rsidR="00140F53" w:rsidRPr="00004B5D" w:rsidRDefault="00140F53" w:rsidP="00B875B6">
            <w:pPr>
              <w:rPr>
                <w:lang w:val="ru-RU"/>
              </w:rPr>
            </w:pPr>
            <w:r w:rsidRPr="00004B5D">
              <w:rPr>
                <w:lang w:val="ru-RU"/>
              </w:rPr>
              <w:t>КПП616501001</w:t>
            </w:r>
          </w:p>
          <w:p w:rsidR="00140F53" w:rsidRPr="00004B5D" w:rsidRDefault="00140F53" w:rsidP="00B875B6">
            <w:pPr>
              <w:rPr>
                <w:lang w:val="ru-RU"/>
              </w:rPr>
            </w:pPr>
            <w:r w:rsidRPr="00004B5D">
              <w:rPr>
                <w:lang w:val="ru-RU"/>
              </w:rPr>
              <w:t>Место нахождения (жительства)</w:t>
            </w:r>
          </w:p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344012, ОБЛ РОСТОВСКАЯ, Г РОСТОВ-НА-ДОНУ, УЛ ЮФИМЦЕВА, 17/18, Б, 5Ж</w:t>
            </w:r>
          </w:p>
          <w:p w:rsidR="00140F53" w:rsidRPr="00004B5D" w:rsidRDefault="00140F53" w:rsidP="00B875B6">
            <w:pPr>
              <w:rPr>
                <w:lang w:val="ru-RU"/>
              </w:rPr>
            </w:pPr>
            <w:r w:rsidRPr="00004B5D">
              <w:rPr>
                <w:lang w:val="ru-RU"/>
              </w:rPr>
              <w:t>Почтовый адрес</w:t>
            </w:r>
          </w:p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344012, Ростовская область, г.Ростов-на-Дону, ул.Юфимцева,дом 17/18, литер «Б», комната 5Ж</w:t>
            </w:r>
          </w:p>
          <w:p w:rsidR="00140F53" w:rsidRPr="00004B5D" w:rsidRDefault="00140F53" w:rsidP="00B875B6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004B5D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40F53" w:rsidRDefault="00140F53" w:rsidP="00B875B6">
            <w:pPr>
              <w:pStyle w:val="NormalWeb"/>
              <w:spacing w:before="0" w:beforeAutospacing="0" w:after="0" w:afterAutospacing="0"/>
            </w:pPr>
            <w:r>
              <w:t>Лёза Юлия Сергеевна</w:t>
            </w:r>
          </w:p>
          <w:p w:rsidR="00140F53" w:rsidRPr="00CC3039" w:rsidRDefault="00140F53" w:rsidP="00B875B6">
            <w:pPr>
              <w:pStyle w:val="NormalWeb"/>
              <w:spacing w:before="0" w:beforeAutospacing="0" w:after="0" w:afterAutospacing="0"/>
            </w:pPr>
            <w:r w:rsidRPr="00004B5D">
              <w:t>Телефон 78633030066</w:t>
            </w:r>
          </w:p>
        </w:tc>
      </w:tr>
    </w:tbl>
    <w:p w:rsidR="00140F53" w:rsidRPr="00335A45" w:rsidRDefault="00140F53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40F53" w:rsidRPr="00335A45" w:rsidRDefault="00140F53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B875B6">
        <w:rPr>
          <w:lang w:val="ru-RU"/>
        </w:rPr>
        <w:t>EA-65420</w:t>
      </w:r>
      <w:r w:rsidRPr="00335A45">
        <w:rPr>
          <w:lang w:val="ru-RU"/>
        </w:rPr>
        <w:t xml:space="preserve">- </w:t>
      </w:r>
      <w:r w:rsidRPr="00B875B6">
        <w:rPr>
          <w:lang w:val="ru-RU"/>
        </w:rPr>
        <w:t>ОБЩЕСТВО С ОГРАНИЧЕННОЙ ОТВЕТСТВЕННОСТЬЮ «КОМПАНИЯ «ОРГАНИКА»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B875B6">
        <w:rPr>
          <w:lang w:val="ru-RU"/>
        </w:rPr>
        <w:t>EA-65443</w:t>
      </w:r>
      <w:r w:rsidRPr="00335A45">
        <w:rPr>
          <w:lang w:val="ru-RU"/>
        </w:rPr>
        <w:t xml:space="preserve">- </w:t>
      </w:r>
      <w:r w:rsidRPr="00B875B6">
        <w:rPr>
          <w:lang w:val="ru-RU"/>
        </w:rPr>
        <w:t>ОБЩЕСТВО С ОГРАНИЧЕННОЙ ОТВЕТСТВЕННОСТЬЮ "МЕДИЦИНСКАЯ КОМПАНИЯ ПОЛИМЕД"</w:t>
      </w:r>
      <w:r>
        <w:rPr>
          <w:lang w:val="ru-RU"/>
        </w:rPr>
        <w:t>.</w:t>
      </w:r>
    </w:p>
    <w:p w:rsidR="00140F53" w:rsidRPr="00335A45" w:rsidRDefault="00140F53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40F53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40F53" w:rsidRPr="00335A45" w:rsidRDefault="00140F53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40F53" w:rsidRPr="00335A45" w:rsidRDefault="00140F53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40F53" w:rsidRPr="00335A45">
        <w:trPr>
          <w:trHeight w:val="274"/>
        </w:trPr>
        <w:tc>
          <w:tcPr>
            <w:tcW w:w="2204" w:type="dxa"/>
            <w:vMerge/>
          </w:tcPr>
          <w:p w:rsidR="00140F53" w:rsidRPr="00335A45" w:rsidRDefault="00140F53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40F53" w:rsidRPr="00335A45" w:rsidRDefault="00140F53" w:rsidP="00AA4A97">
            <w:pPr>
              <w:jc w:val="center"/>
              <w:rPr>
                <w:lang w:val="ru-RU"/>
              </w:rPr>
            </w:pPr>
          </w:p>
          <w:p w:rsidR="00140F53" w:rsidRPr="00335A45" w:rsidRDefault="00140F53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40F53" w:rsidRPr="00335A45" w:rsidRDefault="00140F53" w:rsidP="00AA4A97">
            <w:pPr>
              <w:ind w:right="-21"/>
              <w:jc w:val="center"/>
              <w:rPr>
                <w:lang w:val="ru-RU"/>
              </w:rPr>
            </w:pPr>
          </w:p>
          <w:p w:rsidR="00140F53" w:rsidRPr="00335A45" w:rsidRDefault="00140F53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40F53" w:rsidRPr="00335A45" w:rsidRDefault="00140F53" w:rsidP="0056026D">
            <w:pPr>
              <w:jc w:val="center"/>
              <w:rPr>
                <w:lang w:val="ru-RU"/>
              </w:rPr>
            </w:pPr>
          </w:p>
          <w:p w:rsidR="00140F53" w:rsidRPr="00335A45" w:rsidRDefault="00140F53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140F53" w:rsidRPr="00335A45" w:rsidRDefault="00140F53" w:rsidP="00AA4A97">
            <w:pPr>
              <w:jc w:val="center"/>
              <w:rPr>
                <w:lang w:val="ru-RU"/>
              </w:rPr>
            </w:pPr>
          </w:p>
          <w:p w:rsidR="00140F53" w:rsidRPr="00335A45" w:rsidRDefault="00140F5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40F53" w:rsidRPr="00335A45" w:rsidRDefault="00140F53" w:rsidP="0056026D">
            <w:pPr>
              <w:jc w:val="center"/>
              <w:rPr>
                <w:lang w:val="ru-RU"/>
              </w:rPr>
            </w:pPr>
          </w:p>
          <w:p w:rsidR="00140F53" w:rsidRPr="00335A45" w:rsidRDefault="00140F53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40F53" w:rsidRPr="00E829D8">
        <w:trPr>
          <w:trHeight w:val="938"/>
        </w:trPr>
        <w:tc>
          <w:tcPr>
            <w:tcW w:w="2204" w:type="dxa"/>
            <w:vAlign w:val="center"/>
          </w:tcPr>
          <w:p w:rsidR="00140F53" w:rsidRPr="00335A45" w:rsidRDefault="00140F53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B875B6">
              <w:rPr>
                <w:lang w:val="ru-RU"/>
              </w:rPr>
              <w:t>EA-65420</w:t>
            </w:r>
            <w:r w:rsidRPr="00335A45">
              <w:rPr>
                <w:lang w:val="ru-RU"/>
              </w:rPr>
              <w:t xml:space="preserve">- </w:t>
            </w:r>
            <w:r w:rsidRPr="00B875B6">
              <w:rPr>
                <w:lang w:val="ru-RU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1700" w:type="dxa"/>
          </w:tcPr>
          <w:p w:rsidR="00140F53" w:rsidRPr="00335A45" w:rsidRDefault="00140F53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40F53" w:rsidRPr="00335A45" w:rsidRDefault="00140F53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40F53" w:rsidRPr="00335A45" w:rsidRDefault="00140F53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40F53" w:rsidRPr="00335A45" w:rsidRDefault="00140F53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40F53" w:rsidRPr="00335A45" w:rsidRDefault="00140F53" w:rsidP="007D2703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40F53" w:rsidRPr="008F74D8">
        <w:trPr>
          <w:trHeight w:val="938"/>
        </w:trPr>
        <w:tc>
          <w:tcPr>
            <w:tcW w:w="2204" w:type="dxa"/>
            <w:vAlign w:val="center"/>
          </w:tcPr>
          <w:p w:rsidR="00140F53" w:rsidRPr="00335A45" w:rsidRDefault="00140F53" w:rsidP="00540BD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B875B6">
              <w:rPr>
                <w:lang w:val="ru-RU"/>
              </w:rPr>
              <w:t>EA-65443</w:t>
            </w:r>
            <w:r w:rsidRPr="00335A45">
              <w:rPr>
                <w:lang w:val="ru-RU"/>
              </w:rPr>
              <w:t xml:space="preserve">- </w:t>
            </w:r>
            <w:r w:rsidRPr="00B875B6">
              <w:rPr>
                <w:lang w:val="ru-RU"/>
              </w:rPr>
              <w:t>ОБЩЕСТВО С ОГРАНИЧЕННОЙ ОТВЕТСТВЕННОСТЬЮ "МЕДИЦИНСКАЯ КОМПАНИЯ ПОЛИМЕД"</w:t>
            </w:r>
          </w:p>
        </w:tc>
        <w:tc>
          <w:tcPr>
            <w:tcW w:w="1700" w:type="dxa"/>
          </w:tcPr>
          <w:p w:rsidR="00140F53" w:rsidRPr="00335A45" w:rsidRDefault="00140F53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40F53" w:rsidRPr="00335A45" w:rsidRDefault="00140F53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40F53" w:rsidRPr="00335A45" w:rsidRDefault="00140F53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40F53" w:rsidRPr="00335A45" w:rsidRDefault="00140F53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40F53" w:rsidRPr="00335A45" w:rsidRDefault="00140F53" w:rsidP="00540BDE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40F53" w:rsidRPr="00335A45" w:rsidRDefault="00140F53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AB2B9E">
        <w:rPr>
          <w:rFonts w:ascii="Roboto" w:hAnsi="Roboto" w:cs="Roboto"/>
          <w:color w:val="000000"/>
          <w:shd w:val="clear" w:color="auto" w:fill="FFFFFF"/>
          <w:lang w:val="ru-RU"/>
        </w:rPr>
        <w:t>МНН Меглюмина акридонацетат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B875B6">
        <w:rPr>
          <w:lang w:val="ru-RU"/>
        </w:rPr>
        <w:t>ОБЩЕСТВО С ОГРАНИЧЕННОЙ ОТВЕТСТВЕННОСТЬЮ «КОМПАНИЯ «ОРГАНИКА»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B875B6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42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 </w:t>
      </w:r>
      <w:r w:rsidRPr="00B875B6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613.56</w:t>
      </w:r>
      <w:r w:rsidRPr="00335A45">
        <w:rPr>
          <w:lang w:val="ru-RU"/>
        </w:rPr>
        <w:t xml:space="preserve"> рублей.  </w:t>
      </w:r>
    </w:p>
    <w:p w:rsidR="00140F53" w:rsidRPr="00335A45" w:rsidRDefault="00140F53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40F53" w:rsidRPr="00335A45">
        <w:trPr>
          <w:trHeight w:val="206"/>
          <w:jc w:val="center"/>
        </w:trPr>
        <w:tc>
          <w:tcPr>
            <w:tcW w:w="7338" w:type="dxa"/>
          </w:tcPr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40F53" w:rsidRPr="00335A45">
        <w:trPr>
          <w:trHeight w:val="206"/>
          <w:jc w:val="center"/>
        </w:trPr>
        <w:tc>
          <w:tcPr>
            <w:tcW w:w="7338" w:type="dxa"/>
          </w:tcPr>
          <w:p w:rsidR="00140F53" w:rsidRPr="00335A45" w:rsidRDefault="00140F53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40F53" w:rsidRPr="00335A45" w:rsidRDefault="00140F53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40F53" w:rsidRPr="00335A45" w:rsidRDefault="00140F53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40F53" w:rsidRPr="00335A45">
        <w:trPr>
          <w:trHeight w:val="206"/>
          <w:jc w:val="center"/>
        </w:trPr>
        <w:tc>
          <w:tcPr>
            <w:tcW w:w="7338" w:type="dxa"/>
          </w:tcPr>
          <w:p w:rsidR="00140F53" w:rsidRPr="00335A45" w:rsidRDefault="00140F5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40F53" w:rsidRPr="00335A45" w:rsidRDefault="00140F5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40F53" w:rsidRPr="00335A45" w:rsidRDefault="00140F53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40F53" w:rsidRPr="00335A45" w:rsidRDefault="00140F53" w:rsidP="006465AE">
      <w:pPr>
        <w:jc w:val="both"/>
        <w:rPr>
          <w:lang w:val="ru-RU" w:eastAsia="ru-RU"/>
        </w:rPr>
      </w:pPr>
    </w:p>
    <w:sectPr w:rsidR="00140F53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0F53" w:rsidRDefault="00140F53">
      <w:r>
        <w:separator/>
      </w:r>
    </w:p>
  </w:endnote>
  <w:endnote w:type="continuationSeparator" w:id="1">
    <w:p w:rsidR="00140F53" w:rsidRDefault="00140F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0F53" w:rsidRDefault="00140F53">
      <w:r>
        <w:separator/>
      </w:r>
    </w:p>
  </w:footnote>
  <w:footnote w:type="continuationSeparator" w:id="1">
    <w:p w:rsidR="00140F53" w:rsidRDefault="00140F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F53" w:rsidRDefault="00140F53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0F53" w:rsidRDefault="00140F5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743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0F53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95F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4D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2B9E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5B6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16D3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9D8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4E2B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  <w:style w:type="character" w:customStyle="1" w:styleId="1113">
    <w:name w:val="Знак Знак1113"/>
    <w:basedOn w:val="DefaultParagraphFont"/>
    <w:uiPriority w:val="99"/>
    <w:rsid w:val="008F74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8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85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851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851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1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1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7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5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51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0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3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6851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2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685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8514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851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6851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851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1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851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6851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685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851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6851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8685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851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6851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5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851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685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851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85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69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51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8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851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51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3</Pages>
  <Words>1176</Words>
  <Characters>6706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2020-12-01T06:49:00Z</cp:lastPrinted>
  <dcterms:created xsi:type="dcterms:W3CDTF">2020-12-02T08:16:00Z</dcterms:created>
  <dcterms:modified xsi:type="dcterms:W3CDTF">2020-12-02T08:24:00Z</dcterms:modified>
</cp:coreProperties>
</file>