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BF" w:rsidRDefault="000A10BF" w:rsidP="00B40F86">
      <w:pPr>
        <w:jc w:val="center"/>
        <w:rPr>
          <w:b/>
          <w:bCs/>
          <w:color w:val="000000"/>
          <w:lang w:val="ru-RU"/>
        </w:rPr>
      </w:pPr>
    </w:p>
    <w:p w:rsidR="000A10BF" w:rsidRDefault="000A10BF" w:rsidP="004B0926">
      <w:pPr>
        <w:rPr>
          <w:b/>
          <w:bCs/>
          <w:color w:val="000000"/>
          <w:lang w:val="ru-RU"/>
        </w:rPr>
      </w:pPr>
    </w:p>
    <w:p w:rsidR="000A10BF" w:rsidRPr="00335A45" w:rsidRDefault="000A10B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301</w:t>
      </w:r>
    </w:p>
    <w:p w:rsidR="000A10BF" w:rsidRPr="00335A45" w:rsidRDefault="000A10B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A10BF" w:rsidRPr="00335A45" w:rsidRDefault="000A10B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A10BF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A10BF" w:rsidRPr="00335A45" w:rsidRDefault="000A10BF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A10BF" w:rsidRPr="00335A45" w:rsidRDefault="000A10B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03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A10BF" w:rsidRDefault="000A10B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A10BF" w:rsidRPr="0077375B" w:rsidRDefault="000A10BF" w:rsidP="00257B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57B3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57B3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A10BF" w:rsidRPr="0077375B" w:rsidRDefault="000A10BF" w:rsidP="00257B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A6504A">
        <w:rPr>
          <w:rFonts w:ascii="Roboto" w:hAnsi="Roboto" w:cs="Roboto"/>
          <w:color w:val="000000"/>
          <w:shd w:val="clear" w:color="auto" w:fill="FFFFFF"/>
          <w:lang w:val="ru-RU"/>
        </w:rPr>
        <w:t>МНН Полипептиды коры головного мозга скота</w:t>
      </w:r>
      <w:r w:rsidRPr="0077375B">
        <w:rPr>
          <w:lang w:val="ru-RU"/>
        </w:rPr>
        <w:t xml:space="preserve">».  </w:t>
      </w:r>
    </w:p>
    <w:p w:rsidR="000A10BF" w:rsidRPr="00A6504A" w:rsidRDefault="000A10BF" w:rsidP="00257B35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A6504A">
        <w:rPr>
          <w:rFonts w:ascii="Roboto" w:hAnsi="Roboto" w:cs="Roboto"/>
          <w:color w:val="000000"/>
          <w:shd w:val="clear" w:color="auto" w:fill="FFFFFF"/>
          <w:lang w:val="ru-RU"/>
        </w:rPr>
        <w:t>203234901331923490100103600012120244</w:t>
      </w:r>
    </w:p>
    <w:p w:rsidR="000A10BF" w:rsidRPr="0077375B" w:rsidRDefault="000A10BF" w:rsidP="00257B3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159 000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пятьдесят девять</w:t>
      </w:r>
      <w:r w:rsidRPr="0077375B">
        <w:rPr>
          <w:lang w:val="ru-RU"/>
        </w:rPr>
        <w:t xml:space="preserve"> тысяч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0A10BF" w:rsidRPr="00F26489" w:rsidRDefault="000A10BF" w:rsidP="00257B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0A10BF" w:rsidRPr="00776F84" w:rsidRDefault="000A10BF" w:rsidP="00257B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A6504A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776F84">
        <w:rPr>
          <w:lang w:val="ru-RU"/>
        </w:rPr>
        <w:t>.</w:t>
      </w:r>
    </w:p>
    <w:p w:rsidR="000A10BF" w:rsidRPr="0077375B" w:rsidRDefault="000A10BF" w:rsidP="00257B3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A6504A">
        <w:rPr>
          <w:lang w:val="ru-RU"/>
        </w:rPr>
        <w:t>Внебюджетные фонды (ОМС) 2021 года</w:t>
      </w:r>
      <w:r w:rsidRPr="0077375B">
        <w:rPr>
          <w:lang w:val="ru-RU"/>
        </w:rPr>
        <w:t>.</w:t>
      </w:r>
    </w:p>
    <w:p w:rsidR="000A10BF" w:rsidRPr="0077375B" w:rsidRDefault="000A10BF" w:rsidP="00257B3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A10BF" w:rsidRPr="0077375B" w:rsidRDefault="000A10BF" w:rsidP="00257B3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A10BF" w:rsidRPr="0077375B" w:rsidRDefault="000A10BF" w:rsidP="00257B3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6504A">
        <w:rPr>
          <w:color w:val="000000"/>
          <w:sz w:val="24"/>
          <w:szCs w:val="24"/>
        </w:rPr>
        <w:t>23.11.2020 10:46:06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0A10BF" w:rsidRPr="0077375B" w:rsidRDefault="000A10BF" w:rsidP="00257B3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0A10BF" w:rsidRDefault="000A10B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A10BF" w:rsidRPr="00335A45">
        <w:trPr>
          <w:jc w:val="center"/>
        </w:trPr>
        <w:tc>
          <w:tcPr>
            <w:tcW w:w="9828" w:type="dxa"/>
            <w:gridSpan w:val="5"/>
          </w:tcPr>
          <w:p w:rsidR="000A10BF" w:rsidRPr="00335A45" w:rsidRDefault="000A10B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A10BF" w:rsidRPr="00257B35">
        <w:trPr>
          <w:jc w:val="center"/>
        </w:trPr>
        <w:tc>
          <w:tcPr>
            <w:tcW w:w="2820" w:type="dxa"/>
          </w:tcPr>
          <w:p w:rsidR="000A10BF" w:rsidRPr="00335A45" w:rsidRDefault="000A10BF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A10BF" w:rsidRPr="00335A45" w:rsidRDefault="000A10B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0A10BF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0A10BF" w:rsidRPr="000D6284" w:rsidRDefault="000A10B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0A10BF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0A10BF" w:rsidRPr="00335A45" w:rsidRDefault="000A10BF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A10BF" w:rsidRPr="00335A45" w:rsidRDefault="000A10B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A10BF" w:rsidRPr="000D6284">
        <w:trPr>
          <w:jc w:val="center"/>
        </w:trPr>
        <w:tc>
          <w:tcPr>
            <w:tcW w:w="9828" w:type="dxa"/>
            <w:gridSpan w:val="5"/>
          </w:tcPr>
          <w:p w:rsidR="000A10BF" w:rsidRPr="000D6284" w:rsidRDefault="000A10B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0A10BF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A10BF" w:rsidRPr="00335A45" w:rsidRDefault="000A10B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A10BF" w:rsidRPr="00335A45" w:rsidRDefault="000A10B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A10BF" w:rsidRPr="00335A45" w:rsidRDefault="000A10BF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A10BF" w:rsidRPr="00335A45" w:rsidRDefault="000A10BF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A10BF" w:rsidRPr="00335A45" w:rsidRDefault="000A10B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A10BF" w:rsidRPr="00335A45" w:rsidRDefault="000A10B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A10BF" w:rsidRPr="00335A45" w:rsidRDefault="000A10BF" w:rsidP="00A841CC">
            <w:pPr>
              <w:ind w:right="-80"/>
              <w:jc w:val="both"/>
              <w:rPr>
                <w:lang w:val="ru-RU"/>
              </w:rPr>
            </w:pPr>
          </w:p>
          <w:p w:rsidR="000A10BF" w:rsidRPr="00335A45" w:rsidRDefault="000A10B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0A10BF" w:rsidRPr="00335A45" w:rsidRDefault="000A10B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A10BF" w:rsidRPr="00335A45" w:rsidRDefault="000A10B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03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A10BF" w:rsidRPr="00335A45" w:rsidRDefault="000A10BF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996F4C" w:rsidRDefault="000A10BF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143 100.00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012105" w:rsidRDefault="000A10BF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03.12.2020 12:10:20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43E11" w:rsidRDefault="000A10BF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EA-65913</w:t>
            </w:r>
          </w:p>
        </w:tc>
      </w:tr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8235C0" w:rsidRDefault="000A10BF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143 895.00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4736FB" w:rsidRDefault="000A10BF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03.12.2020 12:10:04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43E11" w:rsidRDefault="000A10BF" w:rsidP="00657D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EA-65937</w:t>
            </w:r>
          </w:p>
        </w:tc>
      </w:tr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8235C0" w:rsidRDefault="000A10BF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153 435.00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4736FB" w:rsidRDefault="000A10BF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03.12.2020 12:02:52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43E11" w:rsidRDefault="000A10BF" w:rsidP="007D270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EA-65899</w:t>
            </w:r>
          </w:p>
        </w:tc>
      </w:tr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8235C0" w:rsidRDefault="000A10BF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153 435.00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4736FB" w:rsidRDefault="000A10BF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03.12.2020 12:03:19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43E11" w:rsidRDefault="000A10BF" w:rsidP="007D270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EA-65930</w:t>
            </w:r>
          </w:p>
        </w:tc>
      </w:tr>
      <w:tr w:rsidR="000A10B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8235C0" w:rsidRDefault="000A10BF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156 615.00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35A45" w:rsidRDefault="000A10BF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4736FB" w:rsidRDefault="000A10BF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03.12.2020 12:01:58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10BF" w:rsidRPr="00343E11" w:rsidRDefault="000A10BF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EA-65643</w:t>
            </w:r>
          </w:p>
        </w:tc>
      </w:tr>
    </w:tbl>
    <w:p w:rsidR="000A10BF" w:rsidRPr="00335A45" w:rsidRDefault="000A10BF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A10BF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A10BF" w:rsidRPr="00335A45" w:rsidRDefault="000A10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A10BF" w:rsidRPr="00335A45" w:rsidRDefault="000A10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335A45" w:rsidRDefault="000A10B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0A10BF" w:rsidRPr="00335A45" w:rsidRDefault="000A10B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335A45" w:rsidRDefault="000A10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A10BF" w:rsidRPr="00257B3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10BF" w:rsidRPr="00257B35" w:rsidRDefault="000A10BF" w:rsidP="00292562">
            <w:pPr>
              <w:jc w:val="center"/>
              <w:rPr>
                <w:lang w:val="ru-RU"/>
              </w:rPr>
            </w:pPr>
            <w:r w:rsidRPr="00257B35">
              <w:rPr>
                <w:lang w:val="ru-RU"/>
              </w:rPr>
              <w:t>EA-65913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4736FB" w:rsidRDefault="000A10B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6504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14:42:08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"АНАЛЕММА"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ИНН9715338098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ОГРН1197746102575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КПП771501001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Место нахождения (жительства)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Почтовый адрес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0A10BF" w:rsidRPr="00257B35" w:rsidRDefault="000A10BF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57B3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Домашникова Лилия Сергеевна</w:t>
            </w:r>
          </w:p>
          <w:p w:rsidR="000A10BF" w:rsidRPr="00004B5D" w:rsidRDefault="000A10BF" w:rsidP="00996F4C">
            <w:pPr>
              <w:rPr>
                <w:lang w:val="ru-RU"/>
              </w:rPr>
            </w:pPr>
            <w:r w:rsidRPr="00257B35">
              <w:rPr>
                <w:lang w:val="ru-RU"/>
              </w:rPr>
              <w:t>Телефон 74955324503</w:t>
            </w:r>
          </w:p>
        </w:tc>
      </w:tr>
      <w:tr w:rsidR="000A10BF" w:rsidRPr="00257B3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10BF" w:rsidRPr="00257B35" w:rsidRDefault="000A10BF" w:rsidP="00292562">
            <w:pPr>
              <w:jc w:val="center"/>
              <w:rPr>
                <w:lang w:val="ru-RU"/>
              </w:rPr>
            </w:pPr>
            <w:r w:rsidRPr="00257B35">
              <w:rPr>
                <w:lang w:val="ru-RU"/>
              </w:rPr>
              <w:t>EA-65937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4736FB" w:rsidRDefault="000A10B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6504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15:35:32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"ЛАБ-СТ"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ИНН2636209450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ОГРН1162651050055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КПП263601001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Место нахождения (жительства)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355000, КРАЙ СТАВРОПОЛЬСКИЙ, Г СТАВРОПОЛЬ, УЛ ОГОРОДНАЯ, ДОМ 2, КОРПУС В,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Почтовый адрес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355000, КРАЙ СТАВРОПОЛЬСКИЙ, Г СТАВРОПОЛЬ, УЛ ОГОРОДНАЯ, ДОМ 2, КОРПУС В</w:t>
            </w:r>
          </w:p>
          <w:p w:rsidR="000A10BF" w:rsidRPr="00B5610B" w:rsidRDefault="000A10BF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B5610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0A10BF" w:rsidRPr="00257B35" w:rsidRDefault="000A10BF" w:rsidP="00996F4C">
            <w:pPr>
              <w:rPr>
                <w:lang w:val="ru-RU"/>
              </w:rPr>
            </w:pPr>
            <w:r>
              <w:t>Телефон 8(8652)-992965</w:t>
            </w:r>
          </w:p>
        </w:tc>
      </w:tr>
      <w:tr w:rsidR="000A10BF" w:rsidRPr="00257B3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10BF" w:rsidRPr="00257B35" w:rsidRDefault="000A10BF" w:rsidP="00292562">
            <w:pPr>
              <w:jc w:val="center"/>
              <w:rPr>
                <w:lang w:val="ru-RU"/>
              </w:rPr>
            </w:pPr>
            <w:r w:rsidRPr="00257B35">
              <w:rPr>
                <w:lang w:val="ru-RU"/>
              </w:rPr>
              <w:t>EA-65899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4736FB" w:rsidRDefault="000A10B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6504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13:57:07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АКЦИОНЕРНОЕ ОБЩЕСТВО "Р-ФАРМ"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ИНН7726311464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ОГРН1027739700020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КПП773401001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Место нахождения (жительства)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1,</w:t>
            </w:r>
          </w:p>
          <w:p w:rsidR="000A10BF" w:rsidRPr="00257B35" w:rsidRDefault="000A10BF" w:rsidP="00257B35">
            <w:pPr>
              <w:rPr>
                <w:lang w:val="ru-RU"/>
              </w:rPr>
            </w:pPr>
            <w:r w:rsidRPr="00257B35">
              <w:rPr>
                <w:lang w:val="ru-RU"/>
              </w:rPr>
              <w:t>Почтовый адрес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</w:t>
            </w:r>
          </w:p>
          <w:p w:rsidR="000A10BF" w:rsidRPr="00257B35" w:rsidRDefault="000A10BF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57B3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Игнатьев Василий Геннадьевич</w:t>
            </w:r>
          </w:p>
          <w:p w:rsidR="000A10BF" w:rsidRPr="00004B5D" w:rsidRDefault="000A10BF" w:rsidP="00996F4C">
            <w:pPr>
              <w:rPr>
                <w:lang w:val="ru-RU"/>
              </w:rPr>
            </w:pPr>
            <w:r w:rsidRPr="00257B35">
              <w:rPr>
                <w:lang w:val="ru-RU"/>
              </w:rPr>
              <w:t>Телефон 74959567937</w:t>
            </w:r>
          </w:p>
        </w:tc>
      </w:tr>
      <w:tr w:rsidR="000A10BF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10BF" w:rsidRPr="00257B35" w:rsidRDefault="000A10BF" w:rsidP="00292562">
            <w:pPr>
              <w:jc w:val="center"/>
              <w:rPr>
                <w:lang w:val="ru-RU"/>
              </w:rPr>
            </w:pPr>
            <w:r w:rsidRPr="00257B35">
              <w:rPr>
                <w:lang w:val="ru-RU"/>
              </w:rPr>
              <w:t>EA-65930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4736FB" w:rsidRDefault="000A10B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6504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15:27:08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ИНН6166118833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ОГРН1206100013833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КПП616601001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0A10BF" w:rsidRPr="00187EFB" w:rsidRDefault="000A10BF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87EF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0A10BF" w:rsidRDefault="000A10BF" w:rsidP="00257B35">
            <w:r>
              <w:t>Телефон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>
              <w:t>88633220428</w:t>
            </w:r>
          </w:p>
        </w:tc>
      </w:tr>
      <w:tr w:rsidR="000A10BF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A10BF" w:rsidRPr="00257B35" w:rsidRDefault="000A10BF" w:rsidP="00292562">
            <w:pPr>
              <w:jc w:val="center"/>
              <w:rPr>
                <w:lang w:val="ru-RU"/>
              </w:rPr>
            </w:pPr>
            <w:r w:rsidRPr="00257B35">
              <w:rPr>
                <w:lang w:val="ru-RU"/>
              </w:rPr>
              <w:t>EA-65643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A10BF" w:rsidRPr="004736FB" w:rsidRDefault="000A10BF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6504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27.11.2020 16:46:21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ИНН2312178145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ОГРН1112312000393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КПП231201001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0A10BF" w:rsidRPr="00004B5D" w:rsidRDefault="000A10BF" w:rsidP="00257B35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0A10BF" w:rsidRPr="00004B5D" w:rsidRDefault="000A10BF" w:rsidP="00257B3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04B5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0A10BF" w:rsidRDefault="000A10BF" w:rsidP="00257B35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0A10BF" w:rsidRPr="00CC3039" w:rsidRDefault="000A10BF" w:rsidP="00257B35">
            <w:pPr>
              <w:pStyle w:val="NormalWeb"/>
              <w:spacing w:before="0" w:beforeAutospacing="0" w:after="0" w:afterAutospacing="0"/>
            </w:pPr>
            <w:r>
              <w:t>Телефон 79184481221</w:t>
            </w:r>
          </w:p>
        </w:tc>
      </w:tr>
    </w:tbl>
    <w:p w:rsidR="000A10BF" w:rsidRPr="00335A45" w:rsidRDefault="000A10BF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A10BF" w:rsidRPr="00335A45" w:rsidRDefault="000A10BF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257B35">
        <w:rPr>
          <w:lang w:val="ru-RU"/>
        </w:rPr>
        <w:t>EA-65913</w:t>
      </w:r>
      <w:r w:rsidRPr="00335A45">
        <w:rPr>
          <w:lang w:val="ru-RU"/>
        </w:rPr>
        <w:t xml:space="preserve">- </w:t>
      </w:r>
      <w:r w:rsidRPr="00257B35">
        <w:rPr>
          <w:lang w:val="ru-RU"/>
        </w:rPr>
        <w:t>ОБЩЕСТВО С ОГРАНИЧЕННОЙ ОТВЕТСТВЕННОСТЬЮ "АНАЛЕММА"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257B35">
        <w:rPr>
          <w:lang w:val="ru-RU"/>
        </w:rPr>
        <w:t>EA-65937</w:t>
      </w:r>
      <w:r w:rsidRPr="00335A45">
        <w:rPr>
          <w:lang w:val="ru-RU"/>
        </w:rPr>
        <w:t xml:space="preserve">- </w:t>
      </w:r>
      <w:r w:rsidRPr="00257B35">
        <w:rPr>
          <w:lang w:val="ru-RU"/>
        </w:rPr>
        <w:t>ОБЩЕСТВО С ОГРАНИЧЕННОЙ ОТВЕТСТВЕННОСТЬЮ "ЛАБ-СТ"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257B35">
        <w:rPr>
          <w:lang w:val="ru-RU"/>
        </w:rPr>
        <w:t>EA-65899</w:t>
      </w:r>
      <w:r w:rsidRPr="00335A45">
        <w:rPr>
          <w:lang w:val="ru-RU"/>
        </w:rPr>
        <w:t xml:space="preserve">- </w:t>
      </w:r>
      <w:r w:rsidRPr="00257B35">
        <w:rPr>
          <w:lang w:val="ru-RU"/>
        </w:rPr>
        <w:t>АКЦИОНЕРНОЕ ОБЩЕСТВО "Р-ФАРМ"</w:t>
      </w:r>
      <w:r>
        <w:rPr>
          <w:lang w:val="ru-RU"/>
        </w:rPr>
        <w:t>,</w:t>
      </w:r>
      <w:r w:rsidRPr="00004B5D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257B35">
        <w:rPr>
          <w:lang w:val="ru-RU"/>
        </w:rPr>
        <w:t>EA-65930</w:t>
      </w:r>
      <w:r w:rsidRPr="00335A45">
        <w:rPr>
          <w:lang w:val="ru-RU"/>
        </w:rPr>
        <w:t xml:space="preserve">- </w:t>
      </w:r>
      <w:r w:rsidRPr="00257B35">
        <w:rPr>
          <w:lang w:val="ru-RU"/>
        </w:rPr>
        <w:t>АКЦИОНЕРНОЕ ОБЩЕСТВО "ФАРМАЦЕВТ ПЛЮС"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257B35">
        <w:rPr>
          <w:lang w:val="ru-RU"/>
        </w:rPr>
        <w:t>EA-65643</w:t>
      </w:r>
      <w:r w:rsidRPr="00335A45">
        <w:rPr>
          <w:lang w:val="ru-RU"/>
        </w:rPr>
        <w:t xml:space="preserve">- </w:t>
      </w:r>
      <w:r w:rsidRPr="00257B35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.</w:t>
      </w:r>
    </w:p>
    <w:p w:rsidR="000A10BF" w:rsidRPr="00335A45" w:rsidRDefault="000A10BF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A10BF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A10BF" w:rsidRPr="00335A45" w:rsidRDefault="000A10BF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A10BF" w:rsidRPr="00335A45" w:rsidRDefault="000A10BF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A10BF" w:rsidRPr="00335A45">
        <w:trPr>
          <w:trHeight w:val="274"/>
        </w:trPr>
        <w:tc>
          <w:tcPr>
            <w:tcW w:w="2204" w:type="dxa"/>
            <w:vMerge/>
          </w:tcPr>
          <w:p w:rsidR="000A10BF" w:rsidRPr="00335A45" w:rsidRDefault="000A10B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A10BF" w:rsidRPr="00335A45" w:rsidRDefault="000A10BF" w:rsidP="00AA4A97">
            <w:pPr>
              <w:jc w:val="center"/>
              <w:rPr>
                <w:lang w:val="ru-RU"/>
              </w:rPr>
            </w:pPr>
          </w:p>
          <w:p w:rsidR="000A10BF" w:rsidRPr="00335A45" w:rsidRDefault="000A10BF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A10BF" w:rsidRPr="00335A45" w:rsidRDefault="000A10BF" w:rsidP="00AA4A97">
            <w:pPr>
              <w:ind w:right="-21"/>
              <w:jc w:val="center"/>
              <w:rPr>
                <w:lang w:val="ru-RU"/>
              </w:rPr>
            </w:pPr>
          </w:p>
          <w:p w:rsidR="000A10BF" w:rsidRPr="00335A45" w:rsidRDefault="000A10BF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A10BF" w:rsidRPr="00335A45" w:rsidRDefault="000A10BF" w:rsidP="0056026D">
            <w:pPr>
              <w:jc w:val="center"/>
              <w:rPr>
                <w:lang w:val="ru-RU"/>
              </w:rPr>
            </w:pPr>
          </w:p>
          <w:p w:rsidR="000A10BF" w:rsidRPr="00335A45" w:rsidRDefault="000A10BF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0A10BF" w:rsidRPr="00335A45" w:rsidRDefault="000A10BF" w:rsidP="00AA4A97">
            <w:pPr>
              <w:jc w:val="center"/>
              <w:rPr>
                <w:lang w:val="ru-RU"/>
              </w:rPr>
            </w:pPr>
          </w:p>
          <w:p w:rsidR="000A10BF" w:rsidRPr="00335A45" w:rsidRDefault="000A10B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A10BF" w:rsidRPr="00335A45" w:rsidRDefault="000A10BF" w:rsidP="0056026D">
            <w:pPr>
              <w:jc w:val="center"/>
              <w:rPr>
                <w:lang w:val="ru-RU"/>
              </w:rPr>
            </w:pPr>
          </w:p>
          <w:p w:rsidR="000A10BF" w:rsidRPr="00335A45" w:rsidRDefault="000A10B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A10BF" w:rsidRPr="00257B35">
        <w:trPr>
          <w:trHeight w:val="938"/>
        </w:trPr>
        <w:tc>
          <w:tcPr>
            <w:tcW w:w="2204" w:type="dxa"/>
            <w:vAlign w:val="center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57B35">
              <w:rPr>
                <w:lang w:val="ru-RU"/>
              </w:rPr>
              <w:t>EA-65913</w:t>
            </w:r>
            <w:r w:rsidRPr="00335A45">
              <w:rPr>
                <w:lang w:val="ru-RU"/>
              </w:rPr>
              <w:t xml:space="preserve">- </w:t>
            </w:r>
            <w:r w:rsidRPr="00257B35">
              <w:rPr>
                <w:lang w:val="ru-RU"/>
              </w:rPr>
              <w:t>ОБЩЕСТВО С ОГРАНИЧЕННОЙ ОТВЕТСТВЕННОСТЬЮ "АНАЛЕММА"</w:t>
            </w:r>
          </w:p>
        </w:tc>
        <w:tc>
          <w:tcPr>
            <w:tcW w:w="1700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10BF" w:rsidRPr="00257B35">
        <w:trPr>
          <w:trHeight w:val="938"/>
        </w:trPr>
        <w:tc>
          <w:tcPr>
            <w:tcW w:w="2204" w:type="dxa"/>
            <w:vAlign w:val="center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57B35">
              <w:rPr>
                <w:lang w:val="ru-RU"/>
              </w:rPr>
              <w:t>EA-65937</w:t>
            </w:r>
            <w:r w:rsidRPr="00335A45">
              <w:rPr>
                <w:lang w:val="ru-RU"/>
              </w:rPr>
              <w:t xml:space="preserve">- </w:t>
            </w:r>
            <w:r w:rsidRPr="00257B35">
              <w:rPr>
                <w:lang w:val="ru-RU"/>
              </w:rPr>
              <w:t>ОБЩЕСТВО С ОГРАНИЧЕННОЙ ОТВЕТСТВЕННОСТЬЮ "ЛАБ-СТ"</w:t>
            </w:r>
          </w:p>
        </w:tc>
        <w:tc>
          <w:tcPr>
            <w:tcW w:w="1700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10BF" w:rsidRPr="00335A45" w:rsidRDefault="000A10BF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10BF" w:rsidRPr="00257B35">
        <w:trPr>
          <w:trHeight w:val="938"/>
        </w:trPr>
        <w:tc>
          <w:tcPr>
            <w:tcW w:w="2204" w:type="dxa"/>
            <w:vAlign w:val="center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57B35">
              <w:rPr>
                <w:lang w:val="ru-RU"/>
              </w:rPr>
              <w:t>EA-65899</w:t>
            </w:r>
            <w:r w:rsidRPr="00335A45">
              <w:rPr>
                <w:lang w:val="ru-RU"/>
              </w:rPr>
              <w:t xml:space="preserve">- </w:t>
            </w:r>
            <w:r w:rsidRPr="00257B35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10BF" w:rsidRPr="00335A45" w:rsidRDefault="000A10BF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10BF" w:rsidRPr="00257B35">
        <w:trPr>
          <w:trHeight w:val="938"/>
        </w:trPr>
        <w:tc>
          <w:tcPr>
            <w:tcW w:w="2204" w:type="dxa"/>
            <w:vAlign w:val="center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57B35">
              <w:rPr>
                <w:lang w:val="ru-RU"/>
              </w:rPr>
              <w:t>EA-65930</w:t>
            </w:r>
            <w:r w:rsidRPr="00335A45">
              <w:rPr>
                <w:lang w:val="ru-RU"/>
              </w:rPr>
              <w:t xml:space="preserve">- </w:t>
            </w:r>
            <w:r w:rsidRPr="00257B35">
              <w:rPr>
                <w:lang w:val="ru-RU"/>
              </w:rPr>
              <w:t>АКЦИОНЕРНОЕ ОБЩЕСТВО "ФАРМАЦЕВТ ПЛЮС"</w:t>
            </w:r>
          </w:p>
        </w:tc>
        <w:tc>
          <w:tcPr>
            <w:tcW w:w="1700" w:type="dxa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10BF" w:rsidRPr="00335A45" w:rsidRDefault="000A10BF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A10BF" w:rsidRPr="00257B35">
        <w:trPr>
          <w:trHeight w:val="938"/>
        </w:trPr>
        <w:tc>
          <w:tcPr>
            <w:tcW w:w="2204" w:type="dxa"/>
            <w:vAlign w:val="center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57B35">
              <w:rPr>
                <w:lang w:val="ru-RU"/>
              </w:rPr>
              <w:t>EA-65643</w:t>
            </w:r>
            <w:r w:rsidRPr="00335A45">
              <w:rPr>
                <w:lang w:val="ru-RU"/>
              </w:rPr>
              <w:t xml:space="preserve">- </w:t>
            </w:r>
            <w:r w:rsidRPr="00257B35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A10BF" w:rsidRPr="00335A45" w:rsidRDefault="000A10BF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A10BF" w:rsidRPr="00335A45" w:rsidRDefault="000A10BF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6504A">
        <w:rPr>
          <w:rFonts w:ascii="Roboto" w:hAnsi="Roboto" w:cs="Roboto"/>
          <w:color w:val="000000"/>
          <w:shd w:val="clear" w:color="auto" w:fill="FFFFFF"/>
          <w:lang w:val="ru-RU"/>
        </w:rPr>
        <w:t>МНН Полипептиды коры головного мозга скота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57B35">
        <w:rPr>
          <w:lang w:val="ru-RU"/>
        </w:rPr>
        <w:t>ОБЩЕСТВО С ОГРАНИЧЕННОЙ ОТВЕТСТВЕННОСТЬЮ "АНАЛЕММА"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8226F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143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 </w:t>
      </w:r>
      <w:r w:rsidRPr="0028226F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100.00</w:t>
      </w:r>
      <w:r w:rsidRPr="00335A45">
        <w:rPr>
          <w:lang w:val="ru-RU"/>
        </w:rPr>
        <w:t xml:space="preserve"> рублей.  </w:t>
      </w:r>
    </w:p>
    <w:p w:rsidR="000A10BF" w:rsidRPr="00335A45" w:rsidRDefault="000A10BF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A10BF" w:rsidRPr="00335A45">
        <w:trPr>
          <w:trHeight w:val="206"/>
          <w:jc w:val="center"/>
        </w:trPr>
        <w:tc>
          <w:tcPr>
            <w:tcW w:w="7338" w:type="dxa"/>
          </w:tcPr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A10BF" w:rsidRPr="00335A45">
        <w:trPr>
          <w:trHeight w:val="206"/>
          <w:jc w:val="center"/>
        </w:trPr>
        <w:tc>
          <w:tcPr>
            <w:tcW w:w="7338" w:type="dxa"/>
          </w:tcPr>
          <w:p w:rsidR="000A10BF" w:rsidRPr="00335A45" w:rsidRDefault="000A10B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10BF" w:rsidRPr="00335A45" w:rsidRDefault="000A10B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A10BF" w:rsidRPr="00335A45" w:rsidRDefault="000A10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A10BF" w:rsidRPr="00335A45">
        <w:trPr>
          <w:trHeight w:val="206"/>
          <w:jc w:val="center"/>
        </w:trPr>
        <w:tc>
          <w:tcPr>
            <w:tcW w:w="7338" w:type="dxa"/>
          </w:tcPr>
          <w:p w:rsidR="000A10BF" w:rsidRPr="00335A45" w:rsidRDefault="000A10B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A10BF" w:rsidRPr="00335A45" w:rsidRDefault="000A10B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A10BF" w:rsidRPr="00335A45" w:rsidRDefault="000A10B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A10BF" w:rsidRPr="00335A45" w:rsidRDefault="000A10BF" w:rsidP="006465AE">
      <w:pPr>
        <w:jc w:val="both"/>
        <w:rPr>
          <w:lang w:val="ru-RU" w:eastAsia="ru-RU"/>
        </w:rPr>
      </w:pPr>
    </w:p>
    <w:sectPr w:rsidR="000A10BF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0BF" w:rsidRDefault="000A10BF">
      <w:r>
        <w:separator/>
      </w:r>
    </w:p>
  </w:endnote>
  <w:endnote w:type="continuationSeparator" w:id="1">
    <w:p w:rsidR="000A10BF" w:rsidRDefault="000A1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0BF" w:rsidRDefault="000A10BF">
      <w:r>
        <w:separator/>
      </w:r>
    </w:p>
  </w:footnote>
  <w:footnote w:type="continuationSeparator" w:id="1">
    <w:p w:rsidR="000A10BF" w:rsidRDefault="000A10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0BF" w:rsidRDefault="000A10B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A10BF" w:rsidRDefault="000A1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10BF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5E0D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57B3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26F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44D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334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04A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610B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257B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7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07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8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2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9807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3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073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073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7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4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073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7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7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807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07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7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07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4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1679</Words>
  <Characters>9571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2020-12-01T06:49:00Z</cp:lastPrinted>
  <dcterms:created xsi:type="dcterms:W3CDTF">2020-12-03T13:35:00Z</dcterms:created>
  <dcterms:modified xsi:type="dcterms:W3CDTF">2020-12-03T13:46:00Z</dcterms:modified>
</cp:coreProperties>
</file>