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33" w:rsidRPr="00757343" w:rsidRDefault="007A4233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304</w:t>
      </w:r>
    </w:p>
    <w:p w:rsidR="007A4233" w:rsidRPr="00A001CE" w:rsidRDefault="007A4233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A4233" w:rsidRPr="00A001CE" w:rsidRDefault="007A423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A4233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4233" w:rsidRPr="00A001CE" w:rsidRDefault="007A4233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4233" w:rsidRPr="00A001CE" w:rsidRDefault="007A423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03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7A4233" w:rsidRDefault="007A4233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A4233" w:rsidRPr="0077375B" w:rsidRDefault="007A4233" w:rsidP="00451C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51C9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51C9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A4233" w:rsidRPr="0077375B" w:rsidRDefault="007A4233" w:rsidP="00451C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D353A">
        <w:rPr>
          <w:rFonts w:ascii="Roboto" w:hAnsi="Roboto" w:cs="Roboto"/>
          <w:color w:val="000000"/>
          <w:shd w:val="clear" w:color="auto" w:fill="FFFFFF"/>
          <w:lang w:val="ru-RU"/>
        </w:rPr>
        <w:t>МНН Тигециклин</w:t>
      </w:r>
      <w:r w:rsidRPr="0077375B">
        <w:rPr>
          <w:lang w:val="ru-RU"/>
        </w:rPr>
        <w:t xml:space="preserve">».  </w:t>
      </w:r>
    </w:p>
    <w:p w:rsidR="007A4233" w:rsidRPr="004D353A" w:rsidRDefault="007A4233" w:rsidP="00451C9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D353A">
        <w:rPr>
          <w:rFonts w:ascii="Roboto" w:hAnsi="Roboto" w:cs="Roboto"/>
          <w:color w:val="000000"/>
          <w:shd w:val="clear" w:color="auto" w:fill="FFFFFF"/>
          <w:lang w:val="ru-RU"/>
        </w:rPr>
        <w:t>203234901331923490100103640012120244</w:t>
      </w:r>
    </w:p>
    <w:p w:rsidR="007A4233" w:rsidRPr="0077375B" w:rsidRDefault="007A4233" w:rsidP="00451C9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256 800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пятьдесят шесть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восемьсот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7A4233" w:rsidRPr="00F26489" w:rsidRDefault="007A4233" w:rsidP="00451C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7A4233" w:rsidRPr="004D353A" w:rsidRDefault="007A4233" w:rsidP="00451C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4D353A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7A4233" w:rsidRPr="0077375B" w:rsidRDefault="007A4233" w:rsidP="00451C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D353A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7A4233" w:rsidRPr="0077375B" w:rsidRDefault="007A4233" w:rsidP="00451C9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A4233" w:rsidRPr="0077375B" w:rsidRDefault="007A4233" w:rsidP="00451C9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A4233" w:rsidRPr="0077375B" w:rsidRDefault="007A4233" w:rsidP="00451C9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D353A">
        <w:rPr>
          <w:color w:val="000000"/>
          <w:sz w:val="24"/>
          <w:szCs w:val="24"/>
        </w:rPr>
        <w:t>23.11.2020 11:56:40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7A4233" w:rsidRPr="0077375B" w:rsidRDefault="007A4233" w:rsidP="00451C9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A4233" w:rsidRDefault="007A4233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A4233" w:rsidRPr="00A001CE">
        <w:trPr>
          <w:jc w:val="center"/>
        </w:trPr>
        <w:tc>
          <w:tcPr>
            <w:tcW w:w="9828" w:type="dxa"/>
            <w:gridSpan w:val="5"/>
          </w:tcPr>
          <w:p w:rsidR="007A4233" w:rsidRPr="00A001CE" w:rsidRDefault="007A423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7A4233" w:rsidRPr="00EF5863">
        <w:trPr>
          <w:jc w:val="center"/>
        </w:trPr>
        <w:tc>
          <w:tcPr>
            <w:tcW w:w="2820" w:type="dxa"/>
          </w:tcPr>
          <w:p w:rsidR="007A4233" w:rsidRPr="0077375B" w:rsidRDefault="007A4233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A4233" w:rsidRPr="0077375B" w:rsidRDefault="007A4233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7A4233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7A4233" w:rsidRPr="00A001CE" w:rsidRDefault="007A4233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7A4233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7A4233" w:rsidRPr="00A001CE" w:rsidRDefault="007A4233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A4233" w:rsidRPr="00A001CE" w:rsidRDefault="007A423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7A4233" w:rsidRPr="00A001CE">
        <w:trPr>
          <w:jc w:val="center"/>
        </w:trPr>
        <w:tc>
          <w:tcPr>
            <w:tcW w:w="9828" w:type="dxa"/>
            <w:gridSpan w:val="5"/>
          </w:tcPr>
          <w:p w:rsidR="007A4233" w:rsidRPr="00A001CE" w:rsidRDefault="007A4233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7A4233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A4233" w:rsidRPr="00A001CE" w:rsidRDefault="007A4233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7A4233" w:rsidRPr="00A001CE" w:rsidRDefault="007A4233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7A4233" w:rsidRPr="00A001CE" w:rsidRDefault="007A4233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A4233" w:rsidRPr="00A001CE" w:rsidRDefault="007A4233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7A4233" w:rsidRPr="00A001CE" w:rsidRDefault="007A423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7A4233" w:rsidRPr="00A001CE" w:rsidRDefault="007A423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7A4233" w:rsidRPr="00A001CE" w:rsidRDefault="007A4233" w:rsidP="00B52A02">
            <w:pPr>
              <w:ind w:right="-80"/>
              <w:jc w:val="both"/>
              <w:rPr>
                <w:lang w:val="ru-RU"/>
              </w:rPr>
            </w:pPr>
          </w:p>
          <w:p w:rsidR="007A4233" w:rsidRPr="00A001CE" w:rsidRDefault="007A423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7A4233" w:rsidRPr="00A001CE" w:rsidRDefault="007A4233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7A4233" w:rsidRPr="00A001CE" w:rsidRDefault="007A4233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03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A4233" w:rsidRPr="00A001CE" w:rsidRDefault="007A4233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7A4233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A4233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B76C29" w:rsidRDefault="007A4233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255 516.00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A001CE" w:rsidRDefault="007A4233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5B3A31" w:rsidRDefault="007A4233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03.12.2020 12:04:30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4233" w:rsidRPr="00451C91" w:rsidRDefault="007A4233" w:rsidP="00CE4749">
            <w:pPr>
              <w:jc w:val="center"/>
              <w:rPr>
                <w:lang w:val="ru-RU"/>
              </w:rPr>
            </w:pPr>
            <w:r w:rsidRPr="00451C91">
              <w:rPr>
                <w:lang w:val="ru-RU"/>
              </w:rPr>
              <w:t>EA-65893</w:t>
            </w:r>
          </w:p>
        </w:tc>
      </w:tr>
    </w:tbl>
    <w:p w:rsidR="007A4233" w:rsidRPr="00A001CE" w:rsidRDefault="007A4233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4D353A">
        <w:rPr>
          <w:rFonts w:ascii="Roboto" w:hAnsi="Roboto" w:cs="Roboto"/>
          <w:color w:val="000000"/>
          <w:shd w:val="clear" w:color="auto" w:fill="FFFFFF"/>
        </w:rPr>
        <w:t>EA</w:t>
      </w:r>
      <w:r w:rsidRPr="00451C91">
        <w:rPr>
          <w:rFonts w:ascii="Roboto" w:hAnsi="Roboto" w:cs="Roboto"/>
          <w:color w:val="000000"/>
          <w:shd w:val="clear" w:color="auto" w:fill="FFFFFF"/>
          <w:lang w:val="ru-RU"/>
        </w:rPr>
        <w:t>-65789</w:t>
      </w:r>
      <w:r>
        <w:rPr>
          <w:color w:val="000000"/>
          <w:shd w:val="clear" w:color="auto" w:fill="F9F9F9"/>
          <w:lang w:val="ru-RU"/>
        </w:rPr>
        <w:t xml:space="preserve"> и №</w:t>
      </w:r>
      <w:r w:rsidRPr="00215972">
        <w:rPr>
          <w:rFonts w:ascii="Roboto" w:hAnsi="Roboto" w:cs="Roboto"/>
          <w:color w:val="000000"/>
          <w:shd w:val="clear" w:color="auto" w:fill="FFFFFF"/>
          <w:lang w:val="ru-RU"/>
        </w:rPr>
        <w:t xml:space="preserve"> </w:t>
      </w:r>
      <w:r w:rsidRPr="004D353A">
        <w:rPr>
          <w:lang w:val="ru-RU" w:eastAsia="ru-RU"/>
        </w:rPr>
        <w:t>EA-65959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7A4233" w:rsidRPr="00A001CE" w:rsidRDefault="007A4233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A4233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A4233" w:rsidRPr="00A001CE" w:rsidRDefault="007A423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7A4233" w:rsidRPr="00A001CE" w:rsidRDefault="007A423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4233" w:rsidRPr="00A001CE" w:rsidRDefault="007A423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7A4233" w:rsidRPr="00A001CE" w:rsidRDefault="007A423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4233" w:rsidRPr="00A001CE" w:rsidRDefault="007A423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A4233" w:rsidRPr="00451C9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A4233" w:rsidRPr="00777217" w:rsidRDefault="007A4233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 w:rsidRPr="00451C91">
              <w:rPr>
                <w:lang w:val="ru-RU"/>
              </w:rPr>
              <w:t>EA-65893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4233" w:rsidRPr="00B76C29" w:rsidRDefault="007A423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D353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13:55:02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4233" w:rsidRDefault="007A4233" w:rsidP="00451C91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"ТОРГОВЫЙ ДОМ БФ"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rPr>
                <w:lang w:val="ru-RU"/>
              </w:rPr>
              <w:t>ИНН4003032047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rPr>
                <w:lang w:val="ru-RU"/>
              </w:rPr>
              <w:t>ОГРН1114025005720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rPr>
                <w:lang w:val="ru-RU"/>
              </w:rPr>
              <w:t>КПП773101001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rPr>
                <w:lang w:val="ru-RU"/>
              </w:rPr>
              <w:t>Место нахождения (жительства)</w:t>
            </w:r>
          </w:p>
          <w:p w:rsidR="007A4233" w:rsidRDefault="007A4233" w:rsidP="00451C91">
            <w:pPr>
              <w:pStyle w:val="NormalWeb"/>
              <w:spacing w:before="0" w:beforeAutospacing="0" w:after="0" w:afterAutospacing="0"/>
            </w:pPr>
            <w:r>
              <w:t>121357, Г МОСКВА, УЛ ВЕРЕЙСКАЯ, ДОМ 29, СТРОЕНИЕ 134, ЭТАЖ 4 ОФИС А 407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rPr>
                <w:lang w:val="ru-RU"/>
              </w:rPr>
              <w:t>Почтовый адрес</w:t>
            </w:r>
          </w:p>
          <w:p w:rsidR="007A4233" w:rsidRDefault="007A4233" w:rsidP="00451C91">
            <w:pPr>
              <w:pStyle w:val="NormalWeb"/>
              <w:spacing w:before="0" w:beforeAutospacing="0" w:after="0" w:afterAutospacing="0"/>
            </w:pPr>
            <w:r>
              <w:t>121357, г. Москва, ул. Верейская, д. 29, стр. 134, этаж 4, офис А 407</w:t>
            </w:r>
          </w:p>
          <w:p w:rsidR="007A4233" w:rsidRPr="00451C91" w:rsidRDefault="007A4233" w:rsidP="00451C91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51C91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7A4233" w:rsidRDefault="007A4233" w:rsidP="00451C91">
            <w:pPr>
              <w:pStyle w:val="NormalWeb"/>
              <w:spacing w:before="0" w:beforeAutospacing="0" w:after="0" w:afterAutospacing="0"/>
            </w:pPr>
            <w:r>
              <w:t>Яцива Елена Витальевна</w:t>
            </w:r>
          </w:p>
          <w:p w:rsidR="007A4233" w:rsidRPr="00451C91" w:rsidRDefault="007A4233" w:rsidP="00451C91">
            <w:pPr>
              <w:rPr>
                <w:lang w:val="ru-RU"/>
              </w:rPr>
            </w:pPr>
            <w:r w:rsidRPr="00451C91">
              <w:t>Телефон 78005509897</w:t>
            </w:r>
          </w:p>
        </w:tc>
      </w:tr>
    </w:tbl>
    <w:p w:rsidR="007A4233" w:rsidRPr="00A001CE" w:rsidRDefault="007A4233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A4233" w:rsidRPr="00A001CE" w:rsidRDefault="007A4233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451C91">
        <w:rPr>
          <w:lang w:val="ru-RU"/>
        </w:rPr>
        <w:t>EA-65893</w:t>
      </w:r>
      <w:r w:rsidRPr="00A001CE">
        <w:rPr>
          <w:lang w:val="ru-RU"/>
        </w:rPr>
        <w:t xml:space="preserve">- </w:t>
      </w:r>
      <w:r w:rsidRPr="00451C91">
        <w:rPr>
          <w:lang w:val="ru-RU"/>
        </w:rPr>
        <w:t>ОБЩЕСТВО С ОГРАНИЧЕННОЙ ОТВЕТСТВЕННОСТЬЮ "ТОРГОВЫЙ ДОМ БФ"</w:t>
      </w:r>
      <w:r w:rsidRPr="00A001CE">
        <w:rPr>
          <w:lang w:val="ru-RU"/>
        </w:rPr>
        <w:t xml:space="preserve">.   </w:t>
      </w:r>
    </w:p>
    <w:p w:rsidR="007A4233" w:rsidRPr="00A001CE" w:rsidRDefault="007A4233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A4233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7A4233" w:rsidRPr="00A001CE" w:rsidRDefault="007A4233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A4233" w:rsidRPr="00A001CE" w:rsidRDefault="007A4233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A4233" w:rsidRPr="00A001CE">
        <w:trPr>
          <w:trHeight w:val="274"/>
        </w:trPr>
        <w:tc>
          <w:tcPr>
            <w:tcW w:w="2204" w:type="dxa"/>
            <w:vMerge/>
          </w:tcPr>
          <w:p w:rsidR="007A4233" w:rsidRPr="00A001CE" w:rsidRDefault="007A423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A4233" w:rsidRPr="00A001CE" w:rsidRDefault="007A4233" w:rsidP="00AA4A97">
            <w:pPr>
              <w:jc w:val="center"/>
              <w:rPr>
                <w:lang w:val="ru-RU"/>
              </w:rPr>
            </w:pPr>
          </w:p>
          <w:p w:rsidR="007A4233" w:rsidRPr="00A001CE" w:rsidRDefault="007A4233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A4233" w:rsidRPr="00A001CE" w:rsidRDefault="007A4233" w:rsidP="00AA4A97">
            <w:pPr>
              <w:ind w:right="-21"/>
              <w:jc w:val="center"/>
              <w:rPr>
                <w:lang w:val="ru-RU"/>
              </w:rPr>
            </w:pPr>
          </w:p>
          <w:p w:rsidR="007A4233" w:rsidRPr="00A001CE" w:rsidRDefault="007A4233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A4233" w:rsidRPr="00A001CE" w:rsidRDefault="007A4233" w:rsidP="0056026D">
            <w:pPr>
              <w:jc w:val="center"/>
              <w:rPr>
                <w:lang w:val="ru-RU"/>
              </w:rPr>
            </w:pPr>
          </w:p>
          <w:p w:rsidR="007A4233" w:rsidRPr="00A001CE" w:rsidRDefault="007A4233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A4233" w:rsidRPr="00A001CE" w:rsidRDefault="007A4233" w:rsidP="00AA4A97">
            <w:pPr>
              <w:jc w:val="center"/>
              <w:rPr>
                <w:lang w:val="ru-RU"/>
              </w:rPr>
            </w:pPr>
          </w:p>
          <w:p w:rsidR="007A4233" w:rsidRPr="00A001CE" w:rsidRDefault="007A4233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A4233" w:rsidRPr="00A001CE" w:rsidRDefault="007A4233" w:rsidP="0056026D">
            <w:pPr>
              <w:jc w:val="center"/>
              <w:rPr>
                <w:lang w:val="ru-RU"/>
              </w:rPr>
            </w:pPr>
          </w:p>
          <w:p w:rsidR="007A4233" w:rsidRPr="00A001CE" w:rsidRDefault="007A4233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7A4233" w:rsidRPr="00EF5863">
        <w:trPr>
          <w:trHeight w:val="938"/>
        </w:trPr>
        <w:tc>
          <w:tcPr>
            <w:tcW w:w="2204" w:type="dxa"/>
            <w:vAlign w:val="center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451C91">
              <w:rPr>
                <w:lang w:val="ru-RU"/>
              </w:rPr>
              <w:t>EA-65893</w:t>
            </w:r>
            <w:r w:rsidRPr="00A001CE">
              <w:rPr>
                <w:lang w:val="ru-RU"/>
              </w:rPr>
              <w:t xml:space="preserve">- </w:t>
            </w:r>
            <w:r w:rsidRPr="00451C91">
              <w:rPr>
                <w:lang w:val="ru-RU"/>
              </w:rPr>
              <w:t>ОБЩЕСТВО С ОГРАНИЧЕННОЙ ОТВЕТСТВЕННОСТЬЮ "ТОРГОВЫЙ ДОМ БФ"</w:t>
            </w:r>
          </w:p>
        </w:tc>
        <w:tc>
          <w:tcPr>
            <w:tcW w:w="1700" w:type="dxa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A4233" w:rsidRPr="00A001CE" w:rsidRDefault="007A423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A4233" w:rsidRPr="00A001CE" w:rsidRDefault="007A4233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7A4233" w:rsidRPr="00A001CE" w:rsidRDefault="007A4233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4D353A">
        <w:rPr>
          <w:rFonts w:ascii="Roboto" w:hAnsi="Roboto" w:cs="Roboto"/>
          <w:color w:val="000000"/>
          <w:shd w:val="clear" w:color="auto" w:fill="FFFFFF"/>
          <w:lang w:val="ru-RU"/>
        </w:rPr>
        <w:t>МНН Тигециклин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451C91">
        <w:rPr>
          <w:lang w:val="ru-RU"/>
        </w:rPr>
        <w:t>ОБЩЕСТВО С ОГРАНИЧЕННОЙ ОТВЕТСТВЕННОСТЬЮ "ТОРГОВЫЙ ДОМ БФ"</w:t>
      </w:r>
      <w:r w:rsidRPr="00A001CE">
        <w:rPr>
          <w:lang w:val="ru-RU"/>
        </w:rPr>
        <w:t xml:space="preserve">, предложившим цену контракта </w:t>
      </w:r>
      <w:r w:rsidRPr="00451C91">
        <w:rPr>
          <w:rFonts w:ascii="Roboto" w:hAnsi="Roboto" w:cs="Roboto"/>
          <w:color w:val="000000"/>
          <w:shd w:val="clear" w:color="auto" w:fill="FFFFFF"/>
          <w:lang w:val="ru-RU"/>
        </w:rPr>
        <w:t>255</w:t>
      </w:r>
      <w:r>
        <w:rPr>
          <w:rFonts w:ascii="Roboto" w:hAnsi="Roboto" w:cs="Roboto"/>
          <w:color w:val="000000"/>
          <w:shd w:val="clear" w:color="auto" w:fill="FFFFFF"/>
        </w:rPr>
        <w:t> </w:t>
      </w:r>
      <w:r w:rsidRPr="00451C91">
        <w:rPr>
          <w:rFonts w:ascii="Roboto" w:hAnsi="Roboto" w:cs="Roboto"/>
          <w:color w:val="000000"/>
          <w:shd w:val="clear" w:color="auto" w:fill="FFFFFF"/>
          <w:lang w:val="ru-RU"/>
        </w:rPr>
        <w:t>516.00</w:t>
      </w:r>
      <w:r w:rsidRPr="00A001CE">
        <w:rPr>
          <w:lang w:val="ru-RU"/>
        </w:rPr>
        <w:t xml:space="preserve"> руб.</w:t>
      </w:r>
    </w:p>
    <w:p w:rsidR="007A4233" w:rsidRPr="00A001CE" w:rsidRDefault="007A4233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A4233" w:rsidRPr="00A001CE">
        <w:trPr>
          <w:trHeight w:val="206"/>
          <w:jc w:val="center"/>
        </w:trPr>
        <w:tc>
          <w:tcPr>
            <w:tcW w:w="7338" w:type="dxa"/>
          </w:tcPr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A4233" w:rsidRPr="00A001CE">
        <w:trPr>
          <w:trHeight w:val="206"/>
          <w:jc w:val="center"/>
        </w:trPr>
        <w:tc>
          <w:tcPr>
            <w:tcW w:w="7338" w:type="dxa"/>
          </w:tcPr>
          <w:p w:rsidR="007A4233" w:rsidRPr="00A001CE" w:rsidRDefault="007A423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4233" w:rsidRPr="00A001CE" w:rsidRDefault="007A423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4233" w:rsidRPr="00A001CE" w:rsidRDefault="007A4233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A4233" w:rsidRPr="00A001CE">
        <w:trPr>
          <w:trHeight w:val="206"/>
          <w:jc w:val="center"/>
        </w:trPr>
        <w:tc>
          <w:tcPr>
            <w:tcW w:w="7338" w:type="dxa"/>
          </w:tcPr>
          <w:p w:rsidR="007A4233" w:rsidRPr="00A001CE" w:rsidRDefault="007A423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7A4233" w:rsidRPr="00A001CE" w:rsidRDefault="007A4233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A4233" w:rsidRPr="00A001CE" w:rsidRDefault="007A4233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7A4233" w:rsidRPr="00A001CE" w:rsidRDefault="007A423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7A4233" w:rsidRPr="00A001CE" w:rsidRDefault="007A4233" w:rsidP="00B7524D">
      <w:pPr>
        <w:jc w:val="both"/>
        <w:rPr>
          <w:lang w:val="ru-RU" w:eastAsia="ru-RU"/>
        </w:rPr>
      </w:pPr>
    </w:p>
    <w:sectPr w:rsidR="007A4233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233" w:rsidRDefault="007A4233">
      <w:r>
        <w:separator/>
      </w:r>
    </w:p>
  </w:endnote>
  <w:endnote w:type="continuationSeparator" w:id="1">
    <w:p w:rsidR="007A4233" w:rsidRDefault="007A4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233" w:rsidRDefault="007A4233">
      <w:r>
        <w:separator/>
      </w:r>
    </w:p>
  </w:footnote>
  <w:footnote w:type="continuationSeparator" w:id="1">
    <w:p w:rsidR="007A4233" w:rsidRDefault="007A42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33" w:rsidRDefault="007A423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4233" w:rsidRDefault="007A42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5972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1300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458C8"/>
    <w:rsid w:val="00450AA8"/>
    <w:rsid w:val="00450BF6"/>
    <w:rsid w:val="00451C33"/>
    <w:rsid w:val="00451C91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4FB8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3A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00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0B4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6F84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233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3AC2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4EE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732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2951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29A4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863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A1D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4EE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  <w:style w:type="character" w:customStyle="1" w:styleId="130">
    <w:name w:val="Знак Знак130"/>
    <w:basedOn w:val="DefaultParagraphFont"/>
    <w:uiPriority w:val="99"/>
    <w:rsid w:val="00F42A1D"/>
  </w:style>
  <w:style w:type="character" w:customStyle="1" w:styleId="131">
    <w:name w:val="Знак Знак131"/>
    <w:basedOn w:val="DefaultParagraphFont"/>
    <w:uiPriority w:val="99"/>
    <w:rsid w:val="00451C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0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4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8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410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0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0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0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0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0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0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0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0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0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241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1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41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10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41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41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40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0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41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09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41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0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4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0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24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10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1027</Words>
  <Characters>5856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2020-12-02T08:18:00Z</cp:lastPrinted>
  <dcterms:created xsi:type="dcterms:W3CDTF">2020-12-03T13:51:00Z</dcterms:created>
  <dcterms:modified xsi:type="dcterms:W3CDTF">2020-12-03T13:54:00Z</dcterms:modified>
</cp:coreProperties>
</file>