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7F0" w:rsidRPr="00757343" w:rsidRDefault="008E77F0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7375B">
        <w:rPr>
          <w:b/>
          <w:bCs/>
          <w:lang w:val="ru-RU"/>
        </w:rPr>
        <w:t>0318300120820000</w:t>
      </w:r>
      <w:r>
        <w:rPr>
          <w:b/>
          <w:bCs/>
          <w:lang w:val="ru-RU"/>
        </w:rPr>
        <w:t>303</w:t>
      </w:r>
    </w:p>
    <w:p w:rsidR="008E77F0" w:rsidRPr="00A001CE" w:rsidRDefault="008E77F0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E77F0" w:rsidRPr="00A001CE" w:rsidRDefault="008E77F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E77F0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E77F0" w:rsidRPr="00A001CE" w:rsidRDefault="008E77F0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E77F0" w:rsidRPr="00A001CE" w:rsidRDefault="008E77F0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03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8E77F0" w:rsidRDefault="008E77F0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E77F0" w:rsidRPr="0077375B" w:rsidRDefault="008E77F0" w:rsidP="00D033B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D033BF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D033BF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8E77F0" w:rsidRPr="0077375B" w:rsidRDefault="008E77F0" w:rsidP="00D033B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BC7F60">
        <w:rPr>
          <w:rFonts w:ascii="Roboto" w:hAnsi="Roboto" w:cs="Roboto"/>
          <w:color w:val="000000"/>
          <w:shd w:val="clear" w:color="auto" w:fill="FFFFFF"/>
          <w:lang w:val="ru-RU"/>
        </w:rPr>
        <w:t>Препараты фармацевтические</w:t>
      </w:r>
      <w:r w:rsidRPr="0077375B">
        <w:rPr>
          <w:lang w:val="ru-RU"/>
        </w:rPr>
        <w:t xml:space="preserve">».  </w:t>
      </w:r>
    </w:p>
    <w:p w:rsidR="008E77F0" w:rsidRPr="00BC7F60" w:rsidRDefault="008E77F0" w:rsidP="00D033BF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BC7F60">
        <w:rPr>
          <w:rFonts w:ascii="Roboto" w:hAnsi="Roboto" w:cs="Roboto"/>
          <w:color w:val="000000"/>
          <w:shd w:val="clear" w:color="auto" w:fill="FFFFFF"/>
          <w:lang w:val="ru-RU"/>
        </w:rPr>
        <w:t>203234901331923490100103620010000244</w:t>
      </w:r>
    </w:p>
    <w:p w:rsidR="008E77F0" w:rsidRPr="0077375B" w:rsidRDefault="008E77F0" w:rsidP="00D033BF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481 540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восемьдесят одна</w:t>
      </w:r>
      <w:r w:rsidRPr="0077375B">
        <w:rPr>
          <w:lang w:val="ru-RU"/>
        </w:rPr>
        <w:t xml:space="preserve"> тысяч</w:t>
      </w:r>
      <w:r>
        <w:rPr>
          <w:lang w:val="ru-RU"/>
        </w:rPr>
        <w:t>а пятьсот сорок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8E77F0" w:rsidRPr="00F26489" w:rsidRDefault="008E77F0" w:rsidP="00D033B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8E77F0" w:rsidRPr="004D353A" w:rsidRDefault="008E77F0" w:rsidP="00D033B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BC7F60">
        <w:rPr>
          <w:lang w:val="ru-RU"/>
        </w:rPr>
        <w:t>Поставщик производит первую поставку медицинской продукции в количестве 1/6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июня 2021 г.</w:t>
      </w:r>
      <w:r w:rsidRPr="004D353A">
        <w:rPr>
          <w:lang w:val="ru-RU"/>
        </w:rPr>
        <w:t>.</w:t>
      </w:r>
    </w:p>
    <w:p w:rsidR="008E77F0" w:rsidRPr="0077375B" w:rsidRDefault="008E77F0" w:rsidP="00D033B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4D353A">
        <w:rPr>
          <w:lang w:val="ru-RU"/>
        </w:rPr>
        <w:t>Внебюджетные фонды (ОМС), краевой бюджет 2021 года</w:t>
      </w:r>
      <w:r w:rsidRPr="0077375B">
        <w:rPr>
          <w:lang w:val="ru-RU"/>
        </w:rPr>
        <w:t>.</w:t>
      </w:r>
    </w:p>
    <w:p w:rsidR="008E77F0" w:rsidRPr="0077375B" w:rsidRDefault="008E77F0" w:rsidP="00D033B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8E77F0" w:rsidRPr="0077375B" w:rsidRDefault="008E77F0" w:rsidP="00D033BF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E77F0" w:rsidRPr="0077375B" w:rsidRDefault="008E77F0" w:rsidP="00D033B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C7F60">
        <w:rPr>
          <w:color w:val="000000"/>
          <w:sz w:val="24"/>
          <w:szCs w:val="24"/>
        </w:rPr>
        <w:t>23.11.2020 11:36:30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8E77F0" w:rsidRPr="0077375B" w:rsidRDefault="008E77F0" w:rsidP="00D033B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8E77F0" w:rsidRDefault="008E77F0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E77F0" w:rsidRPr="00A001CE">
        <w:trPr>
          <w:jc w:val="center"/>
        </w:trPr>
        <w:tc>
          <w:tcPr>
            <w:tcW w:w="9828" w:type="dxa"/>
            <w:gridSpan w:val="5"/>
          </w:tcPr>
          <w:p w:rsidR="008E77F0" w:rsidRPr="00A001CE" w:rsidRDefault="008E77F0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8E77F0" w:rsidRPr="00070C08">
        <w:trPr>
          <w:jc w:val="center"/>
        </w:trPr>
        <w:tc>
          <w:tcPr>
            <w:tcW w:w="2820" w:type="dxa"/>
          </w:tcPr>
          <w:p w:rsidR="008E77F0" w:rsidRPr="0077375B" w:rsidRDefault="008E77F0" w:rsidP="009A720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E77F0" w:rsidRPr="0077375B" w:rsidRDefault="008E77F0" w:rsidP="009A7203">
            <w:pPr>
              <w:jc w:val="both"/>
              <w:rPr>
                <w:lang w:val="ru-RU"/>
              </w:rPr>
            </w:pPr>
            <w:r w:rsidRPr="0077375B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77375B">
              <w:rPr>
                <w:lang w:val="ru-RU"/>
              </w:rPr>
              <w:t xml:space="preserve"> врач ГБУЗ «Славянская ЦРБ»МЗ КК.</w:t>
            </w:r>
          </w:p>
        </w:tc>
      </w:tr>
      <w:tr w:rsidR="008E77F0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8E77F0" w:rsidRPr="00A001CE" w:rsidRDefault="008E77F0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8E77F0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8E77F0" w:rsidRPr="00A001CE" w:rsidRDefault="008E77F0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E77F0" w:rsidRPr="00A001CE" w:rsidRDefault="008E77F0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8E77F0" w:rsidRPr="00A001CE">
        <w:trPr>
          <w:jc w:val="center"/>
        </w:trPr>
        <w:tc>
          <w:tcPr>
            <w:tcW w:w="9828" w:type="dxa"/>
            <w:gridSpan w:val="5"/>
          </w:tcPr>
          <w:p w:rsidR="008E77F0" w:rsidRPr="00A001CE" w:rsidRDefault="008E77F0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8E77F0" w:rsidRPr="00026651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E77F0" w:rsidRPr="00A001CE" w:rsidRDefault="008E77F0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8E77F0" w:rsidRPr="00A001CE" w:rsidRDefault="008E77F0" w:rsidP="00B52A02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  <w:p w:rsidR="008E77F0" w:rsidRPr="00A001CE" w:rsidRDefault="008E77F0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E77F0" w:rsidRPr="00A001CE" w:rsidRDefault="008E77F0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8E77F0" w:rsidRPr="00A001CE" w:rsidRDefault="008E77F0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8E77F0" w:rsidRPr="00A001CE" w:rsidRDefault="008E77F0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</w:p>
          <w:p w:rsidR="008E77F0" w:rsidRPr="00A001CE" w:rsidRDefault="008E77F0" w:rsidP="00B52A02">
            <w:pPr>
              <w:ind w:right="-80"/>
              <w:jc w:val="both"/>
              <w:rPr>
                <w:lang w:val="ru-RU"/>
              </w:rPr>
            </w:pPr>
          </w:p>
          <w:p w:rsidR="008E77F0" w:rsidRPr="00A001CE" w:rsidRDefault="008E77F0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8E77F0" w:rsidRPr="00A001CE" w:rsidRDefault="008E77F0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8E77F0" w:rsidRPr="00A001CE" w:rsidRDefault="008E77F0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03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15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E77F0" w:rsidRPr="00A001CE" w:rsidRDefault="008E77F0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8E77F0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E77F0" w:rsidRPr="00A001CE" w:rsidRDefault="008E77F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E77F0" w:rsidRPr="00A001CE" w:rsidRDefault="008E77F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E77F0" w:rsidRPr="00A001CE" w:rsidRDefault="008E77F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E77F0" w:rsidRPr="00A001CE" w:rsidRDefault="008E77F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E77F0" w:rsidRPr="00A001CE" w:rsidRDefault="008E77F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E77F0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E77F0" w:rsidRPr="00A001CE" w:rsidRDefault="008E77F0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E77F0" w:rsidRPr="00B76C29" w:rsidRDefault="008E77F0" w:rsidP="00B76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479 132.30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E77F0" w:rsidRPr="00A001CE" w:rsidRDefault="008E77F0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E77F0" w:rsidRPr="005B3A31" w:rsidRDefault="008E77F0" w:rsidP="005B3A31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03.12.2020 10:05:52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E77F0" w:rsidRPr="00451C91" w:rsidRDefault="008E77F0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EA-65841</w:t>
            </w:r>
          </w:p>
        </w:tc>
      </w:tr>
    </w:tbl>
    <w:p w:rsidR="008E77F0" w:rsidRPr="00A001CE" w:rsidRDefault="008E77F0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</w:t>
      </w:r>
      <w:r>
        <w:rPr>
          <w:lang w:val="ru-RU"/>
        </w:rPr>
        <w:t>и</w:t>
      </w:r>
      <w:r w:rsidRPr="00A001CE">
        <w:rPr>
          <w:lang w:val="ru-RU"/>
        </w:rPr>
        <w:t xml:space="preserve"> закупки с заявк</w:t>
      </w:r>
      <w:r>
        <w:rPr>
          <w:lang w:val="ru-RU"/>
        </w:rPr>
        <w:t>ами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BC7F60">
        <w:rPr>
          <w:lang w:val="ru-RU" w:eastAsia="ru-RU"/>
        </w:rPr>
        <w:t>EA-65977</w:t>
      </w:r>
      <w:r>
        <w:rPr>
          <w:color w:val="000000"/>
          <w:shd w:val="clear" w:color="auto" w:fill="F9F9F9"/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подавали</w:t>
      </w:r>
      <w:r w:rsidRPr="00A001CE">
        <w:rPr>
          <w:lang w:val="ru-RU"/>
        </w:rPr>
        <w:t xml:space="preserve">. </w:t>
      </w:r>
    </w:p>
    <w:p w:rsidR="008E77F0" w:rsidRPr="00A001CE" w:rsidRDefault="008E77F0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E77F0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E77F0" w:rsidRPr="00A001CE" w:rsidRDefault="008E77F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8E77F0" w:rsidRPr="00A001CE" w:rsidRDefault="008E77F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E77F0" w:rsidRPr="00A001CE" w:rsidRDefault="008E77F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8E77F0" w:rsidRPr="00A001CE" w:rsidRDefault="008E77F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77F0" w:rsidRPr="00A001CE" w:rsidRDefault="008E77F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E77F0" w:rsidRPr="00070C0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E77F0" w:rsidRPr="00777217" w:rsidRDefault="008E77F0" w:rsidP="00FE5198">
            <w:pPr>
              <w:jc w:val="center"/>
              <w:rPr>
                <w:color w:val="000000"/>
                <w:shd w:val="clear" w:color="auto" w:fill="F9F9F9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EA-65841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E77F0" w:rsidRPr="00B76C29" w:rsidRDefault="008E77F0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BC7F60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30.11.2020 12:46:41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77F0" w:rsidRDefault="008E77F0" w:rsidP="00D033BF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"ДАНТА"</w:t>
            </w:r>
          </w:p>
          <w:p w:rsidR="008E77F0" w:rsidRPr="00D033BF" w:rsidRDefault="008E77F0" w:rsidP="00D033BF">
            <w:pPr>
              <w:rPr>
                <w:lang w:val="ru-RU"/>
              </w:rPr>
            </w:pPr>
            <w:r w:rsidRPr="00D033BF">
              <w:rPr>
                <w:lang w:val="ru-RU"/>
              </w:rPr>
              <w:t>ИНН6165181247</w:t>
            </w:r>
          </w:p>
          <w:p w:rsidR="008E77F0" w:rsidRPr="00D033BF" w:rsidRDefault="008E77F0" w:rsidP="00D033BF">
            <w:pPr>
              <w:rPr>
                <w:lang w:val="ru-RU"/>
              </w:rPr>
            </w:pPr>
            <w:r w:rsidRPr="00D033BF">
              <w:rPr>
                <w:lang w:val="ru-RU"/>
              </w:rPr>
              <w:t>ОГРН1136165003017</w:t>
            </w:r>
          </w:p>
          <w:p w:rsidR="008E77F0" w:rsidRPr="00D033BF" w:rsidRDefault="008E77F0" w:rsidP="00D033BF">
            <w:pPr>
              <w:rPr>
                <w:lang w:val="ru-RU"/>
              </w:rPr>
            </w:pPr>
            <w:r w:rsidRPr="00D033BF">
              <w:rPr>
                <w:lang w:val="ru-RU"/>
              </w:rPr>
              <w:t>КПП614001001</w:t>
            </w:r>
          </w:p>
          <w:p w:rsidR="008E77F0" w:rsidRPr="00D033BF" w:rsidRDefault="008E77F0" w:rsidP="00D033BF">
            <w:pPr>
              <w:rPr>
                <w:lang w:val="ru-RU"/>
              </w:rPr>
            </w:pPr>
            <w:r w:rsidRPr="00D033BF">
              <w:rPr>
                <w:lang w:val="ru-RU"/>
              </w:rPr>
              <w:t>Место нахождения (жительства)</w:t>
            </w:r>
          </w:p>
          <w:p w:rsidR="008E77F0" w:rsidRDefault="008E77F0" w:rsidP="00D033BF">
            <w:pPr>
              <w:pStyle w:val="NormalWeb"/>
              <w:spacing w:before="0" w:beforeAutospacing="0" w:after="0" w:afterAutospacing="0"/>
            </w:pPr>
            <w:r>
              <w:t>346780, ОБЛ РОСТОВСКАЯ, Г АЗОВ, УЛ МОСКОВСКАЯ, ДОМ 25, КОМНАТА 1</w:t>
            </w:r>
          </w:p>
          <w:p w:rsidR="008E77F0" w:rsidRPr="00D033BF" w:rsidRDefault="008E77F0" w:rsidP="00D033BF">
            <w:pPr>
              <w:rPr>
                <w:lang w:val="ru-RU"/>
              </w:rPr>
            </w:pPr>
            <w:r w:rsidRPr="00D033BF">
              <w:rPr>
                <w:lang w:val="ru-RU"/>
              </w:rPr>
              <w:t>Почтовый адрес</w:t>
            </w:r>
          </w:p>
          <w:p w:rsidR="008E77F0" w:rsidRDefault="008E77F0" w:rsidP="00D033BF">
            <w:pPr>
              <w:pStyle w:val="NormalWeb"/>
              <w:spacing w:before="0" w:beforeAutospacing="0" w:after="0" w:afterAutospacing="0"/>
            </w:pPr>
            <w:r>
              <w:t>346780, ОБЛ РОСТОВСКАЯ, Г АЗОВ, УЛ МОСКОВСКАЯ, ДОМ 25, КОМНАТА 1</w:t>
            </w:r>
          </w:p>
          <w:p w:rsidR="008E77F0" w:rsidRPr="00D033BF" w:rsidRDefault="008E77F0" w:rsidP="00D033BF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D033BF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8E77F0" w:rsidRDefault="008E77F0" w:rsidP="00D033BF">
            <w:pPr>
              <w:pStyle w:val="NormalWeb"/>
              <w:spacing w:before="0" w:beforeAutospacing="0" w:after="0" w:afterAutospacing="0"/>
            </w:pPr>
            <w:r>
              <w:t>Данилова Татьяна Николаевна</w:t>
            </w:r>
          </w:p>
          <w:p w:rsidR="008E77F0" w:rsidRPr="00451C91" w:rsidRDefault="008E77F0" w:rsidP="00451C91">
            <w:pPr>
              <w:rPr>
                <w:lang w:val="ru-RU"/>
              </w:rPr>
            </w:pPr>
            <w:r w:rsidRPr="00D033BF">
              <w:rPr>
                <w:lang w:val="ru-RU"/>
              </w:rPr>
              <w:t>Телефон 79014560381</w:t>
            </w:r>
          </w:p>
        </w:tc>
      </w:tr>
    </w:tbl>
    <w:p w:rsidR="008E77F0" w:rsidRPr="00A001CE" w:rsidRDefault="008E77F0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E77F0" w:rsidRPr="00A001CE" w:rsidRDefault="008E77F0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D033BF">
        <w:rPr>
          <w:rFonts w:ascii="Roboto" w:hAnsi="Roboto" w:cs="Roboto"/>
          <w:color w:val="000000"/>
          <w:shd w:val="clear" w:color="auto" w:fill="FFFFFF"/>
          <w:lang w:val="ru-RU"/>
        </w:rPr>
        <w:t>-65841</w:t>
      </w:r>
      <w:r w:rsidRPr="00A001CE">
        <w:rPr>
          <w:lang w:val="ru-RU"/>
        </w:rPr>
        <w:t xml:space="preserve">- </w:t>
      </w:r>
      <w:r w:rsidRPr="00D033BF">
        <w:rPr>
          <w:lang w:val="ru-RU"/>
        </w:rPr>
        <w:t>ОБЩЕСТВО С ОГРАНИЧЕННОЙ ОТВЕТСТВЕННОСТЬЮ "ДАНТА"</w:t>
      </w:r>
      <w:r w:rsidRPr="00A001CE">
        <w:rPr>
          <w:lang w:val="ru-RU"/>
        </w:rPr>
        <w:t xml:space="preserve">.   </w:t>
      </w:r>
    </w:p>
    <w:p w:rsidR="008E77F0" w:rsidRPr="00A001CE" w:rsidRDefault="008E77F0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E77F0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8E77F0" w:rsidRPr="00A001CE" w:rsidRDefault="008E77F0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E77F0" w:rsidRPr="00A001CE" w:rsidRDefault="008E77F0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E77F0" w:rsidRPr="00A001CE">
        <w:trPr>
          <w:trHeight w:val="274"/>
        </w:trPr>
        <w:tc>
          <w:tcPr>
            <w:tcW w:w="2204" w:type="dxa"/>
            <w:vMerge/>
          </w:tcPr>
          <w:p w:rsidR="008E77F0" w:rsidRPr="00A001CE" w:rsidRDefault="008E77F0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E77F0" w:rsidRPr="00A001CE" w:rsidRDefault="008E77F0" w:rsidP="00AA4A97">
            <w:pPr>
              <w:jc w:val="center"/>
              <w:rPr>
                <w:lang w:val="ru-RU"/>
              </w:rPr>
            </w:pPr>
          </w:p>
          <w:p w:rsidR="008E77F0" w:rsidRPr="00A001CE" w:rsidRDefault="008E77F0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E77F0" w:rsidRPr="00A001CE" w:rsidRDefault="008E77F0" w:rsidP="00AA4A97">
            <w:pPr>
              <w:ind w:right="-21"/>
              <w:jc w:val="center"/>
              <w:rPr>
                <w:lang w:val="ru-RU"/>
              </w:rPr>
            </w:pPr>
          </w:p>
          <w:p w:rsidR="008E77F0" w:rsidRPr="00A001CE" w:rsidRDefault="008E77F0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E77F0" w:rsidRPr="00A001CE" w:rsidRDefault="008E77F0" w:rsidP="0056026D">
            <w:pPr>
              <w:jc w:val="center"/>
              <w:rPr>
                <w:lang w:val="ru-RU"/>
              </w:rPr>
            </w:pPr>
          </w:p>
          <w:p w:rsidR="008E77F0" w:rsidRPr="00A001CE" w:rsidRDefault="008E77F0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8E77F0" w:rsidRPr="00A001CE" w:rsidRDefault="008E77F0" w:rsidP="00AA4A97">
            <w:pPr>
              <w:jc w:val="center"/>
              <w:rPr>
                <w:lang w:val="ru-RU"/>
              </w:rPr>
            </w:pPr>
          </w:p>
          <w:p w:rsidR="008E77F0" w:rsidRPr="00A001CE" w:rsidRDefault="008E77F0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E77F0" w:rsidRPr="00A001CE" w:rsidRDefault="008E77F0" w:rsidP="0056026D">
            <w:pPr>
              <w:jc w:val="center"/>
              <w:rPr>
                <w:lang w:val="ru-RU"/>
              </w:rPr>
            </w:pPr>
          </w:p>
          <w:p w:rsidR="008E77F0" w:rsidRPr="00A001CE" w:rsidRDefault="008E77F0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8E77F0" w:rsidRPr="00070C08">
        <w:trPr>
          <w:trHeight w:val="938"/>
        </w:trPr>
        <w:tc>
          <w:tcPr>
            <w:tcW w:w="2204" w:type="dxa"/>
            <w:vAlign w:val="center"/>
          </w:tcPr>
          <w:p w:rsidR="008E77F0" w:rsidRPr="00A001CE" w:rsidRDefault="008E77F0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D033BF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-65841</w:t>
            </w:r>
            <w:r w:rsidRPr="00A001CE">
              <w:rPr>
                <w:lang w:val="ru-RU"/>
              </w:rPr>
              <w:t xml:space="preserve">- </w:t>
            </w:r>
            <w:r w:rsidRPr="00D033BF">
              <w:rPr>
                <w:lang w:val="ru-RU"/>
              </w:rPr>
              <w:t>ОБЩЕСТВО С ОГРАНИЧЕННОЙ ОТВЕТСТВЕННОСТЬЮ "ДАНТА"</w:t>
            </w:r>
          </w:p>
        </w:tc>
        <w:tc>
          <w:tcPr>
            <w:tcW w:w="1700" w:type="dxa"/>
          </w:tcPr>
          <w:p w:rsidR="008E77F0" w:rsidRPr="00A001CE" w:rsidRDefault="008E77F0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E77F0" w:rsidRPr="00A001CE" w:rsidRDefault="008E77F0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E77F0" w:rsidRPr="00A001CE" w:rsidRDefault="008E77F0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E77F0" w:rsidRPr="00A001CE" w:rsidRDefault="008E77F0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E77F0" w:rsidRPr="00A001CE" w:rsidRDefault="008E77F0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E77F0" w:rsidRPr="00A001CE" w:rsidRDefault="008E77F0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8E77F0" w:rsidRPr="00A001CE" w:rsidRDefault="008E77F0" w:rsidP="0098790C">
      <w:pPr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BC7F60">
        <w:rPr>
          <w:rFonts w:ascii="Roboto" w:hAnsi="Roboto" w:cs="Roboto"/>
          <w:color w:val="000000"/>
          <w:shd w:val="clear" w:color="auto" w:fill="FFFFFF"/>
          <w:lang w:val="ru-RU"/>
        </w:rPr>
        <w:t>Препараты фармацевтические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D033BF">
        <w:rPr>
          <w:lang w:val="ru-RU"/>
        </w:rPr>
        <w:t>ОБЩЕСТВО С ОГРАНИЧЕННОЙ ОТВЕТСТВЕННОСТЬЮ "ДАНТА"</w:t>
      </w:r>
      <w:r w:rsidRPr="00A001CE">
        <w:rPr>
          <w:lang w:val="ru-RU"/>
        </w:rPr>
        <w:t xml:space="preserve">, предложившим цену контракта </w:t>
      </w:r>
      <w:r>
        <w:rPr>
          <w:rFonts w:ascii="Roboto" w:hAnsi="Roboto" w:cs="Roboto"/>
          <w:color w:val="000000"/>
          <w:shd w:val="clear" w:color="auto" w:fill="FFFFFF"/>
        </w:rPr>
        <w:t>479 132.30</w:t>
      </w:r>
      <w:r w:rsidRPr="00A001CE">
        <w:rPr>
          <w:lang w:val="ru-RU"/>
        </w:rPr>
        <w:t xml:space="preserve"> руб.</w:t>
      </w:r>
    </w:p>
    <w:p w:rsidR="008E77F0" w:rsidRPr="00A001CE" w:rsidRDefault="008E77F0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 xml:space="preserve">и направлен оператору электронной торговой площадки </w:t>
      </w:r>
      <w:r w:rsidRPr="00C72A58">
        <w:rPr>
          <w:b/>
          <w:bCs/>
          <w:lang w:val="ru-RU"/>
        </w:rPr>
        <w:t>https://gz.lot-online.ru/</w:t>
      </w:r>
      <w:r w:rsidRPr="00A001CE">
        <w:rPr>
          <w:b/>
          <w:bCs/>
          <w:lang w:val="ru-RU"/>
        </w:rPr>
        <w:t>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E77F0" w:rsidRPr="00A001CE">
        <w:trPr>
          <w:trHeight w:val="206"/>
          <w:jc w:val="center"/>
        </w:trPr>
        <w:tc>
          <w:tcPr>
            <w:tcW w:w="7338" w:type="dxa"/>
          </w:tcPr>
          <w:p w:rsidR="008E77F0" w:rsidRPr="00A001CE" w:rsidRDefault="008E77F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E77F0" w:rsidRPr="00A001CE" w:rsidRDefault="008E77F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E77F0" w:rsidRPr="00A001CE" w:rsidRDefault="008E77F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E77F0" w:rsidRPr="00A001CE" w:rsidRDefault="008E77F0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8E77F0" w:rsidRPr="00A001CE" w:rsidRDefault="008E77F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E77F0" w:rsidRPr="00A001CE">
        <w:trPr>
          <w:trHeight w:val="206"/>
          <w:jc w:val="center"/>
        </w:trPr>
        <w:tc>
          <w:tcPr>
            <w:tcW w:w="7338" w:type="dxa"/>
          </w:tcPr>
          <w:p w:rsidR="008E77F0" w:rsidRPr="00A001CE" w:rsidRDefault="008E77F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E77F0" w:rsidRPr="00A001CE" w:rsidRDefault="008E77F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E77F0" w:rsidRPr="00A001CE" w:rsidRDefault="008E77F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8E77F0" w:rsidRPr="00A001CE" w:rsidRDefault="008E77F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E77F0" w:rsidRPr="00A001CE" w:rsidRDefault="008E77F0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8E77F0" w:rsidRPr="00A001CE" w:rsidRDefault="008E77F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E77F0" w:rsidRPr="00A001CE" w:rsidRDefault="008E77F0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8E77F0" w:rsidRPr="00A001CE" w:rsidRDefault="008E77F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E77F0" w:rsidRPr="00A001CE">
        <w:trPr>
          <w:trHeight w:val="206"/>
          <w:jc w:val="center"/>
        </w:trPr>
        <w:tc>
          <w:tcPr>
            <w:tcW w:w="7338" w:type="dxa"/>
          </w:tcPr>
          <w:p w:rsidR="008E77F0" w:rsidRPr="00A001CE" w:rsidRDefault="008E77F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8E77F0" w:rsidRPr="00A001CE" w:rsidRDefault="008E77F0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E77F0" w:rsidRPr="00A001CE" w:rsidRDefault="008E77F0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8E77F0" w:rsidRPr="00A001CE" w:rsidRDefault="008E77F0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8E77F0" w:rsidRPr="00A001CE" w:rsidRDefault="008E77F0" w:rsidP="00B7524D">
      <w:pPr>
        <w:jc w:val="both"/>
        <w:rPr>
          <w:lang w:val="ru-RU" w:eastAsia="ru-RU"/>
        </w:rPr>
      </w:pPr>
    </w:p>
    <w:sectPr w:rsidR="008E77F0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7F0" w:rsidRDefault="008E77F0">
      <w:r>
        <w:separator/>
      </w:r>
    </w:p>
  </w:endnote>
  <w:endnote w:type="continuationSeparator" w:id="1">
    <w:p w:rsidR="008E77F0" w:rsidRDefault="008E7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7F0" w:rsidRDefault="008E77F0">
      <w:r>
        <w:separator/>
      </w:r>
    </w:p>
  </w:footnote>
  <w:footnote w:type="continuationSeparator" w:id="1">
    <w:p w:rsidR="008E77F0" w:rsidRDefault="008E77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7F0" w:rsidRDefault="008E77F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E77F0" w:rsidRDefault="008E77F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51"/>
    <w:rsid w:val="000266C9"/>
    <w:rsid w:val="000334FF"/>
    <w:rsid w:val="0003557A"/>
    <w:rsid w:val="00035649"/>
    <w:rsid w:val="00036EC3"/>
    <w:rsid w:val="00037D4E"/>
    <w:rsid w:val="00040293"/>
    <w:rsid w:val="000406E1"/>
    <w:rsid w:val="00041F50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0C0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452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CDB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76ACE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0BE9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5D2"/>
    <w:rsid w:val="001D05EF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3FEA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5972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675FA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65A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C96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1300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2A01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458C8"/>
    <w:rsid w:val="00450AA8"/>
    <w:rsid w:val="00450BF6"/>
    <w:rsid w:val="00451C33"/>
    <w:rsid w:val="00451C91"/>
    <w:rsid w:val="00451D8E"/>
    <w:rsid w:val="00452558"/>
    <w:rsid w:val="0045309D"/>
    <w:rsid w:val="0045613B"/>
    <w:rsid w:val="004579DD"/>
    <w:rsid w:val="00457A99"/>
    <w:rsid w:val="0046034A"/>
    <w:rsid w:val="00461E15"/>
    <w:rsid w:val="00461FA8"/>
    <w:rsid w:val="00462BCF"/>
    <w:rsid w:val="00462FE4"/>
    <w:rsid w:val="004630AD"/>
    <w:rsid w:val="004634E8"/>
    <w:rsid w:val="00463DCE"/>
    <w:rsid w:val="00464EAD"/>
    <w:rsid w:val="00464FB8"/>
    <w:rsid w:val="00465EC2"/>
    <w:rsid w:val="004662FE"/>
    <w:rsid w:val="0046783C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0D5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0D44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0E3E"/>
    <w:rsid w:val="004D104F"/>
    <w:rsid w:val="004D353A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598C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13D3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86E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A6538"/>
    <w:rsid w:val="005B0149"/>
    <w:rsid w:val="005B0739"/>
    <w:rsid w:val="005B0F09"/>
    <w:rsid w:val="005B1186"/>
    <w:rsid w:val="005B1689"/>
    <w:rsid w:val="005B207D"/>
    <w:rsid w:val="005B2955"/>
    <w:rsid w:val="005B3A31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80A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1737"/>
    <w:rsid w:val="006455B2"/>
    <w:rsid w:val="00646595"/>
    <w:rsid w:val="00646F15"/>
    <w:rsid w:val="006509BC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00D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945"/>
    <w:rsid w:val="00722EB6"/>
    <w:rsid w:val="007234F1"/>
    <w:rsid w:val="0072384A"/>
    <w:rsid w:val="0072552C"/>
    <w:rsid w:val="00726F70"/>
    <w:rsid w:val="00727CAE"/>
    <w:rsid w:val="0073084C"/>
    <w:rsid w:val="007324FC"/>
    <w:rsid w:val="007336B2"/>
    <w:rsid w:val="007340B4"/>
    <w:rsid w:val="007348FE"/>
    <w:rsid w:val="00741149"/>
    <w:rsid w:val="00741406"/>
    <w:rsid w:val="00745D77"/>
    <w:rsid w:val="00746569"/>
    <w:rsid w:val="00746B92"/>
    <w:rsid w:val="00747D3C"/>
    <w:rsid w:val="00750289"/>
    <w:rsid w:val="00751462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75B"/>
    <w:rsid w:val="00773AE8"/>
    <w:rsid w:val="00775C3B"/>
    <w:rsid w:val="00775EEC"/>
    <w:rsid w:val="00776796"/>
    <w:rsid w:val="00776F84"/>
    <w:rsid w:val="00777217"/>
    <w:rsid w:val="00777E2C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233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4D01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6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216A"/>
    <w:rsid w:val="00882E58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3AC2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7F0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1F6B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8790C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3D77"/>
    <w:rsid w:val="009A4CD3"/>
    <w:rsid w:val="009A6567"/>
    <w:rsid w:val="009A697D"/>
    <w:rsid w:val="009A6BAA"/>
    <w:rsid w:val="009A6C36"/>
    <w:rsid w:val="009A70D4"/>
    <w:rsid w:val="009A7203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D6DE4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0D6C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21B7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4EE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2EFB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948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1F7"/>
    <w:rsid w:val="00B436A6"/>
    <w:rsid w:val="00B43B38"/>
    <w:rsid w:val="00B452B0"/>
    <w:rsid w:val="00B47108"/>
    <w:rsid w:val="00B47990"/>
    <w:rsid w:val="00B500D8"/>
    <w:rsid w:val="00B505B5"/>
    <w:rsid w:val="00B511D6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C29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A7E9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732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C7F60"/>
    <w:rsid w:val="00BD2620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14A1"/>
    <w:rsid w:val="00C02D52"/>
    <w:rsid w:val="00C03F3F"/>
    <w:rsid w:val="00C041ED"/>
    <w:rsid w:val="00C07BB1"/>
    <w:rsid w:val="00C113BD"/>
    <w:rsid w:val="00C123AB"/>
    <w:rsid w:val="00C177D3"/>
    <w:rsid w:val="00C17EAB"/>
    <w:rsid w:val="00C224A4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18B9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58"/>
    <w:rsid w:val="00C72A7A"/>
    <w:rsid w:val="00C744B7"/>
    <w:rsid w:val="00C74AED"/>
    <w:rsid w:val="00C75DBC"/>
    <w:rsid w:val="00C77FB1"/>
    <w:rsid w:val="00C80FB8"/>
    <w:rsid w:val="00C81E58"/>
    <w:rsid w:val="00C82635"/>
    <w:rsid w:val="00C8281D"/>
    <w:rsid w:val="00C82951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29A4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D2E"/>
    <w:rsid w:val="00CF7EB0"/>
    <w:rsid w:val="00D00B0B"/>
    <w:rsid w:val="00D00CE2"/>
    <w:rsid w:val="00D017D5"/>
    <w:rsid w:val="00D01E15"/>
    <w:rsid w:val="00D021C0"/>
    <w:rsid w:val="00D0279F"/>
    <w:rsid w:val="00D0293E"/>
    <w:rsid w:val="00D033BF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AE6"/>
    <w:rsid w:val="00D92B7E"/>
    <w:rsid w:val="00D948E5"/>
    <w:rsid w:val="00D95179"/>
    <w:rsid w:val="00DA1CF5"/>
    <w:rsid w:val="00DA6B08"/>
    <w:rsid w:val="00DA7FD9"/>
    <w:rsid w:val="00DB0DCF"/>
    <w:rsid w:val="00DB1062"/>
    <w:rsid w:val="00DB17FB"/>
    <w:rsid w:val="00DB2558"/>
    <w:rsid w:val="00DB317D"/>
    <w:rsid w:val="00DB3CEF"/>
    <w:rsid w:val="00DB7796"/>
    <w:rsid w:val="00DC103E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09E5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42BC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2096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2E25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5300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C71B8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863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376"/>
    <w:rsid w:val="00F2070E"/>
    <w:rsid w:val="00F218A1"/>
    <w:rsid w:val="00F22210"/>
    <w:rsid w:val="00F2444D"/>
    <w:rsid w:val="00F24D32"/>
    <w:rsid w:val="00F25ED9"/>
    <w:rsid w:val="00F2648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A1D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4569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0AF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6EC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0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C72A5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74EE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4F598C"/>
  </w:style>
  <w:style w:type="character" w:customStyle="1" w:styleId="122">
    <w:name w:val="Знак Знак122"/>
    <w:basedOn w:val="DefaultParagraphFont"/>
    <w:uiPriority w:val="99"/>
    <w:rsid w:val="00320C96"/>
  </w:style>
  <w:style w:type="character" w:customStyle="1" w:styleId="123">
    <w:name w:val="Знак Знак123"/>
    <w:basedOn w:val="DefaultParagraphFont"/>
    <w:uiPriority w:val="99"/>
    <w:rsid w:val="0088216A"/>
  </w:style>
  <w:style w:type="character" w:customStyle="1" w:styleId="124">
    <w:name w:val="Знак Знак124"/>
    <w:basedOn w:val="DefaultParagraphFont"/>
    <w:uiPriority w:val="99"/>
    <w:rsid w:val="000C5452"/>
  </w:style>
  <w:style w:type="character" w:customStyle="1" w:styleId="125">
    <w:name w:val="Знак Знак125"/>
    <w:basedOn w:val="DefaultParagraphFont"/>
    <w:uiPriority w:val="99"/>
    <w:rsid w:val="0058086E"/>
  </w:style>
  <w:style w:type="character" w:customStyle="1" w:styleId="126">
    <w:name w:val="Знак Знак126"/>
    <w:basedOn w:val="DefaultParagraphFont"/>
    <w:uiPriority w:val="99"/>
    <w:rsid w:val="005B3A31"/>
  </w:style>
  <w:style w:type="character" w:customStyle="1" w:styleId="127">
    <w:name w:val="Знак Знак127"/>
    <w:basedOn w:val="DefaultParagraphFont"/>
    <w:uiPriority w:val="99"/>
    <w:rsid w:val="00B76C29"/>
  </w:style>
  <w:style w:type="character" w:customStyle="1" w:styleId="128">
    <w:name w:val="Знак Знак128"/>
    <w:basedOn w:val="DefaultParagraphFont"/>
    <w:uiPriority w:val="99"/>
    <w:rsid w:val="004D0E3E"/>
  </w:style>
  <w:style w:type="paragraph" w:styleId="NormalWeb">
    <w:name w:val="Normal (Web)"/>
    <w:basedOn w:val="Normal"/>
    <w:uiPriority w:val="99"/>
    <w:rsid w:val="00C72A58"/>
    <w:pPr>
      <w:spacing w:before="100" w:beforeAutospacing="1" w:after="100" w:afterAutospacing="1"/>
    </w:pPr>
    <w:rPr>
      <w:lang w:val="ru-RU" w:eastAsia="ru-RU"/>
    </w:rPr>
  </w:style>
  <w:style w:type="character" w:customStyle="1" w:styleId="129">
    <w:name w:val="Знак Знак129"/>
    <w:basedOn w:val="DefaultParagraphFont"/>
    <w:uiPriority w:val="99"/>
    <w:rsid w:val="00777217"/>
  </w:style>
  <w:style w:type="character" w:customStyle="1" w:styleId="130">
    <w:name w:val="Знак Знак130"/>
    <w:basedOn w:val="DefaultParagraphFont"/>
    <w:uiPriority w:val="99"/>
    <w:rsid w:val="00F42A1D"/>
  </w:style>
  <w:style w:type="character" w:customStyle="1" w:styleId="131">
    <w:name w:val="Знак Знак131"/>
    <w:basedOn w:val="DefaultParagraphFont"/>
    <w:uiPriority w:val="99"/>
    <w:rsid w:val="00451C91"/>
  </w:style>
  <w:style w:type="character" w:customStyle="1" w:styleId="132">
    <w:name w:val="Знак Знак132"/>
    <w:basedOn w:val="DefaultParagraphFont"/>
    <w:uiPriority w:val="99"/>
    <w:rsid w:val="00D033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986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198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6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8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7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1987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987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98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98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98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98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0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9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6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7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0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0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7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7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0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6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98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8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9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6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98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9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7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98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9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6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6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0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6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6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9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7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9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6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0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6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0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6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98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05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0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198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1987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987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987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98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98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98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98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98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98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98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98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98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98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198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2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986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1987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986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198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8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198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198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87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8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98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3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3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3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3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3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3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3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1022</Words>
  <Characters>5831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2020-12-02T08:18:00Z</cp:lastPrinted>
  <dcterms:created xsi:type="dcterms:W3CDTF">2020-12-03T13:58:00Z</dcterms:created>
  <dcterms:modified xsi:type="dcterms:W3CDTF">2020-12-03T14:03:00Z</dcterms:modified>
</cp:coreProperties>
</file>