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2C4" w:rsidRDefault="00EE42C4" w:rsidP="00B40F86">
      <w:pPr>
        <w:jc w:val="center"/>
        <w:rPr>
          <w:b/>
          <w:bCs/>
          <w:color w:val="000000"/>
          <w:lang w:val="ru-RU"/>
        </w:rPr>
      </w:pPr>
    </w:p>
    <w:p w:rsidR="00EE42C4" w:rsidRDefault="00EE42C4" w:rsidP="004B0926">
      <w:pPr>
        <w:rPr>
          <w:b/>
          <w:bCs/>
          <w:color w:val="000000"/>
          <w:lang w:val="ru-RU"/>
        </w:rPr>
      </w:pPr>
    </w:p>
    <w:p w:rsidR="00EE42C4" w:rsidRPr="00335A45" w:rsidRDefault="00EE42C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308</w:t>
      </w:r>
    </w:p>
    <w:p w:rsidR="00EE42C4" w:rsidRPr="00335A45" w:rsidRDefault="00EE42C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E42C4" w:rsidRPr="00335A45" w:rsidRDefault="00EE42C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E42C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E42C4" w:rsidRPr="00335A45" w:rsidRDefault="00EE42C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E42C4" w:rsidRPr="00335A45" w:rsidRDefault="00EE42C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E42C4" w:rsidRDefault="00EE42C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E42C4" w:rsidRPr="0077375B" w:rsidRDefault="00EE42C4" w:rsidP="004C6A1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C6A19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C6A19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E42C4" w:rsidRPr="0077375B" w:rsidRDefault="00EE42C4" w:rsidP="004C6A1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729AF">
        <w:rPr>
          <w:rFonts w:ascii="Roboto" w:hAnsi="Roboto" w:cs="Roboto"/>
          <w:color w:val="000000"/>
          <w:shd w:val="clear" w:color="auto" w:fill="FFFFFF"/>
          <w:lang w:val="ru-RU"/>
        </w:rPr>
        <w:t>МНН Эргоферон</w:t>
      </w:r>
      <w:r w:rsidRPr="0077375B">
        <w:rPr>
          <w:lang w:val="ru-RU"/>
        </w:rPr>
        <w:t xml:space="preserve">».  </w:t>
      </w:r>
    </w:p>
    <w:p w:rsidR="00EE42C4" w:rsidRPr="001729AF" w:rsidRDefault="00EE42C4" w:rsidP="004C6A19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729AF">
        <w:rPr>
          <w:rFonts w:ascii="Roboto" w:hAnsi="Roboto" w:cs="Roboto"/>
          <w:color w:val="000000"/>
          <w:shd w:val="clear" w:color="auto" w:fill="FFFFFF"/>
          <w:lang w:val="ru-RU"/>
        </w:rPr>
        <w:t>203234901331923490100103690012120244</w:t>
      </w:r>
    </w:p>
    <w:p w:rsidR="00EE42C4" w:rsidRPr="0077375B" w:rsidRDefault="00EE42C4" w:rsidP="004C6A19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52 220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Пятьдесят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двести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EE42C4" w:rsidRPr="00F26489" w:rsidRDefault="00EE42C4" w:rsidP="004C6A1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EE42C4" w:rsidRPr="004D353A" w:rsidRDefault="00EE42C4" w:rsidP="004C6A1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1729AF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</w:t>
      </w:r>
      <w:r w:rsidRPr="004D353A">
        <w:rPr>
          <w:lang w:val="ru-RU"/>
        </w:rPr>
        <w:t>.</w:t>
      </w:r>
    </w:p>
    <w:p w:rsidR="00EE42C4" w:rsidRPr="0077375B" w:rsidRDefault="00EE42C4" w:rsidP="004C6A1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Внебюджетные фонды (ОМС) </w:t>
      </w:r>
      <w:r w:rsidRPr="004D353A">
        <w:rPr>
          <w:lang w:val="ru-RU"/>
        </w:rPr>
        <w:t>2021 года</w:t>
      </w:r>
      <w:r w:rsidRPr="0077375B">
        <w:rPr>
          <w:lang w:val="ru-RU"/>
        </w:rPr>
        <w:t>.</w:t>
      </w:r>
    </w:p>
    <w:p w:rsidR="00EE42C4" w:rsidRPr="0077375B" w:rsidRDefault="00EE42C4" w:rsidP="004C6A19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E42C4" w:rsidRPr="0077375B" w:rsidRDefault="00EE42C4" w:rsidP="004C6A19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E42C4" w:rsidRPr="0077375B" w:rsidRDefault="00EE42C4" w:rsidP="004C6A1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729AF">
        <w:rPr>
          <w:color w:val="000000"/>
          <w:sz w:val="24"/>
          <w:szCs w:val="24"/>
        </w:rPr>
        <w:t>24.11.2020 15:06:47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EE42C4" w:rsidRPr="0077375B" w:rsidRDefault="00EE42C4" w:rsidP="004C6A19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E42C4" w:rsidRDefault="00EE42C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E42C4" w:rsidRPr="00335A45">
        <w:trPr>
          <w:jc w:val="center"/>
        </w:trPr>
        <w:tc>
          <w:tcPr>
            <w:tcW w:w="9828" w:type="dxa"/>
            <w:gridSpan w:val="5"/>
          </w:tcPr>
          <w:p w:rsidR="00EE42C4" w:rsidRPr="00335A45" w:rsidRDefault="00EE42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E42C4" w:rsidRPr="004C6A19">
        <w:trPr>
          <w:jc w:val="center"/>
        </w:trPr>
        <w:tc>
          <w:tcPr>
            <w:tcW w:w="2820" w:type="dxa"/>
          </w:tcPr>
          <w:p w:rsidR="00EE42C4" w:rsidRPr="00335A45" w:rsidRDefault="00EE42C4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E42C4" w:rsidRPr="00335A45" w:rsidRDefault="00EE42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EE42C4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EE42C4" w:rsidRPr="000D6284" w:rsidRDefault="00EE42C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EE42C4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EE42C4" w:rsidRPr="00335A45" w:rsidRDefault="00EE42C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E42C4" w:rsidRPr="00335A45" w:rsidRDefault="00EE42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E42C4" w:rsidRPr="000D6284">
        <w:trPr>
          <w:jc w:val="center"/>
        </w:trPr>
        <w:tc>
          <w:tcPr>
            <w:tcW w:w="9828" w:type="dxa"/>
            <w:gridSpan w:val="5"/>
          </w:tcPr>
          <w:p w:rsidR="00EE42C4" w:rsidRPr="000D6284" w:rsidRDefault="00EE42C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EE42C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E42C4" w:rsidRPr="00335A45" w:rsidRDefault="00EE42C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E42C4" w:rsidRPr="00335A45" w:rsidRDefault="00EE42C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E42C4" w:rsidRPr="00335A45" w:rsidRDefault="00EE42C4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E42C4" w:rsidRPr="00335A45" w:rsidRDefault="00EE42C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E42C4" w:rsidRPr="00335A45" w:rsidRDefault="00EE42C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E42C4" w:rsidRPr="00335A45" w:rsidRDefault="00EE42C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E42C4" w:rsidRPr="00335A45" w:rsidRDefault="00EE42C4" w:rsidP="00A841CC">
            <w:pPr>
              <w:ind w:right="-80"/>
              <w:jc w:val="both"/>
              <w:rPr>
                <w:lang w:val="ru-RU"/>
              </w:rPr>
            </w:pPr>
          </w:p>
          <w:p w:rsidR="00EE42C4" w:rsidRPr="00335A45" w:rsidRDefault="00EE42C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E42C4" w:rsidRPr="00335A45" w:rsidRDefault="00EE42C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E42C4" w:rsidRPr="00335A45" w:rsidRDefault="00EE42C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E42C4" w:rsidRPr="00335A45" w:rsidRDefault="00EE42C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E42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E42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996F4C" w:rsidRDefault="00EE42C4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43 188.90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012105" w:rsidRDefault="00EE42C4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10:44:46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4C6A19" w:rsidRDefault="00EE42C4" w:rsidP="002B052D">
            <w:pPr>
              <w:jc w:val="center"/>
              <w:rPr>
                <w:lang w:val="ru-RU"/>
              </w:rPr>
            </w:pPr>
            <w:r w:rsidRPr="004C6A19">
              <w:rPr>
                <w:lang w:val="ru-RU"/>
              </w:rPr>
              <w:t>EA-66194</w:t>
            </w:r>
          </w:p>
        </w:tc>
      </w:tr>
      <w:tr w:rsidR="00EE42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5400AB" w:rsidRDefault="00EE42C4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5400AB">
              <w:rPr>
                <w:color w:val="000000"/>
                <w:sz w:val="27"/>
                <w:szCs w:val="27"/>
                <w:lang w:val="ru-RU"/>
              </w:rPr>
              <w:t>43 450.00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4736FB" w:rsidRDefault="00EE42C4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10:43:48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5400AB" w:rsidRDefault="00EE42C4" w:rsidP="00657D57">
            <w:pPr>
              <w:jc w:val="center"/>
              <w:rPr>
                <w:lang w:val="ru-RU"/>
              </w:rPr>
            </w:pPr>
            <w:r w:rsidRPr="005400AB">
              <w:rPr>
                <w:lang w:val="ru-RU"/>
              </w:rPr>
              <w:t>EA-66179</w:t>
            </w:r>
          </w:p>
        </w:tc>
      </w:tr>
      <w:tr w:rsidR="00EE42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8235C0" w:rsidRDefault="00EE42C4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44 497.80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4736FB" w:rsidRDefault="00EE42C4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10:37:54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5400AB" w:rsidRDefault="00EE42C4" w:rsidP="007D2703">
            <w:pPr>
              <w:jc w:val="center"/>
              <w:rPr>
                <w:lang w:val="ru-RU"/>
              </w:rPr>
            </w:pPr>
            <w:r w:rsidRPr="005400AB">
              <w:rPr>
                <w:lang w:val="ru-RU"/>
              </w:rPr>
              <w:t>EA-66212</w:t>
            </w:r>
          </w:p>
        </w:tc>
      </w:tr>
      <w:tr w:rsidR="00EE42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8235C0" w:rsidRDefault="00EE42C4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49 609.00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4736FB" w:rsidRDefault="00EE42C4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10:31:44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42C4" w:rsidRPr="005400AB" w:rsidRDefault="00EE42C4" w:rsidP="007D2703">
            <w:pPr>
              <w:jc w:val="center"/>
              <w:rPr>
                <w:lang w:val="ru-RU"/>
              </w:rPr>
            </w:pPr>
            <w:r w:rsidRPr="005400AB">
              <w:rPr>
                <w:lang w:val="ru-RU"/>
              </w:rPr>
              <w:t>EA-66234</w:t>
            </w:r>
          </w:p>
        </w:tc>
      </w:tr>
    </w:tbl>
    <w:p w:rsidR="00EE42C4" w:rsidRPr="00335A45" w:rsidRDefault="00EE42C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E42C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E42C4" w:rsidRPr="00335A45" w:rsidRDefault="00EE42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E42C4" w:rsidRPr="00335A45" w:rsidRDefault="00EE42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42C4" w:rsidRPr="00335A45" w:rsidRDefault="00EE42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E42C4" w:rsidRPr="00335A45" w:rsidRDefault="00EE42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42C4" w:rsidRPr="00335A45" w:rsidRDefault="00EE42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E42C4" w:rsidRPr="004C6A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42C4" w:rsidRPr="004C6A19" w:rsidRDefault="00EE42C4" w:rsidP="004A14EE">
            <w:pPr>
              <w:jc w:val="center"/>
              <w:rPr>
                <w:lang w:val="ru-RU"/>
              </w:rPr>
            </w:pPr>
            <w:r w:rsidRPr="004C6A19">
              <w:rPr>
                <w:lang w:val="ru-RU"/>
              </w:rPr>
              <w:t>EA-66194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42C4" w:rsidRPr="004736FB" w:rsidRDefault="00EE42C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1729A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14:40:58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«КОМПАНИЯ «ОРГАНИКА»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ИНН6165196363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ОГРН1156196061251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КПП616501001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Место нахождения (жительства)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344064, ОБЛ РОСТОВСКАЯ, Г РОСТОВ-НА-ДОНУ, УЛ ВАВИЛОВА, ДОМ 59Д,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Почтовый адрес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344064, Ростовская область, г. Ростов-на-Дону, ул. Вавилова, д. 59д</w:t>
            </w:r>
          </w:p>
          <w:p w:rsidR="00EE42C4" w:rsidRPr="00EF5EEA" w:rsidRDefault="00EE42C4" w:rsidP="00EF5EE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EF5EEA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Корнилова Светлана Викторовна</w:t>
            </w:r>
          </w:p>
          <w:p w:rsidR="00EE42C4" w:rsidRPr="00EF5EEA" w:rsidRDefault="00EE42C4" w:rsidP="00996F4C">
            <w:pPr>
              <w:rPr>
                <w:lang w:val="ru-RU"/>
              </w:rPr>
            </w:pPr>
            <w:r>
              <w:t>Телефон 79185543162</w:t>
            </w:r>
          </w:p>
        </w:tc>
      </w:tr>
      <w:tr w:rsidR="00EE42C4" w:rsidRPr="00257B3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42C4" w:rsidRPr="005400AB" w:rsidRDefault="00EE42C4" w:rsidP="004A14EE">
            <w:pPr>
              <w:jc w:val="center"/>
              <w:rPr>
                <w:lang w:val="ru-RU"/>
              </w:rPr>
            </w:pPr>
            <w:r w:rsidRPr="005400AB">
              <w:rPr>
                <w:lang w:val="ru-RU"/>
              </w:rPr>
              <w:t>EA-66179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42C4" w:rsidRPr="004736FB" w:rsidRDefault="00EE42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729A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14:08:38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"МЕДСТАЙЛ"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ИНН6102064981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ОГРН1166196056872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КПП610201001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Место нахождения (жительства)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346720, ОБЛ РОСТОВСКАЯ, Г АКСАЙ, ПР-КТ ЛЕНИНА, ДОМ 43, КОМНАТА 8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Почтовый адрес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Ростовская область, г Ростов-на-Дону, Пролетарский район пр. 40-летия Победы дом №336</w:t>
            </w:r>
          </w:p>
          <w:p w:rsidR="00EE42C4" w:rsidRPr="007B470B" w:rsidRDefault="00EE42C4" w:rsidP="00EF5EE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B470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EE42C4" w:rsidRPr="00EF5EEA" w:rsidRDefault="00EE42C4" w:rsidP="00996F4C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EE42C4" w:rsidRPr="004C6A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42C4" w:rsidRPr="005400AB" w:rsidRDefault="00EE42C4" w:rsidP="004A14EE">
            <w:pPr>
              <w:jc w:val="center"/>
              <w:rPr>
                <w:lang w:val="ru-RU"/>
              </w:rPr>
            </w:pPr>
            <w:r w:rsidRPr="005400AB">
              <w:rPr>
                <w:lang w:val="ru-RU"/>
              </w:rPr>
              <w:t>EA-66212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42C4" w:rsidRPr="004736FB" w:rsidRDefault="00EE42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729A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15:43:46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"МЕДИЦИНСКАЯ КОМПАНИЯ ПОЛИМЕД"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ИНН6162050380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ОГРН1106194001110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КПП616501001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Место нахождения (жительства)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344012, ОБЛ РОСТОВСКАЯ, Г РОСТОВ-НА-ДОНУ, УЛ ЮФИМЦЕВА, 17/18, Б, 5Ж</w:t>
            </w:r>
          </w:p>
          <w:p w:rsidR="00EE42C4" w:rsidRPr="00EF5EEA" w:rsidRDefault="00EE42C4" w:rsidP="00EF5EEA">
            <w:pPr>
              <w:rPr>
                <w:lang w:val="ru-RU"/>
              </w:rPr>
            </w:pPr>
            <w:r w:rsidRPr="00EF5EEA">
              <w:rPr>
                <w:lang w:val="ru-RU"/>
              </w:rPr>
              <w:t>Почтовый адрес</w:t>
            </w:r>
          </w:p>
          <w:p w:rsidR="00EE42C4" w:rsidRPr="007B470B" w:rsidRDefault="00EE42C4" w:rsidP="00EF5EEA">
            <w:pPr>
              <w:pStyle w:val="NormalWeb"/>
              <w:spacing w:before="0" w:beforeAutospacing="0" w:after="0" w:afterAutospacing="0"/>
            </w:pPr>
            <w:r>
              <w:t xml:space="preserve">344012, Ростовская область, г.Ростов-на-Дону, ул.Юфимцева,дом 17/18, литер «Б», </w:t>
            </w:r>
            <w:r w:rsidRPr="007B470B">
              <w:t>комната 5Ж</w:t>
            </w:r>
          </w:p>
          <w:p w:rsidR="00EE42C4" w:rsidRPr="00EF5EEA" w:rsidRDefault="00EE42C4" w:rsidP="00EF5EE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EF5EEA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E42C4" w:rsidRDefault="00EE42C4" w:rsidP="00EF5EEA">
            <w:pPr>
              <w:pStyle w:val="NormalWeb"/>
              <w:spacing w:before="0" w:beforeAutospacing="0" w:after="0" w:afterAutospacing="0"/>
            </w:pPr>
            <w:r>
              <w:t>Лёза Юлия Сергеевна</w:t>
            </w:r>
          </w:p>
          <w:p w:rsidR="00EE42C4" w:rsidRPr="00004B5D" w:rsidRDefault="00EE42C4" w:rsidP="00996F4C">
            <w:pPr>
              <w:rPr>
                <w:lang w:val="ru-RU"/>
              </w:rPr>
            </w:pPr>
            <w:r w:rsidRPr="00EF5EEA">
              <w:rPr>
                <w:lang w:val="ru-RU"/>
              </w:rPr>
              <w:t>Телефон 78633030066</w:t>
            </w:r>
          </w:p>
        </w:tc>
      </w:tr>
      <w:tr w:rsidR="00EE42C4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42C4" w:rsidRPr="005400AB" w:rsidRDefault="00EE42C4" w:rsidP="004A14EE">
            <w:pPr>
              <w:jc w:val="center"/>
              <w:rPr>
                <w:lang w:val="ru-RU"/>
              </w:rPr>
            </w:pPr>
            <w:r w:rsidRPr="005400AB">
              <w:rPr>
                <w:lang w:val="ru-RU"/>
              </w:rPr>
              <w:t>EA-66234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42C4" w:rsidRPr="004736FB" w:rsidRDefault="00EE42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729A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16:47:48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C4" w:rsidRDefault="00EE42C4" w:rsidP="00257B35">
            <w:pPr>
              <w:pStyle w:val="NormalWeb"/>
              <w:spacing w:before="0" w:beforeAutospacing="0" w:after="0" w:afterAutospacing="0"/>
            </w:pPr>
            <w:r>
              <w:t>АКЦИОНЕРНОЕ ОБЩЕСТВО "ФАРМАЦЕВТ ПЛЮС"</w:t>
            </w:r>
          </w:p>
          <w:p w:rsidR="00EE42C4" w:rsidRPr="00004B5D" w:rsidRDefault="00EE42C4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ИНН6166118833</w:t>
            </w:r>
          </w:p>
          <w:p w:rsidR="00EE42C4" w:rsidRPr="00004B5D" w:rsidRDefault="00EE42C4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ОГРН1206100013833</w:t>
            </w:r>
          </w:p>
          <w:p w:rsidR="00EE42C4" w:rsidRPr="00004B5D" w:rsidRDefault="00EE42C4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КПП616601001</w:t>
            </w:r>
          </w:p>
          <w:p w:rsidR="00EE42C4" w:rsidRPr="00004B5D" w:rsidRDefault="00EE42C4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EE42C4" w:rsidRDefault="00EE42C4" w:rsidP="00257B35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EE42C4" w:rsidRPr="00004B5D" w:rsidRDefault="00EE42C4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EE42C4" w:rsidRDefault="00EE42C4" w:rsidP="00257B35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EE42C4" w:rsidRPr="00187EFB" w:rsidRDefault="00EE42C4" w:rsidP="00257B3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87EF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EE42C4" w:rsidRDefault="00EE42C4" w:rsidP="00257B35">
            <w:r>
              <w:t>Телефон</w:t>
            </w:r>
          </w:p>
          <w:p w:rsidR="00EE42C4" w:rsidRPr="00004B5D" w:rsidRDefault="00EE42C4" w:rsidP="00257B35">
            <w:pPr>
              <w:rPr>
                <w:lang w:val="ru-RU"/>
              </w:rPr>
            </w:pPr>
            <w:r>
              <w:t>88633220428</w:t>
            </w:r>
          </w:p>
        </w:tc>
      </w:tr>
    </w:tbl>
    <w:p w:rsidR="00EE42C4" w:rsidRPr="00335A45" w:rsidRDefault="00EE42C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E42C4" w:rsidRPr="00335A45" w:rsidRDefault="00EE42C4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4C6A19">
        <w:rPr>
          <w:lang w:val="ru-RU"/>
        </w:rPr>
        <w:t>EA-66194</w:t>
      </w:r>
      <w:r w:rsidRPr="00335A45">
        <w:rPr>
          <w:lang w:val="ru-RU"/>
        </w:rPr>
        <w:t xml:space="preserve">- </w:t>
      </w:r>
      <w:r w:rsidRPr="00EF5EEA">
        <w:rPr>
          <w:lang w:val="ru-RU"/>
        </w:rPr>
        <w:t>ОБЩЕСТВО С ОГРАНИЧЕННОЙ ОТВЕТСТВЕННОСТЬЮ «КОМПАНИЯ «ОРГАНИКА»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5400AB">
        <w:rPr>
          <w:lang w:val="ru-RU"/>
        </w:rPr>
        <w:t>EA-66179</w:t>
      </w:r>
      <w:r w:rsidRPr="00335A45">
        <w:rPr>
          <w:lang w:val="ru-RU"/>
        </w:rPr>
        <w:t xml:space="preserve">- </w:t>
      </w:r>
      <w:r w:rsidRPr="00C22025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5400AB">
        <w:rPr>
          <w:lang w:val="ru-RU"/>
        </w:rPr>
        <w:t>EA-66212</w:t>
      </w:r>
      <w:r w:rsidRPr="00335A45">
        <w:rPr>
          <w:lang w:val="ru-RU"/>
        </w:rPr>
        <w:t xml:space="preserve">- </w:t>
      </w:r>
      <w:r w:rsidRPr="00C22025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,</w:t>
      </w:r>
      <w:r w:rsidRPr="00004B5D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5400AB">
        <w:rPr>
          <w:lang w:val="ru-RU"/>
        </w:rPr>
        <w:t>EA-66234</w:t>
      </w:r>
      <w:r w:rsidRPr="00335A45">
        <w:rPr>
          <w:lang w:val="ru-RU"/>
        </w:rPr>
        <w:t xml:space="preserve">- </w:t>
      </w:r>
      <w:r w:rsidRPr="00C22025">
        <w:rPr>
          <w:lang w:val="ru-RU"/>
        </w:rPr>
        <w:t>АКЦИО</w:t>
      </w:r>
      <w:r>
        <w:rPr>
          <w:lang w:val="ru-RU"/>
        </w:rPr>
        <w:t>НЕРНОЕ ОБЩЕСТВО "ФАРМАЦЕВТ ПЛЮС</w:t>
      </w:r>
      <w:r w:rsidRPr="00257B35">
        <w:rPr>
          <w:lang w:val="ru-RU"/>
        </w:rPr>
        <w:t>"</w:t>
      </w:r>
      <w:r>
        <w:rPr>
          <w:lang w:val="ru-RU"/>
        </w:rPr>
        <w:t>.</w:t>
      </w:r>
    </w:p>
    <w:p w:rsidR="00EE42C4" w:rsidRPr="00335A45" w:rsidRDefault="00EE42C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E42C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E42C4" w:rsidRPr="00335A45" w:rsidRDefault="00EE42C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E42C4" w:rsidRPr="00335A45" w:rsidRDefault="00EE42C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E42C4" w:rsidRPr="00335A45">
        <w:trPr>
          <w:trHeight w:val="274"/>
        </w:trPr>
        <w:tc>
          <w:tcPr>
            <w:tcW w:w="2204" w:type="dxa"/>
            <w:vMerge/>
          </w:tcPr>
          <w:p w:rsidR="00EE42C4" w:rsidRPr="00335A45" w:rsidRDefault="00EE42C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E42C4" w:rsidRPr="00335A45" w:rsidRDefault="00EE42C4" w:rsidP="00AA4A97">
            <w:pPr>
              <w:jc w:val="center"/>
              <w:rPr>
                <w:lang w:val="ru-RU"/>
              </w:rPr>
            </w:pPr>
          </w:p>
          <w:p w:rsidR="00EE42C4" w:rsidRPr="00335A45" w:rsidRDefault="00EE42C4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E42C4" w:rsidRPr="00335A45" w:rsidRDefault="00EE42C4" w:rsidP="00AA4A97">
            <w:pPr>
              <w:ind w:right="-21"/>
              <w:jc w:val="center"/>
              <w:rPr>
                <w:lang w:val="ru-RU"/>
              </w:rPr>
            </w:pPr>
          </w:p>
          <w:p w:rsidR="00EE42C4" w:rsidRPr="00335A45" w:rsidRDefault="00EE42C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E42C4" w:rsidRPr="00335A45" w:rsidRDefault="00EE42C4" w:rsidP="0056026D">
            <w:pPr>
              <w:jc w:val="center"/>
              <w:rPr>
                <w:lang w:val="ru-RU"/>
              </w:rPr>
            </w:pPr>
          </w:p>
          <w:p w:rsidR="00EE42C4" w:rsidRPr="00335A45" w:rsidRDefault="00EE42C4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E42C4" w:rsidRPr="00335A45" w:rsidRDefault="00EE42C4" w:rsidP="00AA4A97">
            <w:pPr>
              <w:jc w:val="center"/>
              <w:rPr>
                <w:lang w:val="ru-RU"/>
              </w:rPr>
            </w:pPr>
          </w:p>
          <w:p w:rsidR="00EE42C4" w:rsidRPr="00335A45" w:rsidRDefault="00EE42C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E42C4" w:rsidRPr="00335A45" w:rsidRDefault="00EE42C4" w:rsidP="0056026D">
            <w:pPr>
              <w:jc w:val="center"/>
              <w:rPr>
                <w:lang w:val="ru-RU"/>
              </w:rPr>
            </w:pPr>
          </w:p>
          <w:p w:rsidR="00EE42C4" w:rsidRPr="00335A45" w:rsidRDefault="00EE42C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E42C4" w:rsidRPr="004C6A19">
        <w:trPr>
          <w:trHeight w:val="938"/>
        </w:trPr>
        <w:tc>
          <w:tcPr>
            <w:tcW w:w="2204" w:type="dxa"/>
            <w:vAlign w:val="center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4C6A19">
              <w:rPr>
                <w:lang w:val="ru-RU"/>
              </w:rPr>
              <w:t>EA-66194</w:t>
            </w:r>
            <w:r w:rsidRPr="00335A45">
              <w:rPr>
                <w:lang w:val="ru-RU"/>
              </w:rPr>
              <w:t xml:space="preserve">- </w:t>
            </w:r>
            <w:r w:rsidRPr="00EF5EEA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E42C4" w:rsidRPr="004C6A19">
        <w:trPr>
          <w:trHeight w:val="938"/>
        </w:trPr>
        <w:tc>
          <w:tcPr>
            <w:tcW w:w="2204" w:type="dxa"/>
            <w:vAlign w:val="center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5400AB">
              <w:rPr>
                <w:lang w:val="ru-RU"/>
              </w:rPr>
              <w:t>EA-66179</w:t>
            </w:r>
            <w:r w:rsidRPr="00335A45">
              <w:rPr>
                <w:lang w:val="ru-RU"/>
              </w:rPr>
              <w:t xml:space="preserve">- </w:t>
            </w:r>
            <w:r w:rsidRPr="00C22025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42C4" w:rsidRPr="00335A45" w:rsidRDefault="00EE42C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E42C4" w:rsidRPr="004C6A19">
        <w:trPr>
          <w:trHeight w:val="938"/>
        </w:trPr>
        <w:tc>
          <w:tcPr>
            <w:tcW w:w="2204" w:type="dxa"/>
            <w:vAlign w:val="center"/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5400AB">
              <w:rPr>
                <w:lang w:val="ru-RU"/>
              </w:rPr>
              <w:t>EA-66212</w:t>
            </w:r>
            <w:r w:rsidRPr="00335A45">
              <w:rPr>
                <w:lang w:val="ru-RU"/>
              </w:rPr>
              <w:t xml:space="preserve">- </w:t>
            </w:r>
            <w:r w:rsidRPr="00C22025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42C4" w:rsidRPr="00335A45" w:rsidRDefault="00EE42C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E42C4" w:rsidRPr="004C6A19">
        <w:trPr>
          <w:trHeight w:val="938"/>
        </w:trPr>
        <w:tc>
          <w:tcPr>
            <w:tcW w:w="2204" w:type="dxa"/>
            <w:vAlign w:val="center"/>
          </w:tcPr>
          <w:p w:rsidR="00EE42C4" w:rsidRPr="00335A45" w:rsidRDefault="00EE42C4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5400AB">
              <w:rPr>
                <w:lang w:val="ru-RU"/>
              </w:rPr>
              <w:t>EA-66234</w:t>
            </w:r>
            <w:r w:rsidRPr="00335A45">
              <w:rPr>
                <w:lang w:val="ru-RU"/>
              </w:rPr>
              <w:t xml:space="preserve">- </w:t>
            </w:r>
            <w:r w:rsidRPr="00C22025">
              <w:rPr>
                <w:lang w:val="ru-RU"/>
              </w:rPr>
              <w:t>АКЦИО</w:t>
            </w:r>
            <w:r>
              <w:rPr>
                <w:lang w:val="ru-RU"/>
              </w:rPr>
              <w:t>НЕРНОЕ ОБЩЕСТВО "ФАРМАЦЕВТ ПЛЮС</w:t>
            </w:r>
            <w:r w:rsidRPr="00257B35"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EE42C4" w:rsidRPr="00335A45" w:rsidRDefault="00EE42C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42C4" w:rsidRPr="00335A45" w:rsidRDefault="00EE42C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42C4" w:rsidRPr="00335A45" w:rsidRDefault="00EE42C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42C4" w:rsidRPr="00335A45" w:rsidRDefault="00EE42C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E42C4" w:rsidRPr="00335A45" w:rsidRDefault="00EE42C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729AF">
        <w:rPr>
          <w:rFonts w:ascii="Roboto" w:hAnsi="Roboto" w:cs="Roboto"/>
          <w:color w:val="000000"/>
          <w:shd w:val="clear" w:color="auto" w:fill="FFFFFF"/>
          <w:lang w:val="ru-RU"/>
        </w:rPr>
        <w:t>МНН Эргоферон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F5EEA">
        <w:rPr>
          <w:lang w:val="ru-RU"/>
        </w:rPr>
        <w:t>ОБЩЕСТВО С ОГРАНИЧЕННОЙ ОТВЕТСТВЕННОСТЬЮ «КОМПАНИЯ «ОРГАНИКА»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C22025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43 188.90</w:t>
      </w:r>
      <w:r w:rsidRPr="00335A45">
        <w:rPr>
          <w:lang w:val="ru-RU"/>
        </w:rPr>
        <w:t xml:space="preserve"> рублей.  </w:t>
      </w:r>
    </w:p>
    <w:p w:rsidR="00EE42C4" w:rsidRPr="00335A45" w:rsidRDefault="00EE42C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E42C4" w:rsidRPr="00335A45">
        <w:trPr>
          <w:trHeight w:val="206"/>
          <w:jc w:val="center"/>
        </w:trPr>
        <w:tc>
          <w:tcPr>
            <w:tcW w:w="7338" w:type="dxa"/>
          </w:tcPr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E42C4" w:rsidRPr="00335A45">
        <w:trPr>
          <w:trHeight w:val="206"/>
          <w:jc w:val="center"/>
        </w:trPr>
        <w:tc>
          <w:tcPr>
            <w:tcW w:w="7338" w:type="dxa"/>
          </w:tcPr>
          <w:p w:rsidR="00EE42C4" w:rsidRPr="00335A45" w:rsidRDefault="00EE42C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42C4" w:rsidRPr="00335A45" w:rsidRDefault="00EE42C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E42C4" w:rsidRPr="00335A45" w:rsidRDefault="00EE42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E42C4" w:rsidRPr="00335A45">
        <w:trPr>
          <w:trHeight w:val="206"/>
          <w:jc w:val="center"/>
        </w:trPr>
        <w:tc>
          <w:tcPr>
            <w:tcW w:w="7338" w:type="dxa"/>
          </w:tcPr>
          <w:p w:rsidR="00EE42C4" w:rsidRPr="00335A45" w:rsidRDefault="00EE42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E42C4" w:rsidRPr="00335A45" w:rsidRDefault="00EE42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E42C4" w:rsidRPr="00335A45" w:rsidRDefault="00EE42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E42C4" w:rsidRPr="00335A45" w:rsidRDefault="00EE42C4" w:rsidP="006465AE">
      <w:pPr>
        <w:jc w:val="both"/>
        <w:rPr>
          <w:lang w:val="ru-RU" w:eastAsia="ru-RU"/>
        </w:rPr>
      </w:pPr>
    </w:p>
    <w:sectPr w:rsidR="00EE42C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2C4" w:rsidRDefault="00EE42C4">
      <w:r>
        <w:separator/>
      </w:r>
    </w:p>
  </w:endnote>
  <w:endnote w:type="continuationSeparator" w:id="1">
    <w:p w:rsidR="00EE42C4" w:rsidRDefault="00EE42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2C4" w:rsidRDefault="00EE42C4">
      <w:r>
        <w:separator/>
      </w:r>
    </w:p>
  </w:footnote>
  <w:footnote w:type="continuationSeparator" w:id="1">
    <w:p w:rsidR="00EE42C4" w:rsidRDefault="00EE42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2C4" w:rsidRDefault="00EE42C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EE42C4" w:rsidRDefault="00EE42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10BF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5E0D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9AF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57B3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26F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44D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4EE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A19"/>
    <w:rsid w:val="004C6D0B"/>
    <w:rsid w:val="004C7DAE"/>
    <w:rsid w:val="004D0454"/>
    <w:rsid w:val="004D04F9"/>
    <w:rsid w:val="004D08DC"/>
    <w:rsid w:val="004D0BCE"/>
    <w:rsid w:val="004D2D27"/>
    <w:rsid w:val="004D353A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334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0AB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470B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67E7E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2FD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04A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610B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16D3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025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47D4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42C4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5EEA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  <w:style w:type="character" w:customStyle="1" w:styleId="1113">
    <w:name w:val="Знак Знак1113"/>
    <w:basedOn w:val="DefaultParagraphFont"/>
    <w:uiPriority w:val="99"/>
    <w:rsid w:val="00257B35"/>
  </w:style>
  <w:style w:type="character" w:customStyle="1" w:styleId="1114">
    <w:name w:val="Знак Знак1114"/>
    <w:basedOn w:val="DefaultParagraphFont"/>
    <w:uiPriority w:val="99"/>
    <w:rsid w:val="004C6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43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4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4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43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43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3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3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6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43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43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432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2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43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432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432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43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43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3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43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3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43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3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4</Pages>
  <Words>1521</Words>
  <Characters>8675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2020-12-01T06:49:00Z</cp:lastPrinted>
  <dcterms:created xsi:type="dcterms:W3CDTF">2020-12-04T14:02:00Z</dcterms:created>
  <dcterms:modified xsi:type="dcterms:W3CDTF">2020-12-04T14:49:00Z</dcterms:modified>
</cp:coreProperties>
</file>