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539" w:rsidRDefault="009F4539" w:rsidP="00B40F86">
      <w:pPr>
        <w:jc w:val="center"/>
        <w:rPr>
          <w:b/>
          <w:bCs/>
          <w:color w:val="000000"/>
          <w:lang w:val="ru-RU"/>
        </w:rPr>
      </w:pPr>
    </w:p>
    <w:p w:rsidR="009F4539" w:rsidRDefault="009F4539" w:rsidP="004B0926">
      <w:pPr>
        <w:rPr>
          <w:b/>
          <w:bCs/>
          <w:color w:val="000000"/>
          <w:lang w:val="ru-RU"/>
        </w:rPr>
      </w:pPr>
    </w:p>
    <w:p w:rsidR="009F4539" w:rsidRPr="00335A45" w:rsidRDefault="009F453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309</w:t>
      </w:r>
    </w:p>
    <w:p w:rsidR="009F4539" w:rsidRPr="00335A45" w:rsidRDefault="009F4539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F4539" w:rsidRPr="00335A45" w:rsidRDefault="009F453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F4539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4539" w:rsidRPr="00335A45" w:rsidRDefault="009F4539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4539" w:rsidRPr="00335A45" w:rsidRDefault="009F4539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F4539" w:rsidRDefault="009F453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F4539" w:rsidRPr="0077375B" w:rsidRDefault="009F4539" w:rsidP="00C52C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52C67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52C67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F4539" w:rsidRPr="0077375B" w:rsidRDefault="009F4539" w:rsidP="00C52C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A0259C">
        <w:rPr>
          <w:rFonts w:ascii="Roboto" w:hAnsi="Roboto" w:cs="Roboto"/>
          <w:color w:val="000000"/>
          <w:shd w:val="clear" w:color="auto" w:fill="FFFFFF"/>
          <w:lang w:val="ru-RU"/>
        </w:rPr>
        <w:t>Неуправляемый коммутатор</w:t>
      </w:r>
      <w:r w:rsidRPr="0077375B">
        <w:rPr>
          <w:lang w:val="ru-RU"/>
        </w:rPr>
        <w:t xml:space="preserve">».  </w:t>
      </w:r>
    </w:p>
    <w:p w:rsidR="009F4539" w:rsidRPr="00A0259C" w:rsidRDefault="009F4539" w:rsidP="00C52C67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A0259C">
        <w:rPr>
          <w:rFonts w:ascii="Roboto" w:hAnsi="Roboto" w:cs="Roboto"/>
          <w:color w:val="000000"/>
          <w:shd w:val="clear" w:color="auto" w:fill="FFFFFF"/>
          <w:lang w:val="ru-RU"/>
        </w:rPr>
        <w:t>203234901331923490100103740012630244</w:t>
      </w:r>
    </w:p>
    <w:p w:rsidR="009F4539" w:rsidRPr="0077375B" w:rsidRDefault="009F4539" w:rsidP="00C52C67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157 500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пятьдесят семь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пятьсот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F4539" w:rsidRPr="003375E1" w:rsidRDefault="009F4539" w:rsidP="00C52C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3375E1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9F4539" w:rsidRPr="003375E1" w:rsidRDefault="009F4539" w:rsidP="00C52C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3375E1">
        <w:rPr>
          <w:lang w:val="ru-RU"/>
        </w:rPr>
        <w:t xml:space="preserve"> течении 10 календарных дней от даты заключения контракта.</w:t>
      </w:r>
    </w:p>
    <w:p w:rsidR="009F4539" w:rsidRPr="0077375B" w:rsidRDefault="009F4539" w:rsidP="00C52C6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9F4539" w:rsidRPr="0077375B" w:rsidRDefault="009F4539" w:rsidP="00C52C6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F4539" w:rsidRPr="0077375B" w:rsidRDefault="009F4539" w:rsidP="00C52C67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F4539" w:rsidRPr="0077375B" w:rsidRDefault="009F4539" w:rsidP="00C52C6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375E1">
        <w:rPr>
          <w:color w:val="000000"/>
          <w:sz w:val="24"/>
          <w:szCs w:val="24"/>
        </w:rPr>
        <w:t>24.11.2020 15:49:29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F4539" w:rsidRPr="0077375B" w:rsidRDefault="009F4539" w:rsidP="00C52C6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F4539" w:rsidRDefault="009F4539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F4539" w:rsidRPr="00335A45">
        <w:trPr>
          <w:jc w:val="center"/>
        </w:trPr>
        <w:tc>
          <w:tcPr>
            <w:tcW w:w="9828" w:type="dxa"/>
            <w:gridSpan w:val="5"/>
          </w:tcPr>
          <w:p w:rsidR="009F4539" w:rsidRPr="00335A45" w:rsidRDefault="009F453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F4539" w:rsidRPr="00C52C67">
        <w:trPr>
          <w:jc w:val="center"/>
        </w:trPr>
        <w:tc>
          <w:tcPr>
            <w:tcW w:w="2820" w:type="dxa"/>
          </w:tcPr>
          <w:p w:rsidR="009F4539" w:rsidRPr="00335A45" w:rsidRDefault="009F4539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F4539" w:rsidRPr="00335A45" w:rsidRDefault="009F453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F4539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F4539" w:rsidRPr="000D6284" w:rsidRDefault="009F453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F4539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F4539" w:rsidRPr="00335A45" w:rsidRDefault="009F4539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F4539" w:rsidRPr="00335A45" w:rsidRDefault="009F4539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F4539" w:rsidRPr="000D6284">
        <w:trPr>
          <w:jc w:val="center"/>
        </w:trPr>
        <w:tc>
          <w:tcPr>
            <w:tcW w:w="9828" w:type="dxa"/>
            <w:gridSpan w:val="5"/>
          </w:tcPr>
          <w:p w:rsidR="009F4539" w:rsidRPr="000D6284" w:rsidRDefault="009F4539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F4539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F4539" w:rsidRPr="00335A45" w:rsidRDefault="009F453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F4539" w:rsidRPr="00335A45" w:rsidRDefault="009F4539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F4539" w:rsidRPr="00335A45" w:rsidRDefault="009F4539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F4539" w:rsidRPr="00335A45" w:rsidRDefault="009F4539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F4539" w:rsidRPr="00335A45" w:rsidRDefault="009F453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F4539" w:rsidRPr="00335A45" w:rsidRDefault="009F453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F4539" w:rsidRPr="00335A45" w:rsidRDefault="009F4539" w:rsidP="00A841CC">
            <w:pPr>
              <w:ind w:right="-80"/>
              <w:jc w:val="both"/>
              <w:rPr>
                <w:lang w:val="ru-RU"/>
              </w:rPr>
            </w:pPr>
          </w:p>
          <w:p w:rsidR="009F4539" w:rsidRPr="00335A45" w:rsidRDefault="009F4539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F4539" w:rsidRPr="00335A45" w:rsidRDefault="009F453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F4539" w:rsidRPr="00335A45" w:rsidRDefault="009F4539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F4539" w:rsidRPr="00335A45" w:rsidRDefault="009F4539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F453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F453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996F4C" w:rsidRDefault="009F4539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135 450.00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012105" w:rsidRDefault="009F4539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10:56:35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DD4C0D" w:rsidRDefault="009F4539" w:rsidP="002B052D">
            <w:pPr>
              <w:jc w:val="center"/>
              <w:rPr>
                <w:lang w:val="ru-RU"/>
              </w:rPr>
            </w:pPr>
            <w:r w:rsidRPr="00DD4C0D">
              <w:rPr>
                <w:lang w:val="ru-RU"/>
              </w:rPr>
              <w:t>EA-66217</w:t>
            </w:r>
          </w:p>
        </w:tc>
      </w:tr>
      <w:tr w:rsidR="009F453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5400AB" w:rsidRDefault="009F4539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136 237.50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4736FB" w:rsidRDefault="009F4539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10:54:56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010577" w:rsidRDefault="009F4539" w:rsidP="00657D57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EA-65731</w:t>
            </w:r>
          </w:p>
        </w:tc>
      </w:tr>
      <w:tr w:rsidR="009F453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8235C0" w:rsidRDefault="009F4539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149 500.00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4736FB" w:rsidRDefault="009F4539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10:22:01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010577" w:rsidRDefault="009F4539" w:rsidP="007D2703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EA-66274</w:t>
            </w:r>
          </w:p>
        </w:tc>
      </w:tr>
      <w:tr w:rsidR="009F453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634EC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8235C0" w:rsidRDefault="009F4539" w:rsidP="00634EC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150 412.50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634E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4736FB" w:rsidRDefault="009F4539" w:rsidP="00634ECB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10:14:33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010577" w:rsidRDefault="009F4539" w:rsidP="00634ECB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EA-66318</w:t>
            </w:r>
          </w:p>
        </w:tc>
      </w:tr>
      <w:tr w:rsidR="009F4539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8235C0" w:rsidRDefault="009F4539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153 562.50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4736FB" w:rsidRDefault="009F4539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10:09:00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39" w:rsidRPr="00010577" w:rsidRDefault="009F4539" w:rsidP="007D2703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EA-66200</w:t>
            </w:r>
          </w:p>
        </w:tc>
      </w:tr>
    </w:tbl>
    <w:p w:rsidR="009F4539" w:rsidRPr="00335A45" w:rsidRDefault="009F4539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F4539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F4539" w:rsidRPr="00335A45" w:rsidRDefault="009F453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F4539" w:rsidRPr="00335A45" w:rsidRDefault="009F453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39" w:rsidRPr="00335A45" w:rsidRDefault="009F453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F4539" w:rsidRPr="00335A45" w:rsidRDefault="009F453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4539" w:rsidRPr="00335A45" w:rsidRDefault="009F453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F4539" w:rsidRPr="004C6A1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39" w:rsidRPr="00DD4C0D" w:rsidRDefault="009F4539" w:rsidP="00634ECB">
            <w:pPr>
              <w:jc w:val="center"/>
              <w:rPr>
                <w:lang w:val="ru-RU"/>
              </w:rPr>
            </w:pPr>
            <w:r w:rsidRPr="00DD4C0D">
              <w:rPr>
                <w:lang w:val="ru-RU"/>
              </w:rPr>
              <w:t>EA-66217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39" w:rsidRPr="004736FB" w:rsidRDefault="009F4539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36AF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15:56:01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"ИНФОТЕХ"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ИНН2310213404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ОГРН1192375023356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КПП231001001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Место нахождения (жительства)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350059, КРАЙ КРАСНОДАРСКИЙ, Г КРАСНОДАР, ПЕР ПЛАНОВЫЙ, ДОМ 3, ОФИС 2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Почтовый адрес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350059, КРАЙ КРАСНОДАРСКИЙ23, Г КРАСНОДАР, ПЕР ПЛАНОВЫЙ, ДОМ 3, ОФИС 2</w:t>
            </w:r>
          </w:p>
          <w:p w:rsidR="009F4539" w:rsidRPr="00C10508" w:rsidRDefault="009F4539" w:rsidP="0001057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10508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F4539" w:rsidRPr="00010577" w:rsidRDefault="009F4539" w:rsidP="00996F4C">
            <w:pPr>
              <w:rPr>
                <w:lang w:val="ru-RU"/>
              </w:rPr>
            </w:pPr>
            <w:r>
              <w:t>Телефон 88619911900</w:t>
            </w:r>
          </w:p>
        </w:tc>
      </w:tr>
      <w:tr w:rsidR="009F4539" w:rsidRPr="00257B3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39" w:rsidRPr="00010577" w:rsidRDefault="009F4539" w:rsidP="00634ECB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EA-65731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39" w:rsidRPr="004736FB" w:rsidRDefault="009F453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36AF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29.11.2020 13:49:58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"ТОТ"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ИНН6732100639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ОГРН1156733000764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КПП673201001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Место нахождения (жительства)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214025, ОБЛ СМОЛЕНСКАЯ, Г СМОЛЕНСК, УЛ ВЯЗЕМСКАЯ 2-Я, ДОМ 4, ОФИС Р 12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Почтовый адрес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214025, ОБЛ СМОЛЕНСКАЯ, Г СМОЛЕНСК, УЛ ВЯЗЕМСКАЯ 2-Я, ДОМ 4, ОФИС Р 12</w:t>
            </w:r>
          </w:p>
          <w:p w:rsidR="009F4539" w:rsidRPr="00C10508" w:rsidRDefault="009F4539" w:rsidP="0001057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10508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F4539" w:rsidRPr="00010577" w:rsidRDefault="009F4539" w:rsidP="00996F4C">
            <w:pPr>
              <w:rPr>
                <w:lang w:val="ru-RU"/>
              </w:rPr>
            </w:pPr>
            <w:r>
              <w:t>Телефон +79264611192</w:t>
            </w:r>
          </w:p>
        </w:tc>
      </w:tr>
      <w:tr w:rsidR="009F4539" w:rsidRPr="00C52C6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39" w:rsidRPr="00010577" w:rsidRDefault="009F4539" w:rsidP="00634ECB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EA-66274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39" w:rsidRPr="004736FB" w:rsidRDefault="009F453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36AF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19:29:43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"ЩИТ"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ИНН4345338750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ОГРН1124345020997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КПП434501001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Место нахождения (жительства)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610035, ОБЛ КИРОВСКАЯ43, Г КИРОВ, УЛ СУРИКОВА, ДОМ 50,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Почтовый адрес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610035, г.Киров, ул.Сурикова, д.50</w:t>
            </w:r>
          </w:p>
          <w:p w:rsidR="009F4539" w:rsidRPr="00C10508" w:rsidRDefault="009F4539" w:rsidP="0001057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10508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F4539" w:rsidRPr="00010577" w:rsidRDefault="009F4539" w:rsidP="00996F4C">
            <w:pPr>
              <w:rPr>
                <w:lang w:val="ru-RU"/>
              </w:rPr>
            </w:pPr>
            <w:r w:rsidRPr="00C10508">
              <w:t>Телефон</w:t>
            </w:r>
            <w:r>
              <w:t xml:space="preserve"> 79229777335</w:t>
            </w:r>
          </w:p>
        </w:tc>
      </w:tr>
      <w:tr w:rsidR="009F4539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39" w:rsidRPr="00010577" w:rsidRDefault="009F4539" w:rsidP="00634ECB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EA-66318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39" w:rsidRPr="004736FB" w:rsidRDefault="009F453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36AF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02.12.2020 09:15:34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"К10"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ИНН5401995659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ОГРН1195476072110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КПП540101001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Место нахождения (жительства)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630112, ОБЛ НОВОСИБИРСКАЯ, Г НОВОСИБИРСК, ПР-КТ ДЗЕРЖИНСКОГО, ДОМ 1/1, ОФИС 3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Почтовый адрес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630112, ОБЛ НОВОСИБИРСКАЯ, Г НОВОСИБИРСК, ПР-КТ ДЗЕРЖИНСКОГО, ДОМ 1/1, ОФИС 3</w:t>
            </w:r>
          </w:p>
          <w:p w:rsidR="009F4539" w:rsidRPr="00C10508" w:rsidRDefault="009F4539" w:rsidP="0001057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10508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F4539" w:rsidRPr="00010577" w:rsidRDefault="009F4539" w:rsidP="00257B35">
            <w:pPr>
              <w:rPr>
                <w:lang w:val="ru-RU"/>
              </w:rPr>
            </w:pPr>
            <w:r>
              <w:t>Телефон 83833732705</w:t>
            </w:r>
          </w:p>
        </w:tc>
      </w:tr>
      <w:tr w:rsidR="009F4539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39" w:rsidRPr="00010577" w:rsidRDefault="009F4539" w:rsidP="00634ECB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EA-66200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39" w:rsidRPr="004736FB" w:rsidRDefault="009F4539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36AF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15:07:43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"ГРЕЙЗ"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ИНН2636217740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ОГРН1202600002703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КПП263601001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Место нахождения (жительства)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355006, КРАЙ СТАВРОПОЛЬСКИЙ, Г СТАВРОПОЛЬ, УЛ Р.ЛЮКСЕМБУРГ, ДОМ 1А,</w:t>
            </w:r>
          </w:p>
          <w:p w:rsidR="009F4539" w:rsidRPr="00010577" w:rsidRDefault="009F4539" w:rsidP="00010577">
            <w:pPr>
              <w:rPr>
                <w:lang w:val="ru-RU"/>
              </w:rPr>
            </w:pPr>
            <w:r w:rsidRPr="00010577">
              <w:rPr>
                <w:lang w:val="ru-RU"/>
              </w:rPr>
              <w:t>Почтовый адрес</w:t>
            </w:r>
          </w:p>
          <w:p w:rsidR="009F4539" w:rsidRDefault="009F4539" w:rsidP="00010577">
            <w:pPr>
              <w:pStyle w:val="NormalWeb"/>
              <w:spacing w:before="0" w:beforeAutospacing="0" w:after="0" w:afterAutospacing="0"/>
            </w:pPr>
            <w:r>
              <w:t>355006, КРАЙ СТАВРОПОЛЬСКИЙ, Г СТАВРОПОЛЬ, УЛ Р.ЛЮКСЕМБУРГ, ДОМ 1А</w:t>
            </w:r>
          </w:p>
          <w:p w:rsidR="009F4539" w:rsidRPr="00C10508" w:rsidRDefault="009F4539" w:rsidP="0001057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10508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F4539" w:rsidRPr="00010577" w:rsidRDefault="009F4539" w:rsidP="00257B35">
            <w:pPr>
              <w:rPr>
                <w:lang w:val="ru-RU"/>
              </w:rPr>
            </w:pPr>
            <w:r>
              <w:t>Телефон 88652270502</w:t>
            </w:r>
          </w:p>
        </w:tc>
      </w:tr>
    </w:tbl>
    <w:p w:rsidR="009F4539" w:rsidRPr="00335A45" w:rsidRDefault="009F4539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F4539" w:rsidRPr="00335A45" w:rsidRDefault="009F4539" w:rsidP="00010577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DD4C0D">
        <w:t>EA-66217</w:t>
      </w:r>
      <w:r w:rsidRPr="00335A45">
        <w:t xml:space="preserve">- </w:t>
      </w:r>
      <w:r>
        <w:t>ОБЩЕСТВО С ОГРАНИЧЕННОЙ ОТВЕТСТВЕННОСТЬЮ "ИНФОТЕХ", №</w:t>
      </w:r>
      <w:r w:rsidRPr="00B52403">
        <w:t xml:space="preserve"> </w:t>
      </w:r>
      <w:r w:rsidRPr="00010577">
        <w:t>EA-65731</w:t>
      </w:r>
      <w:r w:rsidRPr="00335A45">
        <w:t xml:space="preserve">- </w:t>
      </w:r>
      <w:r>
        <w:t>ОБЩЕСТВО С ОГРАНИЧЕННОЙ ОТВЕТСТВЕННОСТЬЮ "ТОТ",№</w:t>
      </w:r>
      <w:r w:rsidRPr="00B52403">
        <w:t xml:space="preserve"> </w:t>
      </w:r>
      <w:r w:rsidRPr="00010577">
        <w:t>EA-66274</w:t>
      </w:r>
      <w:r w:rsidRPr="00335A45">
        <w:t xml:space="preserve">- </w:t>
      </w:r>
      <w:r>
        <w:t>ОБЩЕСТВО С ОГРАНИЧЕННОЙ ОТВЕТСТВЕННОСТЬЮ "ЩИТ",</w:t>
      </w:r>
      <w:r w:rsidRPr="00004B5D">
        <w:t xml:space="preserve"> </w:t>
      </w:r>
      <w:r>
        <w:t>№</w:t>
      </w:r>
      <w:r w:rsidRPr="00B52403">
        <w:t xml:space="preserve"> </w:t>
      </w:r>
      <w:r w:rsidRPr="00010577">
        <w:t>EA-66318</w:t>
      </w:r>
      <w:r w:rsidRPr="00335A45">
        <w:t xml:space="preserve">- </w:t>
      </w:r>
      <w:r>
        <w:t>ОБЩЕСТВО С ОГРАНИЧЕННОЙ ОТВЕТСТВЕННОСТЬЮ "К10",№</w:t>
      </w:r>
      <w:r w:rsidRPr="00B52403">
        <w:t xml:space="preserve"> </w:t>
      </w:r>
      <w:r w:rsidRPr="00010577">
        <w:t>EA-66200</w:t>
      </w:r>
      <w:r w:rsidRPr="00335A45">
        <w:t xml:space="preserve">- </w:t>
      </w:r>
      <w:r>
        <w:t>ОБЩЕСТВО С ОГРАНИЧЕННОЙ ОТВЕТСТВЕННОСТЬЮ "ГРЕЙЗ".</w:t>
      </w:r>
    </w:p>
    <w:p w:rsidR="009F4539" w:rsidRPr="00335A45" w:rsidRDefault="009F4539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F4539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F4539" w:rsidRPr="00335A45" w:rsidRDefault="009F4539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F4539" w:rsidRPr="00335A45" w:rsidRDefault="009F4539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F4539" w:rsidRPr="00335A45">
        <w:trPr>
          <w:trHeight w:val="274"/>
        </w:trPr>
        <w:tc>
          <w:tcPr>
            <w:tcW w:w="2204" w:type="dxa"/>
            <w:vMerge/>
          </w:tcPr>
          <w:p w:rsidR="009F4539" w:rsidRPr="00335A45" w:rsidRDefault="009F453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F4539" w:rsidRPr="00335A45" w:rsidRDefault="009F4539" w:rsidP="00AA4A97">
            <w:pPr>
              <w:jc w:val="center"/>
              <w:rPr>
                <w:lang w:val="ru-RU"/>
              </w:rPr>
            </w:pPr>
          </w:p>
          <w:p w:rsidR="009F4539" w:rsidRPr="00335A45" w:rsidRDefault="009F4539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F4539" w:rsidRPr="00335A45" w:rsidRDefault="009F4539" w:rsidP="00AA4A97">
            <w:pPr>
              <w:ind w:right="-21"/>
              <w:jc w:val="center"/>
              <w:rPr>
                <w:lang w:val="ru-RU"/>
              </w:rPr>
            </w:pPr>
          </w:p>
          <w:p w:rsidR="009F4539" w:rsidRPr="00335A45" w:rsidRDefault="009F4539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F4539" w:rsidRPr="00335A45" w:rsidRDefault="009F4539" w:rsidP="0056026D">
            <w:pPr>
              <w:jc w:val="center"/>
              <w:rPr>
                <w:lang w:val="ru-RU"/>
              </w:rPr>
            </w:pPr>
          </w:p>
          <w:p w:rsidR="009F4539" w:rsidRPr="00335A45" w:rsidRDefault="009F4539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F4539" w:rsidRPr="00335A45" w:rsidRDefault="009F4539" w:rsidP="00AA4A97">
            <w:pPr>
              <w:jc w:val="center"/>
              <w:rPr>
                <w:lang w:val="ru-RU"/>
              </w:rPr>
            </w:pPr>
          </w:p>
          <w:p w:rsidR="009F4539" w:rsidRPr="00335A45" w:rsidRDefault="009F453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F4539" w:rsidRPr="00335A45" w:rsidRDefault="009F4539" w:rsidP="0056026D">
            <w:pPr>
              <w:jc w:val="center"/>
              <w:rPr>
                <w:lang w:val="ru-RU"/>
              </w:rPr>
            </w:pPr>
          </w:p>
          <w:p w:rsidR="009F4539" w:rsidRPr="00335A45" w:rsidRDefault="009F4539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F4539" w:rsidRPr="00C52C67">
        <w:trPr>
          <w:trHeight w:val="938"/>
        </w:trPr>
        <w:tc>
          <w:tcPr>
            <w:tcW w:w="2204" w:type="dxa"/>
            <w:vAlign w:val="center"/>
          </w:tcPr>
          <w:p w:rsidR="009F4539" w:rsidRPr="00010577" w:rsidRDefault="009F4539" w:rsidP="00634ECB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 xml:space="preserve">№ </w:t>
            </w:r>
            <w:r w:rsidRPr="00DD4C0D">
              <w:t>EA</w:t>
            </w:r>
            <w:r w:rsidRPr="00010577">
              <w:rPr>
                <w:lang w:val="ru-RU"/>
              </w:rPr>
              <w:t>-66217- ОБЩЕСТВО С ОГРАНИЧЕННОЙ ОТВЕТСТВЕННОСТЬЮ "ИНФОТЕХ"</w:t>
            </w:r>
          </w:p>
        </w:tc>
        <w:tc>
          <w:tcPr>
            <w:tcW w:w="1700" w:type="dxa"/>
          </w:tcPr>
          <w:p w:rsidR="009F4539" w:rsidRPr="00335A45" w:rsidRDefault="009F4539" w:rsidP="00634E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634E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634E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39" w:rsidRPr="00335A45" w:rsidRDefault="009F4539" w:rsidP="00634E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39" w:rsidRPr="00335A45" w:rsidRDefault="009F4539" w:rsidP="00634ECB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F4539" w:rsidRPr="00C52C67">
        <w:trPr>
          <w:trHeight w:val="938"/>
        </w:trPr>
        <w:tc>
          <w:tcPr>
            <w:tcW w:w="2204" w:type="dxa"/>
            <w:vAlign w:val="center"/>
          </w:tcPr>
          <w:p w:rsidR="009F4539" w:rsidRPr="00010577" w:rsidRDefault="009F4539" w:rsidP="007D2703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№ EA-65731- ОБЩЕСТВО С ОГРАНИЧЕННОЙ ОТВЕТСТВЕННОСТЬЮ "ТОТ"</w:t>
            </w:r>
          </w:p>
        </w:tc>
        <w:tc>
          <w:tcPr>
            <w:tcW w:w="1700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F4539" w:rsidRPr="00C52C67">
        <w:trPr>
          <w:trHeight w:val="938"/>
        </w:trPr>
        <w:tc>
          <w:tcPr>
            <w:tcW w:w="2204" w:type="dxa"/>
            <w:vAlign w:val="center"/>
          </w:tcPr>
          <w:p w:rsidR="009F4539" w:rsidRPr="00010577" w:rsidRDefault="009F4539" w:rsidP="007D2703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№ EA-66274- ОБЩЕСТВО С ОГРАНИЧЕННОЙ ОТВЕТСТВЕННОСТЬЮ "ЩИТ"</w:t>
            </w:r>
          </w:p>
        </w:tc>
        <w:tc>
          <w:tcPr>
            <w:tcW w:w="1700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39" w:rsidRPr="00335A45" w:rsidRDefault="009F4539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F4539" w:rsidRPr="00C52C67">
        <w:trPr>
          <w:trHeight w:val="938"/>
        </w:trPr>
        <w:tc>
          <w:tcPr>
            <w:tcW w:w="2204" w:type="dxa"/>
            <w:vAlign w:val="center"/>
          </w:tcPr>
          <w:p w:rsidR="009F4539" w:rsidRPr="00010577" w:rsidRDefault="009F4539" w:rsidP="00657D57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№ EA-66318- ОБЩЕСТВО С ОГРАНИЧЕННОЙ ОТВЕТСТВЕННОСТЬЮ "К10"</w:t>
            </w:r>
          </w:p>
        </w:tc>
        <w:tc>
          <w:tcPr>
            <w:tcW w:w="1700" w:type="dxa"/>
          </w:tcPr>
          <w:p w:rsidR="009F4539" w:rsidRPr="00335A45" w:rsidRDefault="009F4539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39" w:rsidRPr="00335A45" w:rsidRDefault="009F4539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39" w:rsidRPr="00335A45" w:rsidRDefault="009F4539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F4539" w:rsidRPr="00C52C67">
        <w:trPr>
          <w:trHeight w:val="938"/>
        </w:trPr>
        <w:tc>
          <w:tcPr>
            <w:tcW w:w="2204" w:type="dxa"/>
            <w:vAlign w:val="center"/>
          </w:tcPr>
          <w:p w:rsidR="009F4539" w:rsidRPr="00010577" w:rsidRDefault="009F4539" w:rsidP="00502748">
            <w:pPr>
              <w:jc w:val="center"/>
              <w:rPr>
                <w:lang w:val="ru-RU"/>
              </w:rPr>
            </w:pPr>
            <w:r w:rsidRPr="00010577">
              <w:rPr>
                <w:lang w:val="ru-RU"/>
              </w:rPr>
              <w:t>№ EA-66200- ОБЩЕСТВО С ОГРАНИЧЕННОЙ ОТВЕТСТВЕННОСТЬЮ "ГРЕЙЗ"</w:t>
            </w:r>
          </w:p>
        </w:tc>
        <w:tc>
          <w:tcPr>
            <w:tcW w:w="1700" w:type="dxa"/>
          </w:tcPr>
          <w:p w:rsidR="009F4539" w:rsidRPr="00335A45" w:rsidRDefault="009F453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39" w:rsidRPr="00335A45" w:rsidRDefault="009F453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39" w:rsidRPr="00335A45" w:rsidRDefault="009F453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39" w:rsidRPr="00335A45" w:rsidRDefault="009F4539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F4539" w:rsidRPr="00335A45" w:rsidRDefault="009F4539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0259C">
        <w:rPr>
          <w:rFonts w:ascii="Roboto" w:hAnsi="Roboto" w:cs="Roboto"/>
          <w:color w:val="000000"/>
          <w:shd w:val="clear" w:color="auto" w:fill="FFFFFF"/>
          <w:lang w:val="ru-RU"/>
        </w:rPr>
        <w:t>Неуправляемый коммутатор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10577">
        <w:rPr>
          <w:lang w:val="ru-RU"/>
        </w:rPr>
        <w:t>ОБЩЕСТВО С ОГРАНИЧЕННОЙ ОТВЕТСТВЕННОСТЬЮ "ИНФОТЕХ"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10577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135 450.00</w:t>
      </w:r>
      <w:r w:rsidRPr="00335A45">
        <w:rPr>
          <w:lang w:val="ru-RU"/>
        </w:rPr>
        <w:t xml:space="preserve"> рублей.  </w:t>
      </w:r>
    </w:p>
    <w:p w:rsidR="009F4539" w:rsidRPr="00335A45" w:rsidRDefault="009F4539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F4539" w:rsidRPr="00335A45">
        <w:trPr>
          <w:trHeight w:val="206"/>
          <w:jc w:val="center"/>
        </w:trPr>
        <w:tc>
          <w:tcPr>
            <w:tcW w:w="7338" w:type="dxa"/>
          </w:tcPr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F4539" w:rsidRPr="00335A45">
        <w:trPr>
          <w:trHeight w:val="206"/>
          <w:jc w:val="center"/>
        </w:trPr>
        <w:tc>
          <w:tcPr>
            <w:tcW w:w="7338" w:type="dxa"/>
          </w:tcPr>
          <w:p w:rsidR="009F4539" w:rsidRPr="00335A45" w:rsidRDefault="009F453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39" w:rsidRPr="00335A45" w:rsidRDefault="009F453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F4539" w:rsidRPr="00335A45" w:rsidRDefault="009F453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F4539" w:rsidRPr="00335A45">
        <w:trPr>
          <w:trHeight w:val="206"/>
          <w:jc w:val="center"/>
        </w:trPr>
        <w:tc>
          <w:tcPr>
            <w:tcW w:w="7338" w:type="dxa"/>
          </w:tcPr>
          <w:p w:rsidR="009F4539" w:rsidRPr="00335A45" w:rsidRDefault="009F453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F4539" w:rsidRPr="00335A45" w:rsidRDefault="009F453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F4539" w:rsidRPr="00335A45" w:rsidRDefault="009F4539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F4539" w:rsidRPr="00335A45" w:rsidRDefault="009F4539" w:rsidP="006465AE">
      <w:pPr>
        <w:jc w:val="both"/>
        <w:rPr>
          <w:lang w:val="ru-RU" w:eastAsia="ru-RU"/>
        </w:rPr>
      </w:pPr>
    </w:p>
    <w:sectPr w:rsidR="009F4539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539" w:rsidRDefault="009F4539">
      <w:r>
        <w:separator/>
      </w:r>
    </w:p>
  </w:endnote>
  <w:endnote w:type="continuationSeparator" w:id="1">
    <w:p w:rsidR="009F4539" w:rsidRDefault="009F4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539" w:rsidRDefault="009F4539">
      <w:r>
        <w:separator/>
      </w:r>
    </w:p>
  </w:footnote>
  <w:footnote w:type="continuationSeparator" w:id="1">
    <w:p w:rsidR="009F4539" w:rsidRDefault="009F4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39" w:rsidRDefault="009F453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9F4539" w:rsidRDefault="009F45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4B5D"/>
    <w:rsid w:val="000050FF"/>
    <w:rsid w:val="00005818"/>
    <w:rsid w:val="000070D5"/>
    <w:rsid w:val="00010027"/>
    <w:rsid w:val="0001057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10BF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5E0D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9F3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9AF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87EFB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57B3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26F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2F644D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650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6E3C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4EE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3BF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A19"/>
    <w:rsid w:val="004C6D0B"/>
    <w:rsid w:val="004C7DAE"/>
    <w:rsid w:val="004D0454"/>
    <w:rsid w:val="004D04F9"/>
    <w:rsid w:val="004D08DC"/>
    <w:rsid w:val="004D0BCE"/>
    <w:rsid w:val="004D2D27"/>
    <w:rsid w:val="004D353A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334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0AB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4ECB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470B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70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3DA8"/>
    <w:rsid w:val="00834B0C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482D"/>
    <w:rsid w:val="00865221"/>
    <w:rsid w:val="008658CA"/>
    <w:rsid w:val="00866155"/>
    <w:rsid w:val="00867E7E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6AFC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374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2FD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539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259C"/>
    <w:rsid w:val="00A0365F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04A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610B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0C7B"/>
    <w:rsid w:val="00C016D3"/>
    <w:rsid w:val="00C02CF0"/>
    <w:rsid w:val="00C02D52"/>
    <w:rsid w:val="00C0394C"/>
    <w:rsid w:val="00C03F3F"/>
    <w:rsid w:val="00C041ED"/>
    <w:rsid w:val="00C04D39"/>
    <w:rsid w:val="00C07BB1"/>
    <w:rsid w:val="00C10508"/>
    <w:rsid w:val="00C10EEB"/>
    <w:rsid w:val="00C11070"/>
    <w:rsid w:val="00C113BD"/>
    <w:rsid w:val="00C12071"/>
    <w:rsid w:val="00C123AB"/>
    <w:rsid w:val="00C12FB7"/>
    <w:rsid w:val="00C177D3"/>
    <w:rsid w:val="00C17EAB"/>
    <w:rsid w:val="00C22025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2C6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47D4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4C0D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19C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42C4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5EEA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  <w:style w:type="character" w:customStyle="1" w:styleId="1112">
    <w:name w:val="Знак Знак1112"/>
    <w:basedOn w:val="DefaultParagraphFont"/>
    <w:uiPriority w:val="99"/>
    <w:rsid w:val="003D6E3C"/>
  </w:style>
  <w:style w:type="character" w:customStyle="1" w:styleId="1113">
    <w:name w:val="Знак Знак1113"/>
    <w:basedOn w:val="DefaultParagraphFont"/>
    <w:uiPriority w:val="99"/>
    <w:rsid w:val="00257B35"/>
  </w:style>
  <w:style w:type="character" w:customStyle="1" w:styleId="1114">
    <w:name w:val="Знак Знак1114"/>
    <w:basedOn w:val="DefaultParagraphFont"/>
    <w:uiPriority w:val="99"/>
    <w:rsid w:val="004C6A19"/>
  </w:style>
  <w:style w:type="character" w:customStyle="1" w:styleId="1115">
    <w:name w:val="Знак Знак1115"/>
    <w:basedOn w:val="DefaultParagraphFont"/>
    <w:uiPriority w:val="99"/>
    <w:rsid w:val="00C52C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90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23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90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904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04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0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0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0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0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0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0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3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0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5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7690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904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904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904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0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04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904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904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0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690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90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90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90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90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0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90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0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5</Pages>
  <Words>1617</Words>
  <Characters>9219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2020-12-01T06:49:00Z</cp:lastPrinted>
  <dcterms:created xsi:type="dcterms:W3CDTF">2020-12-04T14:51:00Z</dcterms:created>
  <dcterms:modified xsi:type="dcterms:W3CDTF">2020-12-04T15:21:00Z</dcterms:modified>
</cp:coreProperties>
</file>