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73E" w:rsidRDefault="0068273E" w:rsidP="00B40F86">
      <w:pPr>
        <w:jc w:val="center"/>
        <w:rPr>
          <w:b/>
          <w:bCs/>
          <w:color w:val="000000"/>
          <w:lang w:val="ru-RU"/>
        </w:rPr>
      </w:pPr>
    </w:p>
    <w:p w:rsidR="0068273E" w:rsidRDefault="0068273E" w:rsidP="004B0926">
      <w:pPr>
        <w:rPr>
          <w:b/>
          <w:bCs/>
          <w:color w:val="000000"/>
          <w:lang w:val="ru-RU"/>
        </w:rPr>
      </w:pPr>
    </w:p>
    <w:p w:rsidR="0068273E" w:rsidRPr="00335A45" w:rsidRDefault="0068273E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305</w:t>
      </w:r>
    </w:p>
    <w:p w:rsidR="0068273E" w:rsidRPr="00335A45" w:rsidRDefault="0068273E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68273E" w:rsidRPr="00335A45" w:rsidRDefault="0068273E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68273E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8273E" w:rsidRPr="00335A45" w:rsidRDefault="0068273E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68273E" w:rsidRPr="00335A45" w:rsidRDefault="0068273E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04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декабря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68273E" w:rsidRDefault="0068273E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68273E" w:rsidRPr="0077375B" w:rsidRDefault="0068273E" w:rsidP="00D02B5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D02B51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D02B51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68273E" w:rsidRPr="0077375B" w:rsidRDefault="0068273E" w:rsidP="00D02B5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462331">
        <w:rPr>
          <w:rFonts w:ascii="Roboto" w:hAnsi="Roboto" w:cs="Roboto"/>
          <w:color w:val="000000"/>
          <w:shd w:val="clear" w:color="auto" w:fill="FFFFFF"/>
          <w:lang w:val="ru-RU"/>
        </w:rPr>
        <w:t>МНН Церебролизин</w:t>
      </w:r>
      <w:r w:rsidRPr="0077375B">
        <w:rPr>
          <w:lang w:val="ru-RU"/>
        </w:rPr>
        <w:t xml:space="preserve">».  </w:t>
      </w:r>
    </w:p>
    <w:p w:rsidR="0068273E" w:rsidRPr="00462331" w:rsidRDefault="0068273E" w:rsidP="00D02B51">
      <w:pPr>
        <w:autoSpaceDE w:val="0"/>
        <w:autoSpaceDN w:val="0"/>
        <w:adjustRightInd w:val="0"/>
        <w:rPr>
          <w:rFonts w:ascii="Roboto" w:hAnsi="Roboto" w:cs="Roboto"/>
          <w:color w:val="000000"/>
          <w:shd w:val="clear" w:color="auto" w:fill="FFFFFF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462331">
        <w:rPr>
          <w:rFonts w:ascii="Roboto" w:hAnsi="Roboto" w:cs="Roboto"/>
          <w:color w:val="000000"/>
          <w:shd w:val="clear" w:color="auto" w:fill="FFFFFF"/>
          <w:lang w:val="ru-RU"/>
        </w:rPr>
        <w:t>203234901331923490100103650012120244</w:t>
      </w:r>
    </w:p>
    <w:p w:rsidR="0068273E" w:rsidRPr="0077375B" w:rsidRDefault="0068273E" w:rsidP="00D02B51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117 342</w:t>
      </w:r>
      <w:r w:rsidRPr="0077375B">
        <w:rPr>
          <w:lang w:val="ru-RU"/>
        </w:rPr>
        <w:t xml:space="preserve"> руб. </w:t>
      </w:r>
      <w:r>
        <w:rPr>
          <w:lang w:val="ru-RU"/>
        </w:rPr>
        <w:t>50</w:t>
      </w:r>
      <w:r w:rsidRPr="0077375B">
        <w:rPr>
          <w:lang w:val="ru-RU"/>
        </w:rPr>
        <w:t xml:space="preserve"> коп. (</w:t>
      </w:r>
      <w:r>
        <w:rPr>
          <w:lang w:val="ru-RU"/>
        </w:rPr>
        <w:t>Сто семнадцать</w:t>
      </w:r>
      <w:r w:rsidRPr="0077375B">
        <w:rPr>
          <w:lang w:val="ru-RU"/>
        </w:rPr>
        <w:t xml:space="preserve"> тысяч</w:t>
      </w:r>
      <w:r>
        <w:rPr>
          <w:lang w:val="ru-RU"/>
        </w:rPr>
        <w:t xml:space="preserve"> триста сорок два</w:t>
      </w:r>
      <w:r w:rsidRPr="0077375B">
        <w:rPr>
          <w:lang w:val="ru-RU"/>
        </w:rPr>
        <w:t xml:space="preserve"> рубл</w:t>
      </w:r>
      <w:r>
        <w:rPr>
          <w:lang w:val="ru-RU"/>
        </w:rPr>
        <w:t>я</w:t>
      </w:r>
      <w:r w:rsidRPr="0077375B">
        <w:rPr>
          <w:lang w:val="ru-RU"/>
        </w:rPr>
        <w:t xml:space="preserve"> </w:t>
      </w:r>
      <w:r>
        <w:rPr>
          <w:lang w:val="ru-RU"/>
        </w:rPr>
        <w:t>50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68273E" w:rsidRPr="00F26489" w:rsidRDefault="0068273E" w:rsidP="00D02B5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B6ECB">
        <w:rPr>
          <w:lang w:val="ru-RU"/>
        </w:rPr>
        <w:t>Оплата поставленного товара производится не более чем в течение тридцати календарных дней</w:t>
      </w:r>
      <w:r>
        <w:rPr>
          <w:lang w:val="ru-RU"/>
        </w:rPr>
        <w:t xml:space="preserve"> </w:t>
      </w:r>
      <w:r w:rsidRPr="00FB6ECB">
        <w:rPr>
          <w:lang w:val="ru-RU"/>
        </w:rPr>
        <w:t>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9D6DE4">
        <w:rPr>
          <w:lang w:val="ru-RU"/>
        </w:rPr>
        <w:t>.</w:t>
      </w:r>
    </w:p>
    <w:p w:rsidR="0068273E" w:rsidRPr="004D353A" w:rsidRDefault="0068273E" w:rsidP="00D02B5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462331">
        <w:rPr>
          <w:lang w:val="ru-RU"/>
        </w:rPr>
        <w:t>Поставщик производит первую поставку медицинской продукции в количестве 1/12 от объемов, указанных в спецификации, в течении 10 календарных дней с 11.01.2021 года, последующие поставки производятся ежемесячно равными партиями при отсутствии заявок, последняя поставка не позднее 10 декабря 2021 г.</w:t>
      </w:r>
      <w:r w:rsidRPr="004D353A">
        <w:rPr>
          <w:lang w:val="ru-RU"/>
        </w:rPr>
        <w:t>.</w:t>
      </w:r>
    </w:p>
    <w:p w:rsidR="0068273E" w:rsidRPr="0077375B" w:rsidRDefault="0068273E" w:rsidP="00D02B5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>
        <w:rPr>
          <w:lang w:val="ru-RU"/>
        </w:rPr>
        <w:t xml:space="preserve">Внебюджетные фонды (ОМС) </w:t>
      </w:r>
      <w:r w:rsidRPr="004D353A">
        <w:rPr>
          <w:lang w:val="ru-RU"/>
        </w:rPr>
        <w:t>2021 года</w:t>
      </w:r>
      <w:r w:rsidRPr="0077375B">
        <w:rPr>
          <w:lang w:val="ru-RU"/>
        </w:rPr>
        <w:t>.</w:t>
      </w:r>
    </w:p>
    <w:p w:rsidR="0068273E" w:rsidRPr="0077375B" w:rsidRDefault="0068273E" w:rsidP="00D02B51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68273E" w:rsidRPr="0077375B" w:rsidRDefault="0068273E" w:rsidP="00D02B51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68273E" w:rsidRPr="0077375B" w:rsidRDefault="0068273E" w:rsidP="00D02B51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462331">
        <w:rPr>
          <w:color w:val="000000"/>
          <w:sz w:val="24"/>
          <w:szCs w:val="24"/>
        </w:rPr>
        <w:t>24.11.2020 11:23:56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68273E" w:rsidRPr="0077375B" w:rsidRDefault="0068273E" w:rsidP="00D02B51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77375B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  <w:r w:rsidRPr="0077375B">
        <w:rPr>
          <w:sz w:val="24"/>
          <w:szCs w:val="24"/>
        </w:rPr>
        <w:t xml:space="preserve"> </w:t>
      </w:r>
    </w:p>
    <w:p w:rsidR="0068273E" w:rsidRDefault="0068273E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68273E" w:rsidRPr="00335A45">
        <w:trPr>
          <w:jc w:val="center"/>
        </w:trPr>
        <w:tc>
          <w:tcPr>
            <w:tcW w:w="9828" w:type="dxa"/>
            <w:gridSpan w:val="5"/>
          </w:tcPr>
          <w:p w:rsidR="0068273E" w:rsidRPr="00335A45" w:rsidRDefault="0068273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68273E" w:rsidRPr="00D02B51">
        <w:trPr>
          <w:jc w:val="center"/>
        </w:trPr>
        <w:tc>
          <w:tcPr>
            <w:tcW w:w="2820" w:type="dxa"/>
          </w:tcPr>
          <w:p w:rsidR="0068273E" w:rsidRPr="00335A45" w:rsidRDefault="0068273E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68273E" w:rsidRPr="00335A45" w:rsidRDefault="0068273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68273E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68273E" w:rsidRPr="000D6284" w:rsidRDefault="0068273E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68273E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68273E" w:rsidRPr="00335A45" w:rsidRDefault="0068273E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68273E" w:rsidRPr="00335A45" w:rsidRDefault="0068273E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68273E" w:rsidRPr="000D6284">
        <w:trPr>
          <w:jc w:val="center"/>
        </w:trPr>
        <w:tc>
          <w:tcPr>
            <w:tcW w:w="9828" w:type="dxa"/>
            <w:gridSpan w:val="5"/>
          </w:tcPr>
          <w:p w:rsidR="0068273E" w:rsidRPr="000D6284" w:rsidRDefault="0068273E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68273E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68273E" w:rsidRPr="00335A45" w:rsidRDefault="0068273E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68273E" w:rsidRPr="00335A45" w:rsidRDefault="0068273E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68273E" w:rsidRPr="00335A45" w:rsidRDefault="0068273E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68273E" w:rsidRPr="00335A45" w:rsidRDefault="0068273E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68273E" w:rsidRPr="00335A45" w:rsidRDefault="0068273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68273E" w:rsidRPr="00335A45" w:rsidRDefault="0068273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68273E" w:rsidRPr="00335A45" w:rsidRDefault="0068273E" w:rsidP="00A841CC">
            <w:pPr>
              <w:ind w:right="-80"/>
              <w:jc w:val="both"/>
              <w:rPr>
                <w:lang w:val="ru-RU"/>
              </w:rPr>
            </w:pPr>
          </w:p>
          <w:p w:rsidR="0068273E" w:rsidRPr="00335A45" w:rsidRDefault="0068273E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68273E" w:rsidRPr="00335A45" w:rsidRDefault="0068273E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68273E" w:rsidRPr="00335A45" w:rsidRDefault="0068273E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04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декабря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15 часов 4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68273E" w:rsidRPr="00335A45" w:rsidRDefault="0068273E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68273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273E" w:rsidRPr="00335A45" w:rsidRDefault="0068273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273E" w:rsidRPr="00335A45" w:rsidRDefault="0068273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273E" w:rsidRPr="00335A45" w:rsidRDefault="0068273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273E" w:rsidRPr="00335A45" w:rsidRDefault="0068273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273E" w:rsidRPr="00335A45" w:rsidRDefault="0068273E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68273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273E" w:rsidRPr="00335A45" w:rsidRDefault="0068273E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273E" w:rsidRPr="00996F4C" w:rsidRDefault="0068273E" w:rsidP="00996F4C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115 333.29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273E" w:rsidRPr="00335A45" w:rsidRDefault="0068273E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273E" w:rsidRPr="00012105" w:rsidRDefault="0068273E" w:rsidP="00012105">
            <w:pPr>
              <w:ind w:right="134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04.12.2020 12:02:31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273E" w:rsidRPr="000B4878" w:rsidRDefault="0068273E" w:rsidP="002B052D">
            <w:pPr>
              <w:jc w:val="center"/>
              <w:rPr>
                <w:lang w:val="ru-RU"/>
              </w:rPr>
            </w:pPr>
            <w:r w:rsidRPr="000B4878">
              <w:rPr>
                <w:lang w:val="ru-RU"/>
              </w:rPr>
              <w:t>EA-66112</w:t>
            </w:r>
          </w:p>
        </w:tc>
      </w:tr>
      <w:tr w:rsidR="0068273E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273E" w:rsidRPr="00335A45" w:rsidRDefault="0068273E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273E" w:rsidRPr="005400AB" w:rsidRDefault="0068273E" w:rsidP="00657D57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115 920.00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273E" w:rsidRPr="00335A45" w:rsidRDefault="0068273E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273E" w:rsidRPr="004736FB" w:rsidRDefault="0068273E" w:rsidP="00657D57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04.12.2020 12:01:59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68273E" w:rsidRPr="000B4878" w:rsidRDefault="0068273E" w:rsidP="00657D57">
            <w:pPr>
              <w:jc w:val="center"/>
              <w:rPr>
                <w:lang w:val="ru-RU"/>
              </w:rPr>
            </w:pPr>
            <w:r w:rsidRPr="000B4878">
              <w:rPr>
                <w:lang w:val="ru-RU"/>
              </w:rPr>
              <w:t>EA-66203</w:t>
            </w:r>
          </w:p>
        </w:tc>
      </w:tr>
    </w:tbl>
    <w:p w:rsidR="0068273E" w:rsidRPr="00335A45" w:rsidRDefault="0068273E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68273E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8273E" w:rsidRPr="00335A45" w:rsidRDefault="0068273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68273E" w:rsidRPr="00335A45" w:rsidRDefault="0068273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8273E" w:rsidRPr="00335A45" w:rsidRDefault="0068273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68273E" w:rsidRPr="00335A45" w:rsidRDefault="0068273E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8273E" w:rsidRPr="00335A45" w:rsidRDefault="0068273E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68273E" w:rsidRPr="00D02B5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8273E" w:rsidRPr="000B4878" w:rsidRDefault="0068273E" w:rsidP="006B2030">
            <w:pPr>
              <w:jc w:val="center"/>
              <w:rPr>
                <w:lang w:val="ru-RU"/>
              </w:rPr>
            </w:pPr>
            <w:r w:rsidRPr="000B4878">
              <w:rPr>
                <w:lang w:val="ru-RU"/>
              </w:rPr>
              <w:t>EA-66112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8273E" w:rsidRPr="004736FB" w:rsidRDefault="0068273E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462331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01.12.2020 10:53:26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273E" w:rsidRDefault="0068273E" w:rsidP="00161BF0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"ФАРМСЕРВИС"</w:t>
            </w:r>
          </w:p>
          <w:p w:rsidR="0068273E" w:rsidRPr="00161BF0" w:rsidRDefault="0068273E" w:rsidP="00161BF0">
            <w:pPr>
              <w:rPr>
                <w:lang w:val="ru-RU"/>
              </w:rPr>
            </w:pPr>
            <w:r w:rsidRPr="00161BF0">
              <w:rPr>
                <w:lang w:val="ru-RU"/>
              </w:rPr>
              <w:t>ИНН2312178145</w:t>
            </w:r>
          </w:p>
          <w:p w:rsidR="0068273E" w:rsidRPr="00161BF0" w:rsidRDefault="0068273E" w:rsidP="00161BF0">
            <w:pPr>
              <w:rPr>
                <w:lang w:val="ru-RU"/>
              </w:rPr>
            </w:pPr>
            <w:r w:rsidRPr="00161BF0">
              <w:rPr>
                <w:lang w:val="ru-RU"/>
              </w:rPr>
              <w:t>ОГРН1112312000393</w:t>
            </w:r>
          </w:p>
          <w:p w:rsidR="0068273E" w:rsidRPr="00161BF0" w:rsidRDefault="0068273E" w:rsidP="00161BF0">
            <w:pPr>
              <w:rPr>
                <w:lang w:val="ru-RU"/>
              </w:rPr>
            </w:pPr>
            <w:r w:rsidRPr="00161BF0">
              <w:rPr>
                <w:lang w:val="ru-RU"/>
              </w:rPr>
              <w:t>КПП231201001</w:t>
            </w:r>
          </w:p>
          <w:p w:rsidR="0068273E" w:rsidRPr="00161BF0" w:rsidRDefault="0068273E" w:rsidP="00161BF0">
            <w:pPr>
              <w:rPr>
                <w:lang w:val="ru-RU"/>
              </w:rPr>
            </w:pPr>
            <w:r w:rsidRPr="00161BF0">
              <w:rPr>
                <w:lang w:val="ru-RU"/>
              </w:rPr>
              <w:t>Место нахождения (жительства)</w:t>
            </w:r>
          </w:p>
          <w:p w:rsidR="0068273E" w:rsidRDefault="0068273E" w:rsidP="00161BF0">
            <w:pPr>
              <w:pStyle w:val="NormalWeb"/>
              <w:spacing w:before="0" w:beforeAutospacing="0" w:after="0" w:afterAutospacing="0"/>
            </w:pPr>
            <w:r>
              <w:t>350018, КРАЙ КРАСНОДАРСКИЙ, Г КРАСНОДАР, УЛ СОРМОВСКАЯ, ДОМ 7, ЛИТЕР Г, ОФИС 139</w:t>
            </w:r>
          </w:p>
          <w:p w:rsidR="0068273E" w:rsidRPr="00161BF0" w:rsidRDefault="0068273E" w:rsidP="00161BF0">
            <w:pPr>
              <w:rPr>
                <w:lang w:val="ru-RU"/>
              </w:rPr>
            </w:pPr>
            <w:r w:rsidRPr="00161BF0">
              <w:rPr>
                <w:lang w:val="ru-RU"/>
              </w:rPr>
              <w:t>Почтовый адрес</w:t>
            </w:r>
          </w:p>
          <w:p w:rsidR="0068273E" w:rsidRDefault="0068273E" w:rsidP="00161BF0">
            <w:pPr>
              <w:pStyle w:val="NormalWeb"/>
              <w:spacing w:before="0" w:beforeAutospacing="0" w:after="0" w:afterAutospacing="0"/>
            </w:pPr>
            <w:r>
              <w:t>350020, Россия, Краснодарский край, г. Краснодар, ул. Коммунаров, д. 276 Литер Б</w:t>
            </w:r>
          </w:p>
          <w:p w:rsidR="0068273E" w:rsidRPr="00161BF0" w:rsidRDefault="0068273E" w:rsidP="00161BF0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161BF0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68273E" w:rsidRDefault="0068273E" w:rsidP="00161BF0">
            <w:pPr>
              <w:pStyle w:val="NormalWeb"/>
              <w:spacing w:before="0" w:beforeAutospacing="0" w:after="0" w:afterAutospacing="0"/>
            </w:pPr>
            <w:r>
              <w:t>Паренькова Ирина Борисовна</w:t>
            </w:r>
          </w:p>
          <w:p w:rsidR="0068273E" w:rsidRPr="00161BF0" w:rsidRDefault="0068273E" w:rsidP="00996F4C">
            <w:pPr>
              <w:rPr>
                <w:lang w:val="ru-RU"/>
              </w:rPr>
            </w:pPr>
            <w:r>
              <w:t>Телефон 8-800-2500001</w:t>
            </w:r>
          </w:p>
        </w:tc>
      </w:tr>
      <w:tr w:rsidR="0068273E" w:rsidRPr="00AB054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68273E" w:rsidRPr="000B4878" w:rsidRDefault="0068273E" w:rsidP="006B2030">
            <w:pPr>
              <w:jc w:val="center"/>
              <w:rPr>
                <w:lang w:val="ru-RU"/>
              </w:rPr>
            </w:pPr>
            <w:r w:rsidRPr="000B4878">
              <w:rPr>
                <w:lang w:val="ru-RU"/>
              </w:rPr>
              <w:t>EA-66203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68273E" w:rsidRPr="004736FB" w:rsidRDefault="0068273E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9F9F9"/>
              </w:rPr>
            </w:pPr>
            <w:r w:rsidRPr="00462331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01.12.2020 15:16:31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273E" w:rsidRDefault="0068273E" w:rsidP="00161BF0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"ЛЕСАН ФАРМА"</w:t>
            </w:r>
          </w:p>
          <w:p w:rsidR="0068273E" w:rsidRPr="00161BF0" w:rsidRDefault="0068273E" w:rsidP="00161BF0">
            <w:pPr>
              <w:rPr>
                <w:lang w:val="ru-RU"/>
              </w:rPr>
            </w:pPr>
            <w:r w:rsidRPr="00161BF0">
              <w:rPr>
                <w:lang w:val="ru-RU"/>
              </w:rPr>
              <w:t>ИНН6161051021</w:t>
            </w:r>
          </w:p>
          <w:p w:rsidR="0068273E" w:rsidRPr="00161BF0" w:rsidRDefault="0068273E" w:rsidP="00161BF0">
            <w:pPr>
              <w:rPr>
                <w:lang w:val="ru-RU"/>
              </w:rPr>
            </w:pPr>
            <w:r w:rsidRPr="00161BF0">
              <w:rPr>
                <w:lang w:val="ru-RU"/>
              </w:rPr>
              <w:t>ОГРН1086161000200</w:t>
            </w:r>
          </w:p>
          <w:p w:rsidR="0068273E" w:rsidRPr="00161BF0" w:rsidRDefault="0068273E" w:rsidP="00161BF0">
            <w:pPr>
              <w:rPr>
                <w:lang w:val="ru-RU"/>
              </w:rPr>
            </w:pPr>
            <w:r w:rsidRPr="00161BF0">
              <w:rPr>
                <w:lang w:val="ru-RU"/>
              </w:rPr>
              <w:t>КПП616101001</w:t>
            </w:r>
          </w:p>
          <w:p w:rsidR="0068273E" w:rsidRPr="00161BF0" w:rsidRDefault="0068273E" w:rsidP="00161BF0">
            <w:pPr>
              <w:rPr>
                <w:lang w:val="ru-RU"/>
              </w:rPr>
            </w:pPr>
            <w:r w:rsidRPr="00161BF0">
              <w:rPr>
                <w:lang w:val="ru-RU"/>
              </w:rPr>
              <w:t>Место нахождения (жительства)</w:t>
            </w:r>
          </w:p>
          <w:p w:rsidR="0068273E" w:rsidRDefault="0068273E" w:rsidP="00161BF0">
            <w:pPr>
              <w:pStyle w:val="NormalWeb"/>
              <w:spacing w:before="0" w:beforeAutospacing="0" w:after="0" w:afterAutospacing="0"/>
            </w:pPr>
            <w:r>
              <w:t>344092, ОБЛ РОСТОВСКАЯ, Г РОСТОВ-НА-ДОНУ, УЛ ВОЛКОВА, 18,</w:t>
            </w:r>
          </w:p>
          <w:p w:rsidR="0068273E" w:rsidRPr="00161BF0" w:rsidRDefault="0068273E" w:rsidP="00161BF0">
            <w:pPr>
              <w:rPr>
                <w:lang w:val="ru-RU"/>
              </w:rPr>
            </w:pPr>
            <w:r w:rsidRPr="00161BF0">
              <w:rPr>
                <w:lang w:val="ru-RU"/>
              </w:rPr>
              <w:t>Почтовый адрес</w:t>
            </w:r>
          </w:p>
          <w:p w:rsidR="0068273E" w:rsidRDefault="0068273E" w:rsidP="00161BF0">
            <w:pPr>
              <w:pStyle w:val="NormalWeb"/>
              <w:spacing w:before="0" w:beforeAutospacing="0" w:after="0" w:afterAutospacing="0"/>
            </w:pPr>
            <w:r>
              <w:t>344064 г.Ростов-на-Дону, Ул.Днепроградская, 9а</w:t>
            </w:r>
          </w:p>
          <w:p w:rsidR="0068273E" w:rsidRPr="0001105B" w:rsidRDefault="0068273E" w:rsidP="00161BF0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01105B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68273E" w:rsidRPr="00161BF0" w:rsidRDefault="0068273E" w:rsidP="00257B35">
            <w:pPr>
              <w:rPr>
                <w:lang w:val="ru-RU"/>
              </w:rPr>
            </w:pPr>
            <w:r>
              <w:t>Телефон 88633330139</w:t>
            </w:r>
          </w:p>
        </w:tc>
      </w:tr>
    </w:tbl>
    <w:p w:rsidR="0068273E" w:rsidRPr="00335A45" w:rsidRDefault="0068273E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68273E" w:rsidRPr="00335A45" w:rsidRDefault="0068273E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0B4878">
        <w:rPr>
          <w:lang w:val="ru-RU"/>
        </w:rPr>
        <w:t>EA-66112</w:t>
      </w:r>
      <w:r w:rsidRPr="00335A45">
        <w:rPr>
          <w:lang w:val="ru-RU"/>
        </w:rPr>
        <w:t xml:space="preserve">- </w:t>
      </w:r>
      <w:r w:rsidRPr="00447DB7">
        <w:rPr>
          <w:lang w:val="ru-RU"/>
        </w:rPr>
        <w:t>ОБЩЕСТВО С ОГРАНИЧЕННОЙ ОТВЕТСТВЕННОСТЬЮ "ФАРМСЕРВИС"</w:t>
      </w:r>
      <w:r>
        <w:rPr>
          <w:lang w:val="ru-RU"/>
        </w:rPr>
        <w:t>, №</w:t>
      </w:r>
      <w:r w:rsidRPr="00B52403">
        <w:rPr>
          <w:lang w:val="ru-RU"/>
        </w:rPr>
        <w:t xml:space="preserve"> </w:t>
      </w:r>
      <w:r w:rsidRPr="000B4878">
        <w:rPr>
          <w:lang w:val="ru-RU"/>
        </w:rPr>
        <w:t>EA-66203</w:t>
      </w:r>
      <w:r w:rsidRPr="00335A45">
        <w:rPr>
          <w:lang w:val="ru-RU"/>
        </w:rPr>
        <w:t xml:space="preserve">- </w:t>
      </w:r>
      <w:r w:rsidRPr="00447DB7">
        <w:rPr>
          <w:lang w:val="ru-RU"/>
        </w:rPr>
        <w:t>ОБЩЕСТВО С ОГРАНИЧЕННОЙ ОТВЕТСТВЕННОСТЬЮ "ЛЕСАН ФАРМА"</w:t>
      </w:r>
      <w:r>
        <w:rPr>
          <w:lang w:val="ru-RU"/>
        </w:rPr>
        <w:t>.</w:t>
      </w:r>
    </w:p>
    <w:p w:rsidR="0068273E" w:rsidRPr="00335A45" w:rsidRDefault="0068273E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68273E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68273E" w:rsidRPr="00335A45" w:rsidRDefault="0068273E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68273E" w:rsidRPr="00335A45" w:rsidRDefault="0068273E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68273E" w:rsidRPr="00335A45">
        <w:trPr>
          <w:trHeight w:val="274"/>
        </w:trPr>
        <w:tc>
          <w:tcPr>
            <w:tcW w:w="2204" w:type="dxa"/>
            <w:vMerge/>
          </w:tcPr>
          <w:p w:rsidR="0068273E" w:rsidRPr="00335A45" w:rsidRDefault="0068273E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68273E" w:rsidRPr="00335A45" w:rsidRDefault="0068273E" w:rsidP="00AA4A97">
            <w:pPr>
              <w:jc w:val="center"/>
              <w:rPr>
                <w:lang w:val="ru-RU"/>
              </w:rPr>
            </w:pPr>
          </w:p>
          <w:p w:rsidR="0068273E" w:rsidRPr="00335A45" w:rsidRDefault="0068273E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68273E" w:rsidRPr="00335A45" w:rsidRDefault="0068273E" w:rsidP="00AA4A97">
            <w:pPr>
              <w:ind w:right="-21"/>
              <w:jc w:val="center"/>
              <w:rPr>
                <w:lang w:val="ru-RU"/>
              </w:rPr>
            </w:pPr>
          </w:p>
          <w:p w:rsidR="0068273E" w:rsidRPr="00335A45" w:rsidRDefault="0068273E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68273E" w:rsidRPr="00335A45" w:rsidRDefault="0068273E" w:rsidP="0056026D">
            <w:pPr>
              <w:jc w:val="center"/>
              <w:rPr>
                <w:lang w:val="ru-RU"/>
              </w:rPr>
            </w:pPr>
          </w:p>
          <w:p w:rsidR="0068273E" w:rsidRPr="00335A45" w:rsidRDefault="0068273E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68273E" w:rsidRPr="00335A45" w:rsidRDefault="0068273E" w:rsidP="00AA4A97">
            <w:pPr>
              <w:jc w:val="center"/>
              <w:rPr>
                <w:lang w:val="ru-RU"/>
              </w:rPr>
            </w:pPr>
          </w:p>
          <w:p w:rsidR="0068273E" w:rsidRPr="00335A45" w:rsidRDefault="0068273E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68273E" w:rsidRPr="00335A45" w:rsidRDefault="0068273E" w:rsidP="0056026D">
            <w:pPr>
              <w:jc w:val="center"/>
              <w:rPr>
                <w:lang w:val="ru-RU"/>
              </w:rPr>
            </w:pPr>
          </w:p>
          <w:p w:rsidR="0068273E" w:rsidRPr="00335A45" w:rsidRDefault="0068273E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68273E" w:rsidRPr="00D02B51">
        <w:trPr>
          <w:trHeight w:val="938"/>
        </w:trPr>
        <w:tc>
          <w:tcPr>
            <w:tcW w:w="2204" w:type="dxa"/>
            <w:vAlign w:val="center"/>
          </w:tcPr>
          <w:p w:rsidR="0068273E" w:rsidRPr="00335A45" w:rsidRDefault="0068273E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0B4878">
              <w:rPr>
                <w:lang w:val="ru-RU"/>
              </w:rPr>
              <w:t>EA-66112</w:t>
            </w:r>
            <w:r w:rsidRPr="00335A45">
              <w:rPr>
                <w:lang w:val="ru-RU"/>
              </w:rPr>
              <w:t xml:space="preserve">- </w:t>
            </w:r>
            <w:r w:rsidRPr="00447DB7">
              <w:rPr>
                <w:lang w:val="ru-RU"/>
              </w:rPr>
              <w:t>ОБЩЕСТВО С ОГРАНИЧЕННОЙ ОТВЕТСТВЕННОСТЬЮ "ФАРМСЕРВИС"</w:t>
            </w:r>
          </w:p>
        </w:tc>
        <w:tc>
          <w:tcPr>
            <w:tcW w:w="1700" w:type="dxa"/>
          </w:tcPr>
          <w:p w:rsidR="0068273E" w:rsidRPr="00335A45" w:rsidRDefault="0068273E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8273E" w:rsidRPr="00335A45" w:rsidRDefault="0068273E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8273E" w:rsidRPr="00335A45" w:rsidRDefault="0068273E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8273E" w:rsidRPr="00335A45" w:rsidRDefault="0068273E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8273E" w:rsidRPr="00335A45" w:rsidRDefault="0068273E" w:rsidP="00657D5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68273E" w:rsidRPr="00D02B51">
        <w:trPr>
          <w:trHeight w:val="938"/>
        </w:trPr>
        <w:tc>
          <w:tcPr>
            <w:tcW w:w="2204" w:type="dxa"/>
            <w:vAlign w:val="center"/>
          </w:tcPr>
          <w:p w:rsidR="0068273E" w:rsidRPr="00335A45" w:rsidRDefault="0068273E" w:rsidP="0050274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B52403">
              <w:rPr>
                <w:lang w:val="ru-RU"/>
              </w:rPr>
              <w:t xml:space="preserve"> </w:t>
            </w:r>
            <w:r w:rsidRPr="000B4878">
              <w:rPr>
                <w:lang w:val="ru-RU"/>
              </w:rPr>
              <w:t>EA-66203</w:t>
            </w:r>
            <w:r w:rsidRPr="00335A45">
              <w:rPr>
                <w:lang w:val="ru-RU"/>
              </w:rPr>
              <w:t xml:space="preserve">- </w:t>
            </w:r>
            <w:r w:rsidRPr="00447DB7">
              <w:rPr>
                <w:lang w:val="ru-RU"/>
              </w:rPr>
              <w:t>ОБЩЕСТВО С ОГРАНИЧЕННОЙ ОТВЕТСТВЕННОСТЬЮ "ЛЕСАН ФАРМА"</w:t>
            </w:r>
          </w:p>
        </w:tc>
        <w:tc>
          <w:tcPr>
            <w:tcW w:w="1700" w:type="dxa"/>
          </w:tcPr>
          <w:p w:rsidR="0068273E" w:rsidRPr="00335A45" w:rsidRDefault="0068273E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8273E" w:rsidRPr="00335A45" w:rsidRDefault="0068273E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68273E" w:rsidRPr="00335A45" w:rsidRDefault="0068273E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68273E" w:rsidRPr="00335A45" w:rsidRDefault="0068273E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68273E" w:rsidRPr="00335A45" w:rsidRDefault="0068273E" w:rsidP="0050274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68273E" w:rsidRPr="00335A45" w:rsidRDefault="0068273E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462331">
        <w:rPr>
          <w:rFonts w:ascii="Roboto" w:hAnsi="Roboto" w:cs="Roboto"/>
          <w:color w:val="000000"/>
          <w:shd w:val="clear" w:color="auto" w:fill="FFFFFF"/>
          <w:lang w:val="ru-RU"/>
        </w:rPr>
        <w:t>МНН Церебролизин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№ </w:t>
      </w:r>
      <w:r w:rsidRPr="000B4878">
        <w:rPr>
          <w:lang w:val="ru-RU"/>
        </w:rPr>
        <w:t>EA-66112</w:t>
      </w:r>
      <w:r w:rsidRPr="00335A45">
        <w:rPr>
          <w:lang w:val="ru-RU"/>
        </w:rPr>
        <w:t xml:space="preserve">- </w:t>
      </w:r>
      <w:r w:rsidRPr="00447DB7">
        <w:rPr>
          <w:lang w:val="ru-RU"/>
        </w:rPr>
        <w:t>ОБЩЕСТВО С ОГРАНИЧЕННОЙ ОТВЕТСТВЕННОСТЬЮ "ФАРМСЕРВИС"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447DB7">
        <w:rPr>
          <w:rFonts w:ascii="Roboto" w:hAnsi="Roboto" w:cs="Roboto"/>
          <w:color w:val="000000"/>
          <w:sz w:val="27"/>
          <w:szCs w:val="27"/>
          <w:shd w:val="clear" w:color="auto" w:fill="FFFFFF"/>
          <w:lang w:val="ru-RU"/>
        </w:rPr>
        <w:t>115</w:t>
      </w:r>
      <w:r>
        <w:rPr>
          <w:rFonts w:ascii="Roboto" w:hAnsi="Roboto" w:cs="Roboto"/>
          <w:color w:val="000000"/>
          <w:sz w:val="27"/>
          <w:szCs w:val="27"/>
          <w:shd w:val="clear" w:color="auto" w:fill="FFFFFF"/>
        </w:rPr>
        <w:t> </w:t>
      </w:r>
      <w:r w:rsidRPr="00447DB7">
        <w:rPr>
          <w:rFonts w:ascii="Roboto" w:hAnsi="Roboto" w:cs="Roboto"/>
          <w:color w:val="000000"/>
          <w:sz w:val="27"/>
          <w:szCs w:val="27"/>
          <w:shd w:val="clear" w:color="auto" w:fill="FFFFFF"/>
          <w:lang w:val="ru-RU"/>
        </w:rPr>
        <w:t>333.29</w:t>
      </w:r>
      <w:r w:rsidRPr="00335A45">
        <w:rPr>
          <w:lang w:val="ru-RU"/>
        </w:rPr>
        <w:t xml:space="preserve"> рублей.  </w:t>
      </w:r>
    </w:p>
    <w:p w:rsidR="0068273E" w:rsidRPr="00335A45" w:rsidRDefault="0068273E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68273E" w:rsidRPr="00335A45">
        <w:trPr>
          <w:trHeight w:val="206"/>
          <w:jc w:val="center"/>
        </w:trPr>
        <w:tc>
          <w:tcPr>
            <w:tcW w:w="7338" w:type="dxa"/>
          </w:tcPr>
          <w:p w:rsidR="0068273E" w:rsidRPr="00335A45" w:rsidRDefault="0068273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8273E" w:rsidRPr="00335A45" w:rsidRDefault="0068273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68273E" w:rsidRPr="00335A45" w:rsidRDefault="0068273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8273E" w:rsidRPr="00335A45" w:rsidRDefault="0068273E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68273E" w:rsidRPr="00335A45" w:rsidRDefault="0068273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8273E" w:rsidRPr="00335A45">
        <w:trPr>
          <w:trHeight w:val="206"/>
          <w:jc w:val="center"/>
        </w:trPr>
        <w:tc>
          <w:tcPr>
            <w:tcW w:w="7338" w:type="dxa"/>
          </w:tcPr>
          <w:p w:rsidR="0068273E" w:rsidRPr="00335A45" w:rsidRDefault="0068273E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8273E" w:rsidRPr="00335A45" w:rsidRDefault="0068273E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68273E" w:rsidRPr="00335A45" w:rsidRDefault="0068273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68273E" w:rsidRPr="00335A45" w:rsidRDefault="0068273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8273E" w:rsidRPr="00335A45" w:rsidRDefault="0068273E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68273E" w:rsidRPr="00335A45" w:rsidRDefault="0068273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68273E" w:rsidRPr="00335A45" w:rsidRDefault="0068273E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68273E" w:rsidRPr="00335A45" w:rsidRDefault="0068273E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68273E" w:rsidRPr="00335A45">
        <w:trPr>
          <w:trHeight w:val="206"/>
          <w:jc w:val="center"/>
        </w:trPr>
        <w:tc>
          <w:tcPr>
            <w:tcW w:w="7338" w:type="dxa"/>
          </w:tcPr>
          <w:p w:rsidR="0068273E" w:rsidRPr="00335A45" w:rsidRDefault="0068273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68273E" w:rsidRPr="00335A45" w:rsidRDefault="0068273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68273E" w:rsidRPr="00335A45" w:rsidRDefault="0068273E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68273E" w:rsidRPr="00335A45" w:rsidRDefault="0068273E" w:rsidP="006465AE">
      <w:pPr>
        <w:jc w:val="both"/>
        <w:rPr>
          <w:lang w:val="ru-RU" w:eastAsia="ru-RU"/>
        </w:rPr>
      </w:pPr>
    </w:p>
    <w:sectPr w:rsidR="0068273E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273E" w:rsidRDefault="0068273E">
      <w:r>
        <w:separator/>
      </w:r>
    </w:p>
  </w:endnote>
  <w:endnote w:type="continuationSeparator" w:id="1">
    <w:p w:rsidR="0068273E" w:rsidRDefault="006827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273E" w:rsidRDefault="0068273E">
      <w:r>
        <w:separator/>
      </w:r>
    </w:p>
  </w:footnote>
  <w:footnote w:type="continuationSeparator" w:id="1">
    <w:p w:rsidR="0068273E" w:rsidRDefault="006827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73E" w:rsidRDefault="0068273E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8273E" w:rsidRDefault="0068273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4B5D"/>
    <w:rsid w:val="000050FF"/>
    <w:rsid w:val="00005818"/>
    <w:rsid w:val="000070D5"/>
    <w:rsid w:val="00010027"/>
    <w:rsid w:val="00010743"/>
    <w:rsid w:val="0001105B"/>
    <w:rsid w:val="00011CE1"/>
    <w:rsid w:val="00012105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A2D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4F2"/>
    <w:rsid w:val="00095AF2"/>
    <w:rsid w:val="00097BC5"/>
    <w:rsid w:val="00097F85"/>
    <w:rsid w:val="000A10BF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4878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0C7B"/>
    <w:rsid w:val="000E2076"/>
    <w:rsid w:val="000E5E0D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0A91"/>
    <w:rsid w:val="00161BF0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9AF"/>
    <w:rsid w:val="00172BD9"/>
    <w:rsid w:val="0017355E"/>
    <w:rsid w:val="001743AD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87EFB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0BE9"/>
    <w:rsid w:val="001A10A2"/>
    <w:rsid w:val="001A26B3"/>
    <w:rsid w:val="001A283D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9C6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3BFD"/>
    <w:rsid w:val="00237AD7"/>
    <w:rsid w:val="002401C8"/>
    <w:rsid w:val="00240DED"/>
    <w:rsid w:val="00241350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57B3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26F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2F644D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956"/>
    <w:rsid w:val="00336D94"/>
    <w:rsid w:val="00340B33"/>
    <w:rsid w:val="0034179B"/>
    <w:rsid w:val="003418A3"/>
    <w:rsid w:val="00341B4B"/>
    <w:rsid w:val="00343E11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650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6E83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9E0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443C"/>
    <w:rsid w:val="003B475A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6E3C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46DAC"/>
    <w:rsid w:val="00447DB7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331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6BA"/>
    <w:rsid w:val="004979BD"/>
    <w:rsid w:val="00497E81"/>
    <w:rsid w:val="004A14EE"/>
    <w:rsid w:val="004A1ADE"/>
    <w:rsid w:val="004A30DD"/>
    <w:rsid w:val="004A340A"/>
    <w:rsid w:val="004A39A7"/>
    <w:rsid w:val="004A4569"/>
    <w:rsid w:val="004A45D1"/>
    <w:rsid w:val="004A4B6D"/>
    <w:rsid w:val="004A4D47"/>
    <w:rsid w:val="004A63C6"/>
    <w:rsid w:val="004A7DB1"/>
    <w:rsid w:val="004B0926"/>
    <w:rsid w:val="004B1DEB"/>
    <w:rsid w:val="004B1F9C"/>
    <w:rsid w:val="004B39AE"/>
    <w:rsid w:val="004B43BF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A19"/>
    <w:rsid w:val="004C6D0B"/>
    <w:rsid w:val="004C7DAE"/>
    <w:rsid w:val="004D0454"/>
    <w:rsid w:val="004D04F9"/>
    <w:rsid w:val="004D08DC"/>
    <w:rsid w:val="004D0BCE"/>
    <w:rsid w:val="004D2D27"/>
    <w:rsid w:val="004D353A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334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0AB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1461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086"/>
    <w:rsid w:val="005E3E90"/>
    <w:rsid w:val="005E3EBD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57D57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9F5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3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5C"/>
    <w:rsid w:val="006A3A99"/>
    <w:rsid w:val="006A5B10"/>
    <w:rsid w:val="006A5D4E"/>
    <w:rsid w:val="006A5F9E"/>
    <w:rsid w:val="006A71E7"/>
    <w:rsid w:val="006B1771"/>
    <w:rsid w:val="006B1BBB"/>
    <w:rsid w:val="006B1DF7"/>
    <w:rsid w:val="006B2030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702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1FF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39D8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18A0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1B06"/>
    <w:rsid w:val="0077327D"/>
    <w:rsid w:val="0077375B"/>
    <w:rsid w:val="00775B72"/>
    <w:rsid w:val="00775C3B"/>
    <w:rsid w:val="00775EEC"/>
    <w:rsid w:val="00776796"/>
    <w:rsid w:val="00776A8D"/>
    <w:rsid w:val="00776F84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470B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70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345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BF0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37B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3DA8"/>
    <w:rsid w:val="00834B0C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68F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2E7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C21"/>
    <w:rsid w:val="00862F84"/>
    <w:rsid w:val="0086482D"/>
    <w:rsid w:val="00865221"/>
    <w:rsid w:val="008658CA"/>
    <w:rsid w:val="00866155"/>
    <w:rsid w:val="00867E7E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0E8"/>
    <w:rsid w:val="008834CA"/>
    <w:rsid w:val="00883662"/>
    <w:rsid w:val="00883943"/>
    <w:rsid w:val="00884FAB"/>
    <w:rsid w:val="008858EB"/>
    <w:rsid w:val="00885C8E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433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1B38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4A7C"/>
    <w:rsid w:val="00925AD5"/>
    <w:rsid w:val="00925C33"/>
    <w:rsid w:val="00926906"/>
    <w:rsid w:val="00927576"/>
    <w:rsid w:val="00927E65"/>
    <w:rsid w:val="00930148"/>
    <w:rsid w:val="0093253E"/>
    <w:rsid w:val="00932F52"/>
    <w:rsid w:val="00933978"/>
    <w:rsid w:val="009350F1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08"/>
    <w:rsid w:val="00944144"/>
    <w:rsid w:val="00944895"/>
    <w:rsid w:val="00944BCF"/>
    <w:rsid w:val="00945888"/>
    <w:rsid w:val="00946020"/>
    <w:rsid w:val="00946414"/>
    <w:rsid w:val="00946B40"/>
    <w:rsid w:val="00946F49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44D"/>
    <w:rsid w:val="00972881"/>
    <w:rsid w:val="009731E0"/>
    <w:rsid w:val="00973374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3D77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2BD2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498"/>
    <w:rsid w:val="009C5896"/>
    <w:rsid w:val="009C5A82"/>
    <w:rsid w:val="009C62FD"/>
    <w:rsid w:val="009C66D2"/>
    <w:rsid w:val="009C69AB"/>
    <w:rsid w:val="009C7773"/>
    <w:rsid w:val="009C7DAD"/>
    <w:rsid w:val="009D0182"/>
    <w:rsid w:val="009D0D25"/>
    <w:rsid w:val="009D0E76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5B9A"/>
    <w:rsid w:val="009F7063"/>
    <w:rsid w:val="009F743A"/>
    <w:rsid w:val="009F7DB1"/>
    <w:rsid w:val="009F7E2D"/>
    <w:rsid w:val="00A001CE"/>
    <w:rsid w:val="00A022E4"/>
    <w:rsid w:val="00A0365F"/>
    <w:rsid w:val="00A039B1"/>
    <w:rsid w:val="00A04109"/>
    <w:rsid w:val="00A05049"/>
    <w:rsid w:val="00A055E8"/>
    <w:rsid w:val="00A05AA5"/>
    <w:rsid w:val="00A05DB6"/>
    <w:rsid w:val="00A10553"/>
    <w:rsid w:val="00A11242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7E8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6D"/>
    <w:rsid w:val="00A60193"/>
    <w:rsid w:val="00A60C3C"/>
    <w:rsid w:val="00A60C9D"/>
    <w:rsid w:val="00A6254E"/>
    <w:rsid w:val="00A626AD"/>
    <w:rsid w:val="00A630AA"/>
    <w:rsid w:val="00A63515"/>
    <w:rsid w:val="00A6504A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54C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C55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0765A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3E96"/>
    <w:rsid w:val="00B34B5F"/>
    <w:rsid w:val="00B35EC5"/>
    <w:rsid w:val="00B36F8D"/>
    <w:rsid w:val="00B378AD"/>
    <w:rsid w:val="00B37B03"/>
    <w:rsid w:val="00B40F86"/>
    <w:rsid w:val="00B422A3"/>
    <w:rsid w:val="00B42508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610B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6525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5760"/>
    <w:rsid w:val="00BF626D"/>
    <w:rsid w:val="00BF6A64"/>
    <w:rsid w:val="00BF7570"/>
    <w:rsid w:val="00BF7CCD"/>
    <w:rsid w:val="00C00897"/>
    <w:rsid w:val="00C016D3"/>
    <w:rsid w:val="00C02CF0"/>
    <w:rsid w:val="00C02D52"/>
    <w:rsid w:val="00C0394C"/>
    <w:rsid w:val="00C03F3F"/>
    <w:rsid w:val="00C041ED"/>
    <w:rsid w:val="00C04D39"/>
    <w:rsid w:val="00C07BB1"/>
    <w:rsid w:val="00C10EEB"/>
    <w:rsid w:val="00C11070"/>
    <w:rsid w:val="00C113BD"/>
    <w:rsid w:val="00C12071"/>
    <w:rsid w:val="00C123AB"/>
    <w:rsid w:val="00C12FB7"/>
    <w:rsid w:val="00C177D3"/>
    <w:rsid w:val="00C17EAB"/>
    <w:rsid w:val="00C22025"/>
    <w:rsid w:val="00C2257C"/>
    <w:rsid w:val="00C22927"/>
    <w:rsid w:val="00C22A97"/>
    <w:rsid w:val="00C22B3B"/>
    <w:rsid w:val="00C22B4D"/>
    <w:rsid w:val="00C232C7"/>
    <w:rsid w:val="00C2364C"/>
    <w:rsid w:val="00C24D4C"/>
    <w:rsid w:val="00C24E85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2BB1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93E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039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47D4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2B51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3A5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257"/>
    <w:rsid w:val="00E33E43"/>
    <w:rsid w:val="00E342A5"/>
    <w:rsid w:val="00E35CDE"/>
    <w:rsid w:val="00E35F4D"/>
    <w:rsid w:val="00E3663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38"/>
    <w:rsid w:val="00E957E7"/>
    <w:rsid w:val="00E965C6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3DE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42C4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5EEA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2FA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0DC1"/>
    <w:rsid w:val="00FA1848"/>
    <w:rsid w:val="00FA3ADB"/>
    <w:rsid w:val="00FA3C81"/>
    <w:rsid w:val="00FA3D23"/>
    <w:rsid w:val="00FA6639"/>
    <w:rsid w:val="00FA719C"/>
    <w:rsid w:val="00FB0161"/>
    <w:rsid w:val="00FB12D2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885C8E"/>
  </w:style>
  <w:style w:type="character" w:customStyle="1" w:styleId="1103">
    <w:name w:val="Знак Знак1103"/>
    <w:basedOn w:val="DefaultParagraphFont"/>
    <w:uiPriority w:val="99"/>
    <w:rsid w:val="00D923A5"/>
  </w:style>
  <w:style w:type="character" w:customStyle="1" w:styleId="1104">
    <w:name w:val="Знак Знак1104"/>
    <w:basedOn w:val="DefaultParagraphFont"/>
    <w:uiPriority w:val="99"/>
    <w:rsid w:val="008830E8"/>
  </w:style>
  <w:style w:type="character" w:customStyle="1" w:styleId="1105">
    <w:name w:val="Знак Знак1105"/>
    <w:basedOn w:val="DefaultParagraphFont"/>
    <w:uiPriority w:val="99"/>
    <w:rsid w:val="00925AD5"/>
  </w:style>
  <w:style w:type="character" w:customStyle="1" w:styleId="1106">
    <w:name w:val="Знак Знак1106"/>
    <w:basedOn w:val="DefaultParagraphFont"/>
    <w:uiPriority w:val="99"/>
    <w:rsid w:val="00012105"/>
  </w:style>
  <w:style w:type="character" w:customStyle="1" w:styleId="1107">
    <w:name w:val="Знак Знак1107"/>
    <w:basedOn w:val="DefaultParagraphFont"/>
    <w:uiPriority w:val="99"/>
    <w:rsid w:val="00343E11"/>
  </w:style>
  <w:style w:type="character" w:customStyle="1" w:styleId="1108">
    <w:name w:val="Знак Знак1108"/>
    <w:basedOn w:val="DefaultParagraphFont"/>
    <w:uiPriority w:val="99"/>
    <w:rsid w:val="00C62BB1"/>
  </w:style>
  <w:style w:type="character" w:customStyle="1" w:styleId="1109">
    <w:name w:val="Знак Знак1109"/>
    <w:basedOn w:val="DefaultParagraphFont"/>
    <w:uiPriority w:val="99"/>
    <w:rsid w:val="007339D8"/>
  </w:style>
  <w:style w:type="character" w:customStyle="1" w:styleId="1110">
    <w:name w:val="Знак Знак1110"/>
    <w:basedOn w:val="DefaultParagraphFont"/>
    <w:uiPriority w:val="99"/>
    <w:rsid w:val="00AB054C"/>
  </w:style>
  <w:style w:type="character" w:customStyle="1" w:styleId="1111">
    <w:name w:val="Знак Знак1111"/>
    <w:basedOn w:val="DefaultParagraphFont"/>
    <w:uiPriority w:val="99"/>
    <w:rsid w:val="00CC3039"/>
  </w:style>
  <w:style w:type="character" w:customStyle="1" w:styleId="1112">
    <w:name w:val="Знак Знак1112"/>
    <w:basedOn w:val="DefaultParagraphFont"/>
    <w:uiPriority w:val="99"/>
    <w:rsid w:val="003D6E3C"/>
  </w:style>
  <w:style w:type="character" w:customStyle="1" w:styleId="1113">
    <w:name w:val="Знак Знак1113"/>
    <w:basedOn w:val="DefaultParagraphFont"/>
    <w:uiPriority w:val="99"/>
    <w:rsid w:val="00257B35"/>
  </w:style>
  <w:style w:type="character" w:customStyle="1" w:styleId="1114">
    <w:name w:val="Знак Знак1114"/>
    <w:basedOn w:val="DefaultParagraphFont"/>
    <w:uiPriority w:val="99"/>
    <w:rsid w:val="004C6A19"/>
  </w:style>
  <w:style w:type="character" w:customStyle="1" w:styleId="1115">
    <w:name w:val="Знак Знак1115"/>
    <w:basedOn w:val="DefaultParagraphFont"/>
    <w:uiPriority w:val="99"/>
    <w:rsid w:val="00D02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8692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2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2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869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2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294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69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693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693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869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8693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3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3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8693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8693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11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0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8693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0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693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1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1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8693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693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0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1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8693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693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8693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299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0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869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693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8693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0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0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869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693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693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0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0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8693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693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0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1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869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693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0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0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8693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693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09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0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8693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693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0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1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8693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693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0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1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8693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693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04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0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8693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69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8693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16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1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58693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693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693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693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8693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693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693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693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693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693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693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693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693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693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693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869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2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35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692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693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692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2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2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3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8693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2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2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8692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869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2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69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869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9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69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693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693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3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4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5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93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6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</TotalTime>
  <Pages>3</Pages>
  <Words>1157</Words>
  <Characters>6600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5</cp:revision>
  <cp:lastPrinted>2020-12-01T06:49:00Z</cp:lastPrinted>
  <dcterms:created xsi:type="dcterms:W3CDTF">2020-12-04T15:32:00Z</dcterms:created>
  <dcterms:modified xsi:type="dcterms:W3CDTF">2020-12-04T15:50:00Z</dcterms:modified>
</cp:coreProperties>
</file>