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F23" w:rsidRDefault="008A1F23" w:rsidP="00B40F86">
      <w:pPr>
        <w:jc w:val="center"/>
        <w:rPr>
          <w:b/>
          <w:bCs/>
          <w:color w:val="000000"/>
          <w:lang w:val="ru-RU"/>
        </w:rPr>
      </w:pPr>
    </w:p>
    <w:p w:rsidR="008A1F23" w:rsidRDefault="008A1F23" w:rsidP="004B0926">
      <w:pPr>
        <w:rPr>
          <w:b/>
          <w:bCs/>
          <w:color w:val="000000"/>
          <w:lang w:val="ru-RU"/>
        </w:rPr>
      </w:pPr>
    </w:p>
    <w:p w:rsidR="008A1F23" w:rsidRPr="00335A45" w:rsidRDefault="008A1F2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312</w:t>
      </w:r>
    </w:p>
    <w:p w:rsidR="008A1F23" w:rsidRPr="00335A45" w:rsidRDefault="008A1F2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A1F23" w:rsidRPr="00335A45" w:rsidRDefault="008A1F2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A1F23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F23" w:rsidRPr="00335A45" w:rsidRDefault="008A1F23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A1F23" w:rsidRPr="00335A45" w:rsidRDefault="008A1F2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08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8A1F23" w:rsidRDefault="008A1F2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A1F23" w:rsidRPr="0077375B" w:rsidRDefault="008A1F23" w:rsidP="00F236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F23605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F23605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8A1F23" w:rsidRPr="0077375B" w:rsidRDefault="008A1F23" w:rsidP="00F236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11720D">
        <w:rPr>
          <w:rFonts w:ascii="Roboto" w:hAnsi="Roboto" w:cs="Roboto"/>
          <w:color w:val="000000"/>
          <w:shd w:val="clear" w:color="auto" w:fill="FFFFFF"/>
          <w:lang w:val="ru-RU"/>
        </w:rPr>
        <w:t>Лекарственные средства разные</w:t>
      </w:r>
      <w:r w:rsidRPr="0077375B">
        <w:rPr>
          <w:lang w:val="ru-RU"/>
        </w:rPr>
        <w:t xml:space="preserve">».  </w:t>
      </w:r>
    </w:p>
    <w:p w:rsidR="008A1F23" w:rsidRPr="0011720D" w:rsidRDefault="008A1F23" w:rsidP="00F23605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11720D">
        <w:rPr>
          <w:rFonts w:ascii="Roboto" w:hAnsi="Roboto" w:cs="Roboto"/>
          <w:color w:val="000000"/>
          <w:shd w:val="clear" w:color="auto" w:fill="FFFFFF"/>
          <w:lang w:val="ru-RU"/>
        </w:rPr>
        <w:t>203234901331923490100103790010000244</w:t>
      </w:r>
    </w:p>
    <w:p w:rsidR="008A1F23" w:rsidRPr="0077375B" w:rsidRDefault="008A1F23" w:rsidP="00F23605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233 557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Двести тридцать три</w:t>
      </w:r>
      <w:r w:rsidRPr="0077375B">
        <w:rPr>
          <w:lang w:val="ru-RU"/>
        </w:rPr>
        <w:t xml:space="preserve"> тысяч</w:t>
      </w:r>
      <w:r>
        <w:rPr>
          <w:lang w:val="ru-RU"/>
        </w:rPr>
        <w:t>и пятьсот пятьдесят семь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8A1F23" w:rsidRPr="00F26489" w:rsidRDefault="008A1F23" w:rsidP="00F236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8A1F23" w:rsidRPr="0011720D" w:rsidRDefault="008A1F23" w:rsidP="00F236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11720D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</w:p>
    <w:p w:rsidR="008A1F23" w:rsidRPr="0077375B" w:rsidRDefault="008A1F23" w:rsidP="00F23605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11720D">
        <w:rPr>
          <w:lang w:val="ru-RU"/>
        </w:rPr>
        <w:t>Внебюджетные фонды (ОМС), краевой бюджет 2021 года</w:t>
      </w:r>
      <w:r w:rsidRPr="0077375B">
        <w:rPr>
          <w:lang w:val="ru-RU"/>
        </w:rPr>
        <w:t>.</w:t>
      </w:r>
    </w:p>
    <w:p w:rsidR="008A1F23" w:rsidRPr="0077375B" w:rsidRDefault="008A1F23" w:rsidP="00F23605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8A1F23" w:rsidRPr="0077375B" w:rsidRDefault="008A1F23" w:rsidP="00F23605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A1F23" w:rsidRPr="0077375B" w:rsidRDefault="008A1F23" w:rsidP="00F23605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11720D">
        <w:rPr>
          <w:color w:val="000000"/>
          <w:sz w:val="24"/>
          <w:szCs w:val="24"/>
        </w:rPr>
        <w:t>25.11.2020 15:05:01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8A1F23" w:rsidRPr="0077375B" w:rsidRDefault="008A1F23" w:rsidP="00F23605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8A1F23" w:rsidRDefault="008A1F2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A1F23" w:rsidRPr="00335A45">
        <w:trPr>
          <w:jc w:val="center"/>
        </w:trPr>
        <w:tc>
          <w:tcPr>
            <w:tcW w:w="9828" w:type="dxa"/>
            <w:gridSpan w:val="5"/>
          </w:tcPr>
          <w:p w:rsidR="008A1F23" w:rsidRPr="00335A45" w:rsidRDefault="008A1F2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8A1F23" w:rsidRPr="00B13610">
        <w:trPr>
          <w:jc w:val="center"/>
        </w:trPr>
        <w:tc>
          <w:tcPr>
            <w:tcW w:w="2820" w:type="dxa"/>
          </w:tcPr>
          <w:p w:rsidR="008A1F23" w:rsidRPr="00335A45" w:rsidRDefault="008A1F23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A1F23" w:rsidRPr="00335A45" w:rsidRDefault="008A1F2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8A1F23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8A1F23" w:rsidRPr="000D6284" w:rsidRDefault="008A1F23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8A1F23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8A1F23" w:rsidRPr="00335A45" w:rsidRDefault="008A1F23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A1F23" w:rsidRPr="00335A45" w:rsidRDefault="008A1F2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8A1F23" w:rsidRPr="000D6284">
        <w:trPr>
          <w:jc w:val="center"/>
        </w:trPr>
        <w:tc>
          <w:tcPr>
            <w:tcW w:w="9828" w:type="dxa"/>
            <w:gridSpan w:val="5"/>
          </w:tcPr>
          <w:p w:rsidR="008A1F23" w:rsidRPr="000D6284" w:rsidRDefault="008A1F23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8A1F23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A1F23" w:rsidRPr="00335A45" w:rsidRDefault="008A1F2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8A1F23" w:rsidRPr="00335A45" w:rsidRDefault="008A1F2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8A1F23" w:rsidRPr="00335A45" w:rsidRDefault="008A1F23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A1F23" w:rsidRPr="00335A45" w:rsidRDefault="008A1F23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8A1F23" w:rsidRPr="00335A45" w:rsidRDefault="008A1F2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8A1F23" w:rsidRPr="00335A45" w:rsidRDefault="008A1F2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8A1F23" w:rsidRPr="00335A45" w:rsidRDefault="008A1F23" w:rsidP="00A841CC">
            <w:pPr>
              <w:ind w:right="-80"/>
              <w:jc w:val="both"/>
              <w:rPr>
                <w:lang w:val="ru-RU"/>
              </w:rPr>
            </w:pPr>
          </w:p>
          <w:p w:rsidR="008A1F23" w:rsidRPr="00335A45" w:rsidRDefault="008A1F2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8A1F23" w:rsidRPr="00335A45" w:rsidRDefault="008A1F2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8A1F23" w:rsidRPr="00335A45" w:rsidRDefault="008A1F2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08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11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A1F23" w:rsidRPr="00335A45" w:rsidRDefault="008A1F23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8A1F2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335A45" w:rsidRDefault="008A1F2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335A45" w:rsidRDefault="008A1F2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335A45" w:rsidRDefault="008A1F2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335A45" w:rsidRDefault="008A1F2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335A45" w:rsidRDefault="008A1F2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A1F2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335A45" w:rsidRDefault="008A1F2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996F4C" w:rsidRDefault="008A1F23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175 166.21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335A45" w:rsidRDefault="008A1F2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012105" w:rsidRDefault="008A1F23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07.12.2020 12:17:57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0B4878" w:rsidRDefault="008A1F23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EA-66406</w:t>
            </w:r>
          </w:p>
        </w:tc>
      </w:tr>
      <w:tr w:rsidR="008A1F2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335A45" w:rsidRDefault="008A1F2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5400AB" w:rsidRDefault="008A1F23" w:rsidP="00657D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176 334.00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335A45" w:rsidRDefault="008A1F2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4736FB" w:rsidRDefault="008A1F23" w:rsidP="00657D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07.12.2020 12:13:10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A1F23" w:rsidRPr="000B4878" w:rsidRDefault="008A1F23" w:rsidP="00657D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EA-66389</w:t>
            </w:r>
          </w:p>
        </w:tc>
      </w:tr>
    </w:tbl>
    <w:p w:rsidR="008A1F23" w:rsidRPr="00335A45" w:rsidRDefault="008A1F23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A1F23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A1F23" w:rsidRPr="00335A45" w:rsidRDefault="008A1F2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8A1F23" w:rsidRPr="00335A45" w:rsidRDefault="008A1F2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A1F23" w:rsidRPr="00335A45" w:rsidRDefault="008A1F2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8A1F23" w:rsidRPr="00335A45" w:rsidRDefault="008A1F2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A1F23" w:rsidRPr="00335A45" w:rsidRDefault="008A1F2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A1F23" w:rsidRPr="00F23605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A1F23" w:rsidRPr="00F23605" w:rsidRDefault="008A1F23" w:rsidP="006B2030">
            <w:pPr>
              <w:jc w:val="center"/>
              <w:rPr>
                <w:lang w:val="ru-RU"/>
              </w:rPr>
            </w:pPr>
            <w:r w:rsidRPr="00F23605">
              <w:rPr>
                <w:lang w:val="ru-RU"/>
              </w:rPr>
              <w:t>EA-66406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A1F23" w:rsidRPr="004736FB" w:rsidRDefault="008A1F2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1720D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02.12.2020 17:19:53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1F23" w:rsidRDefault="008A1F23" w:rsidP="00F23605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"СЕЛЕНИТ-МЕД"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ИНН6167121765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ОГРН1136195004934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КПП616701001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Место нахождения (жительства)</w:t>
            </w:r>
          </w:p>
          <w:p w:rsidR="008A1F23" w:rsidRDefault="008A1F23" w:rsidP="00F23605">
            <w:pPr>
              <w:pStyle w:val="NormalWeb"/>
              <w:spacing w:before="0" w:beforeAutospacing="0" w:after="0" w:afterAutospacing="0"/>
            </w:pPr>
            <w:r>
              <w:t>344025, ОБЛ РОСТОВСКАЯ, Г РОСТОВ-НА-ДОНУ, УЛ РЫЛЬСКОГО, ДОМ 2, КОРПУС 2, КОМНАТА 32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Почтовый адрес</w:t>
            </w:r>
          </w:p>
          <w:p w:rsidR="008A1F23" w:rsidRDefault="008A1F23" w:rsidP="00F23605">
            <w:pPr>
              <w:pStyle w:val="NormalWeb"/>
              <w:spacing w:before="0" w:beforeAutospacing="0" w:after="0" w:afterAutospacing="0"/>
            </w:pPr>
            <w:r>
              <w:t>344025, г. Ростов-на-Дону, ул. Рыльского, д.2/2</w:t>
            </w:r>
          </w:p>
          <w:p w:rsidR="008A1F23" w:rsidRPr="00F23605" w:rsidRDefault="008A1F23" w:rsidP="00F2360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F23605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8A1F23" w:rsidRPr="00161BF0" w:rsidRDefault="008A1F23" w:rsidP="00996F4C">
            <w:pPr>
              <w:rPr>
                <w:lang w:val="ru-RU"/>
              </w:rPr>
            </w:pPr>
            <w:r w:rsidRPr="00F23605">
              <w:rPr>
                <w:lang w:val="ru-RU"/>
              </w:rPr>
              <w:t>Телефон 89281268280</w:t>
            </w:r>
          </w:p>
        </w:tc>
      </w:tr>
      <w:tr w:rsidR="008A1F23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A1F23" w:rsidRPr="00F23605" w:rsidRDefault="008A1F23" w:rsidP="006B2030">
            <w:pPr>
              <w:jc w:val="center"/>
              <w:rPr>
                <w:lang w:val="ru-RU"/>
              </w:rPr>
            </w:pPr>
            <w:r w:rsidRPr="00F23605">
              <w:rPr>
                <w:lang w:val="ru-RU"/>
              </w:rPr>
              <w:t>EA-66389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A1F23" w:rsidRPr="004736FB" w:rsidRDefault="008A1F2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11720D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02.12.2020 15:59:09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1F23" w:rsidRDefault="008A1F23" w:rsidP="00F23605">
            <w:pPr>
              <w:pStyle w:val="NormalWeb"/>
              <w:spacing w:before="0" w:beforeAutospacing="0" w:after="0" w:afterAutospacing="0"/>
            </w:pPr>
            <w:r>
              <w:t>АКЦИОНЕРНОЕ ОБЩЕСТВО "ФАРМАЦЕВТ ПЛЮС"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ИНН6166118833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ОГРН1206100013833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КПП616601001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Место нахождения (жительства)</w:t>
            </w:r>
          </w:p>
          <w:p w:rsidR="008A1F23" w:rsidRDefault="008A1F23" w:rsidP="00F23605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8A1F23" w:rsidRPr="00F23605" w:rsidRDefault="008A1F23" w:rsidP="00F23605">
            <w:pPr>
              <w:rPr>
                <w:lang w:val="ru-RU"/>
              </w:rPr>
            </w:pPr>
            <w:r w:rsidRPr="00F23605">
              <w:rPr>
                <w:lang w:val="ru-RU"/>
              </w:rPr>
              <w:t>Почтовый адрес</w:t>
            </w:r>
          </w:p>
          <w:p w:rsidR="008A1F23" w:rsidRDefault="008A1F23" w:rsidP="00F23605">
            <w:pPr>
              <w:pStyle w:val="NormalWeb"/>
              <w:spacing w:before="0" w:beforeAutospacing="0" w:after="0" w:afterAutospacing="0"/>
            </w:pPr>
            <w:r>
              <w:t>344009, ОБЛ РОСТОВСКАЯ, Г РОСТОВ-НА-ДОНУ, ПР-КТ ШОЛОХОВА, ДОМ 211, КОМНАТА 10</w:t>
            </w:r>
          </w:p>
          <w:p w:rsidR="008A1F23" w:rsidRPr="005246AF" w:rsidRDefault="008A1F23" w:rsidP="00F23605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5246AF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8A1F23" w:rsidRPr="00F23605" w:rsidRDefault="008A1F23" w:rsidP="00257B35">
            <w:pPr>
              <w:rPr>
                <w:lang w:val="ru-RU"/>
              </w:rPr>
            </w:pPr>
            <w:r>
              <w:t>Телефон 8633220428</w:t>
            </w:r>
          </w:p>
        </w:tc>
      </w:tr>
    </w:tbl>
    <w:p w:rsidR="008A1F23" w:rsidRPr="00335A45" w:rsidRDefault="008A1F23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A1F23" w:rsidRPr="00335A45" w:rsidRDefault="008A1F23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F23605">
        <w:rPr>
          <w:lang w:val="ru-RU"/>
        </w:rPr>
        <w:t>EA-66406</w:t>
      </w:r>
      <w:r w:rsidRPr="00335A45">
        <w:rPr>
          <w:lang w:val="ru-RU"/>
        </w:rPr>
        <w:t xml:space="preserve">- </w:t>
      </w:r>
      <w:r w:rsidRPr="00F23605">
        <w:rPr>
          <w:lang w:val="ru-RU"/>
        </w:rPr>
        <w:t>ОБЩЕСТВО С ОГРАНИЧЕННОЙ ОТВЕТСТВЕННОСТЬЮ "СЕЛЕНИТ-МЕД"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F23605">
        <w:rPr>
          <w:lang w:val="ru-RU"/>
        </w:rPr>
        <w:t>EA-66389</w:t>
      </w:r>
      <w:r w:rsidRPr="00335A45">
        <w:rPr>
          <w:lang w:val="ru-RU"/>
        </w:rPr>
        <w:t xml:space="preserve">- </w:t>
      </w:r>
      <w:r w:rsidRPr="00F23605">
        <w:rPr>
          <w:lang w:val="ru-RU"/>
        </w:rPr>
        <w:t>АКЦИОНЕРНОЕ ОБЩЕСТВО "ФАРМАЦЕВТ ПЛЮС"</w:t>
      </w:r>
      <w:r>
        <w:rPr>
          <w:lang w:val="ru-RU"/>
        </w:rPr>
        <w:t>.</w:t>
      </w:r>
    </w:p>
    <w:p w:rsidR="008A1F23" w:rsidRPr="00335A45" w:rsidRDefault="008A1F23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A1F23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8A1F23" w:rsidRPr="00335A45" w:rsidRDefault="008A1F23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A1F23" w:rsidRPr="00335A45" w:rsidRDefault="008A1F23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A1F23" w:rsidRPr="00335A45">
        <w:trPr>
          <w:trHeight w:val="274"/>
        </w:trPr>
        <w:tc>
          <w:tcPr>
            <w:tcW w:w="2204" w:type="dxa"/>
            <w:vMerge/>
          </w:tcPr>
          <w:p w:rsidR="008A1F23" w:rsidRPr="00335A45" w:rsidRDefault="008A1F2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A1F23" w:rsidRPr="00335A45" w:rsidRDefault="008A1F23" w:rsidP="00AA4A97">
            <w:pPr>
              <w:jc w:val="center"/>
              <w:rPr>
                <w:lang w:val="ru-RU"/>
              </w:rPr>
            </w:pPr>
          </w:p>
          <w:p w:rsidR="008A1F23" w:rsidRPr="00335A45" w:rsidRDefault="008A1F23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A1F23" w:rsidRPr="00335A45" w:rsidRDefault="008A1F23" w:rsidP="00AA4A97">
            <w:pPr>
              <w:ind w:right="-21"/>
              <w:jc w:val="center"/>
              <w:rPr>
                <w:lang w:val="ru-RU"/>
              </w:rPr>
            </w:pPr>
          </w:p>
          <w:p w:rsidR="008A1F23" w:rsidRPr="00335A45" w:rsidRDefault="008A1F23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A1F23" w:rsidRPr="00335A45" w:rsidRDefault="008A1F23" w:rsidP="0056026D">
            <w:pPr>
              <w:jc w:val="center"/>
              <w:rPr>
                <w:lang w:val="ru-RU"/>
              </w:rPr>
            </w:pPr>
          </w:p>
          <w:p w:rsidR="008A1F23" w:rsidRPr="00335A45" w:rsidRDefault="008A1F23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8A1F23" w:rsidRPr="00335A45" w:rsidRDefault="008A1F23" w:rsidP="00AA4A97">
            <w:pPr>
              <w:jc w:val="center"/>
              <w:rPr>
                <w:lang w:val="ru-RU"/>
              </w:rPr>
            </w:pPr>
          </w:p>
          <w:p w:rsidR="008A1F23" w:rsidRPr="00335A45" w:rsidRDefault="008A1F2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A1F23" w:rsidRPr="00335A45" w:rsidRDefault="008A1F23" w:rsidP="0056026D">
            <w:pPr>
              <w:jc w:val="center"/>
              <w:rPr>
                <w:lang w:val="ru-RU"/>
              </w:rPr>
            </w:pPr>
          </w:p>
          <w:p w:rsidR="008A1F23" w:rsidRPr="00335A45" w:rsidRDefault="008A1F2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8A1F23" w:rsidRPr="00B13610">
        <w:trPr>
          <w:trHeight w:val="938"/>
        </w:trPr>
        <w:tc>
          <w:tcPr>
            <w:tcW w:w="2204" w:type="dxa"/>
            <w:vAlign w:val="center"/>
          </w:tcPr>
          <w:p w:rsidR="008A1F23" w:rsidRPr="00335A45" w:rsidRDefault="008A1F2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F23605">
              <w:rPr>
                <w:lang w:val="ru-RU"/>
              </w:rPr>
              <w:t>EA-66406</w:t>
            </w:r>
            <w:r w:rsidRPr="00335A45">
              <w:rPr>
                <w:lang w:val="ru-RU"/>
              </w:rPr>
              <w:t xml:space="preserve">- </w:t>
            </w:r>
            <w:r w:rsidRPr="00F23605">
              <w:rPr>
                <w:lang w:val="ru-RU"/>
              </w:rPr>
              <w:t>ОБЩЕСТВО С ОГРАНИЧЕННОЙ ОТВЕТСТВЕННОСТЬЮ "СЕЛЕНИТ-МЕД"</w:t>
            </w:r>
          </w:p>
        </w:tc>
        <w:tc>
          <w:tcPr>
            <w:tcW w:w="1700" w:type="dxa"/>
          </w:tcPr>
          <w:p w:rsidR="008A1F23" w:rsidRPr="00335A45" w:rsidRDefault="008A1F2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A1F23" w:rsidRPr="00335A45" w:rsidRDefault="008A1F2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A1F23" w:rsidRPr="00335A45" w:rsidRDefault="008A1F2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A1F23" w:rsidRPr="00335A45" w:rsidRDefault="008A1F2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A1F23" w:rsidRPr="00335A45" w:rsidRDefault="008A1F2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A1F23" w:rsidRPr="00B13610">
        <w:trPr>
          <w:trHeight w:val="938"/>
        </w:trPr>
        <w:tc>
          <w:tcPr>
            <w:tcW w:w="2204" w:type="dxa"/>
            <w:vAlign w:val="center"/>
          </w:tcPr>
          <w:p w:rsidR="008A1F23" w:rsidRPr="00335A45" w:rsidRDefault="008A1F23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F23605">
              <w:rPr>
                <w:lang w:val="ru-RU"/>
              </w:rPr>
              <w:t>EA-66389</w:t>
            </w:r>
            <w:r w:rsidRPr="00335A45">
              <w:rPr>
                <w:lang w:val="ru-RU"/>
              </w:rPr>
              <w:t xml:space="preserve">- </w:t>
            </w:r>
            <w:r w:rsidRPr="00F23605">
              <w:rPr>
                <w:lang w:val="ru-RU"/>
              </w:rPr>
              <w:t>АКЦИОНЕРНОЕ ОБЩЕСТВО "ФАРМАЦЕВТ ПЛЮС"</w:t>
            </w:r>
          </w:p>
        </w:tc>
        <w:tc>
          <w:tcPr>
            <w:tcW w:w="1700" w:type="dxa"/>
          </w:tcPr>
          <w:p w:rsidR="008A1F23" w:rsidRPr="00335A45" w:rsidRDefault="008A1F23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A1F23" w:rsidRPr="00335A45" w:rsidRDefault="008A1F23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A1F23" w:rsidRPr="00335A45" w:rsidRDefault="008A1F23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A1F23" w:rsidRPr="00335A45" w:rsidRDefault="008A1F23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A1F23" w:rsidRPr="00335A45" w:rsidRDefault="008A1F23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A1F23" w:rsidRPr="00335A45" w:rsidRDefault="008A1F23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11720D">
        <w:rPr>
          <w:rFonts w:ascii="Roboto" w:hAnsi="Roboto" w:cs="Roboto"/>
          <w:color w:val="000000"/>
          <w:shd w:val="clear" w:color="auto" w:fill="FFFFFF"/>
          <w:lang w:val="ru-RU"/>
        </w:rPr>
        <w:t>Лекарственные средства разные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F23605">
        <w:rPr>
          <w:lang w:val="ru-RU"/>
        </w:rPr>
        <w:t>ОБЩЕСТВО С ОГРАНИЧЕННОЙ ОТВЕТСТВЕННОСТЬЮ "СЕЛЕНИТ-МЕД"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F23605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175</w:t>
      </w:r>
      <w:r>
        <w:rPr>
          <w:rFonts w:ascii="Roboto" w:hAnsi="Roboto" w:cs="Roboto"/>
          <w:color w:val="000000"/>
          <w:sz w:val="27"/>
          <w:szCs w:val="27"/>
          <w:shd w:val="clear" w:color="auto" w:fill="FFFFFF"/>
        </w:rPr>
        <w:t> </w:t>
      </w:r>
      <w:r w:rsidRPr="00F23605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166.21</w:t>
      </w:r>
      <w:r w:rsidRPr="00335A45">
        <w:rPr>
          <w:lang w:val="ru-RU"/>
        </w:rPr>
        <w:t xml:space="preserve"> рублей.  </w:t>
      </w:r>
    </w:p>
    <w:p w:rsidR="008A1F23" w:rsidRPr="00335A45" w:rsidRDefault="008A1F23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A1F23" w:rsidRPr="00335A45">
        <w:trPr>
          <w:trHeight w:val="206"/>
          <w:jc w:val="center"/>
        </w:trPr>
        <w:tc>
          <w:tcPr>
            <w:tcW w:w="7338" w:type="dxa"/>
          </w:tcPr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A1F23" w:rsidRPr="00335A45">
        <w:trPr>
          <w:trHeight w:val="206"/>
          <w:jc w:val="center"/>
        </w:trPr>
        <w:tc>
          <w:tcPr>
            <w:tcW w:w="7338" w:type="dxa"/>
          </w:tcPr>
          <w:p w:rsidR="008A1F23" w:rsidRPr="00335A45" w:rsidRDefault="008A1F2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A1F23" w:rsidRPr="00335A45" w:rsidRDefault="008A1F2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8A1F23" w:rsidRPr="00335A45" w:rsidRDefault="008A1F2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A1F23" w:rsidRPr="00335A45">
        <w:trPr>
          <w:trHeight w:val="206"/>
          <w:jc w:val="center"/>
        </w:trPr>
        <w:tc>
          <w:tcPr>
            <w:tcW w:w="7338" w:type="dxa"/>
          </w:tcPr>
          <w:p w:rsidR="008A1F23" w:rsidRPr="00335A45" w:rsidRDefault="008A1F2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8A1F23" w:rsidRPr="00335A45" w:rsidRDefault="008A1F2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A1F23" w:rsidRPr="00335A45" w:rsidRDefault="008A1F2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8A1F23" w:rsidRPr="00335A45" w:rsidRDefault="008A1F23" w:rsidP="006465AE">
      <w:pPr>
        <w:jc w:val="both"/>
        <w:rPr>
          <w:lang w:val="ru-RU" w:eastAsia="ru-RU"/>
        </w:rPr>
      </w:pPr>
    </w:p>
    <w:sectPr w:rsidR="008A1F23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F23" w:rsidRDefault="008A1F23">
      <w:r>
        <w:separator/>
      </w:r>
    </w:p>
  </w:endnote>
  <w:endnote w:type="continuationSeparator" w:id="1">
    <w:p w:rsidR="008A1F23" w:rsidRDefault="008A1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F23" w:rsidRDefault="008A1F23">
      <w:r>
        <w:separator/>
      </w:r>
    </w:p>
  </w:footnote>
  <w:footnote w:type="continuationSeparator" w:id="1">
    <w:p w:rsidR="008A1F23" w:rsidRDefault="008A1F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F23" w:rsidRDefault="008A1F2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A1F23" w:rsidRDefault="008A1F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4B5D"/>
    <w:rsid w:val="000050FF"/>
    <w:rsid w:val="00005818"/>
    <w:rsid w:val="000070D5"/>
    <w:rsid w:val="00010027"/>
    <w:rsid w:val="00010743"/>
    <w:rsid w:val="0001105B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10BF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4878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5E0D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1720D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1BF0"/>
    <w:rsid w:val="0016222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9AF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87EFB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57B3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26F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2F644D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956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650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E83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43C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6E3C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DB7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331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4EE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3BF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A19"/>
    <w:rsid w:val="004C6D0B"/>
    <w:rsid w:val="004C7DAE"/>
    <w:rsid w:val="004D0454"/>
    <w:rsid w:val="004D04F9"/>
    <w:rsid w:val="004D08DC"/>
    <w:rsid w:val="004D0BCE"/>
    <w:rsid w:val="004D2D27"/>
    <w:rsid w:val="004D353A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334"/>
    <w:rsid w:val="005217E4"/>
    <w:rsid w:val="0052259C"/>
    <w:rsid w:val="00522F13"/>
    <w:rsid w:val="005235B0"/>
    <w:rsid w:val="005241AE"/>
    <w:rsid w:val="00524664"/>
    <w:rsid w:val="005246AF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0AB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57D57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9F5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3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2030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1FF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470B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70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BF0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3DA8"/>
    <w:rsid w:val="00834B0C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68F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C21"/>
    <w:rsid w:val="00862F84"/>
    <w:rsid w:val="00863132"/>
    <w:rsid w:val="0086482D"/>
    <w:rsid w:val="00865221"/>
    <w:rsid w:val="008658CA"/>
    <w:rsid w:val="00866155"/>
    <w:rsid w:val="00867E7E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1F23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46F49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44D"/>
    <w:rsid w:val="00972881"/>
    <w:rsid w:val="009731E0"/>
    <w:rsid w:val="00973374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498"/>
    <w:rsid w:val="009C5896"/>
    <w:rsid w:val="009C5A82"/>
    <w:rsid w:val="009C62FD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65F"/>
    <w:rsid w:val="00A039B1"/>
    <w:rsid w:val="00A04109"/>
    <w:rsid w:val="00A05049"/>
    <w:rsid w:val="00A055E8"/>
    <w:rsid w:val="00A05AA5"/>
    <w:rsid w:val="00A05DB6"/>
    <w:rsid w:val="00A10553"/>
    <w:rsid w:val="00A11242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04A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54C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610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610B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16D3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025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039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47D4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2B51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42C4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5EEA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3605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0DC1"/>
    <w:rsid w:val="00FA1848"/>
    <w:rsid w:val="00FA3ADB"/>
    <w:rsid w:val="00FA3C81"/>
    <w:rsid w:val="00FA3D23"/>
    <w:rsid w:val="00FA6639"/>
    <w:rsid w:val="00FA719C"/>
    <w:rsid w:val="00FB0161"/>
    <w:rsid w:val="00FB12D2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  <w:style w:type="character" w:customStyle="1" w:styleId="1110">
    <w:name w:val="Знак Знак1110"/>
    <w:basedOn w:val="DefaultParagraphFont"/>
    <w:uiPriority w:val="99"/>
    <w:rsid w:val="00AB054C"/>
  </w:style>
  <w:style w:type="character" w:customStyle="1" w:styleId="1111">
    <w:name w:val="Знак Знак1111"/>
    <w:basedOn w:val="DefaultParagraphFont"/>
    <w:uiPriority w:val="99"/>
    <w:rsid w:val="00CC3039"/>
  </w:style>
  <w:style w:type="character" w:customStyle="1" w:styleId="1112">
    <w:name w:val="Знак Знак1112"/>
    <w:basedOn w:val="DefaultParagraphFont"/>
    <w:uiPriority w:val="99"/>
    <w:rsid w:val="003D6E3C"/>
  </w:style>
  <w:style w:type="character" w:customStyle="1" w:styleId="1113">
    <w:name w:val="Знак Знак1113"/>
    <w:basedOn w:val="DefaultParagraphFont"/>
    <w:uiPriority w:val="99"/>
    <w:rsid w:val="00257B35"/>
  </w:style>
  <w:style w:type="character" w:customStyle="1" w:styleId="1114">
    <w:name w:val="Знак Знак1114"/>
    <w:basedOn w:val="DefaultParagraphFont"/>
    <w:uiPriority w:val="99"/>
    <w:rsid w:val="004C6A19"/>
  </w:style>
  <w:style w:type="character" w:customStyle="1" w:styleId="1115">
    <w:name w:val="Знак Знак1115"/>
    <w:basedOn w:val="DefaultParagraphFont"/>
    <w:uiPriority w:val="99"/>
    <w:rsid w:val="00D02B51"/>
  </w:style>
  <w:style w:type="character" w:customStyle="1" w:styleId="1116">
    <w:name w:val="Знак Знак1116"/>
    <w:basedOn w:val="DefaultParagraphFont"/>
    <w:uiPriority w:val="99"/>
    <w:rsid w:val="00F23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32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3321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1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321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321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2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20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0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2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20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8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0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9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1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8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9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20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8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9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2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8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2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8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9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9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8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9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8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0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9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8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332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0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6332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1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321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32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3321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332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2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32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321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3320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0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332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3320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6332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0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32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32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32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2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3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321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21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32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2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1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3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21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321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1155</Words>
  <Characters>6588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2020-12-01T06:49:00Z</cp:lastPrinted>
  <dcterms:created xsi:type="dcterms:W3CDTF">2020-12-08T08:54:00Z</dcterms:created>
  <dcterms:modified xsi:type="dcterms:W3CDTF">2020-12-08T08:59:00Z</dcterms:modified>
</cp:coreProperties>
</file>