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4C6" w:rsidRPr="00757343" w:rsidRDefault="003E34C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319</w:t>
      </w:r>
    </w:p>
    <w:p w:rsidR="003E34C6" w:rsidRPr="00A001CE" w:rsidRDefault="003E34C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E34C6" w:rsidRPr="00A001CE" w:rsidRDefault="003E34C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E34C6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34C6" w:rsidRPr="00A001CE" w:rsidRDefault="003E34C6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34C6" w:rsidRPr="00A001CE" w:rsidRDefault="003E34C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3E34C6" w:rsidRDefault="003E34C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E34C6" w:rsidRPr="0077375B" w:rsidRDefault="003E34C6" w:rsidP="007E5F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E5FD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E5FD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E34C6" w:rsidRPr="0077375B" w:rsidRDefault="003E34C6" w:rsidP="007E5F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A2240E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сбору, транспортировке и передаче для размещения и обезвреживания твердых коммунальных отходов</w:t>
      </w:r>
      <w:r w:rsidRPr="0077375B">
        <w:rPr>
          <w:lang w:val="ru-RU"/>
        </w:rPr>
        <w:t xml:space="preserve">».  </w:t>
      </w:r>
    </w:p>
    <w:p w:rsidR="003E34C6" w:rsidRPr="00A2240E" w:rsidRDefault="003E34C6" w:rsidP="007E5FD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A2240E">
        <w:rPr>
          <w:rFonts w:ascii="Roboto" w:hAnsi="Roboto" w:cs="Roboto"/>
          <w:color w:val="000000"/>
          <w:shd w:val="clear" w:color="auto" w:fill="FFFFFF"/>
          <w:lang w:val="ru-RU"/>
        </w:rPr>
        <w:t>203234901331923490100103920013821244</w:t>
      </w:r>
    </w:p>
    <w:p w:rsidR="003E34C6" w:rsidRPr="0077375B" w:rsidRDefault="003E34C6" w:rsidP="007E5FD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515 684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пятнадцать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шестьсот восемьдесят четыре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E34C6" w:rsidRPr="00D52CF0" w:rsidRDefault="003E34C6" w:rsidP="007E5F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A2240E">
        <w:rPr>
          <w:lang w:val="ru-RU"/>
        </w:rPr>
        <w:t>Заказчик в течение 15 рабочих дней с даты подписания Заказчиком документа о приемке услуг, за исключением случаев, если иной срок оплаты установлен законодательством Российской Федерации</w:t>
      </w:r>
      <w:r w:rsidRPr="00D52CF0">
        <w:rPr>
          <w:lang w:val="ru-RU"/>
        </w:rPr>
        <w:t>.</w:t>
      </w:r>
    </w:p>
    <w:p w:rsidR="003E34C6" w:rsidRPr="0011720D" w:rsidRDefault="003E34C6" w:rsidP="007E5F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A2240E">
        <w:rPr>
          <w:lang w:val="ru-RU"/>
        </w:rPr>
        <w:t>Российская Федерация, Краснодарский край, Славянский р-н, Анастасиевская ст-ца, ул. Ленина, 65,г.Славянск-на-Кубани ул.Батарейная 377, г. Славянск – на – Кубани, ул. Больничная, 2/1, ст. Петровская, ул. Коммунаров,3, г.Славянск-на Кубани, ул. Зеленского,22, х. Прикубанский, пер. Майский,1, г. Славянск-на Кубани, ул. Ленина,20, п. Совхозный, ул. Школьная, 613, п. Рисовый, ул. Октябрьская, 38, х. Коржевский, ул. Космонавтов, 1а, ст. Черноерковская, ул. Азовская, 33</w:t>
      </w:r>
      <w:r w:rsidRPr="0077375B">
        <w:rPr>
          <w:lang w:val="ru-RU"/>
        </w:rPr>
        <w:t xml:space="preserve">. </w:t>
      </w:r>
      <w:r w:rsidRPr="00A2240E">
        <w:rPr>
          <w:lang w:val="ru-RU"/>
        </w:rPr>
        <w:t>С 01.01.2021 года по 30.04.2021 года</w:t>
      </w:r>
      <w:r w:rsidRPr="0011720D">
        <w:rPr>
          <w:lang w:val="ru-RU"/>
        </w:rPr>
        <w:t>.</w:t>
      </w:r>
    </w:p>
    <w:p w:rsidR="003E34C6" w:rsidRPr="0077375B" w:rsidRDefault="003E34C6" w:rsidP="007E5F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A2240E">
        <w:rPr>
          <w:lang w:val="ru-RU"/>
        </w:rPr>
        <w:t>Внебюджетные фонды (ОМС), внебюджетные средства (платные услуги), краевой бюджет</w:t>
      </w:r>
      <w:r w:rsidRPr="0077375B">
        <w:rPr>
          <w:lang w:val="ru-RU"/>
        </w:rPr>
        <w:t>.</w:t>
      </w:r>
    </w:p>
    <w:p w:rsidR="003E34C6" w:rsidRPr="0077375B" w:rsidRDefault="003E34C6" w:rsidP="007E5FD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E34C6" w:rsidRPr="0077375B" w:rsidRDefault="003E34C6" w:rsidP="007E5FD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E34C6" w:rsidRPr="0077375B" w:rsidRDefault="003E34C6" w:rsidP="007E5FD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2240E">
        <w:rPr>
          <w:color w:val="000000"/>
          <w:sz w:val="24"/>
          <w:szCs w:val="24"/>
        </w:rPr>
        <w:t>03.12.2020 10:23:31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E34C6" w:rsidRPr="0077375B" w:rsidRDefault="003E34C6" w:rsidP="007E5FD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3E34C6" w:rsidRDefault="003E34C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E34C6" w:rsidRPr="00A001CE">
        <w:trPr>
          <w:jc w:val="center"/>
        </w:trPr>
        <w:tc>
          <w:tcPr>
            <w:tcW w:w="9828" w:type="dxa"/>
            <w:gridSpan w:val="5"/>
          </w:tcPr>
          <w:p w:rsidR="003E34C6" w:rsidRPr="00A001CE" w:rsidRDefault="003E34C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3E34C6" w:rsidRPr="007E5FD7">
        <w:trPr>
          <w:jc w:val="center"/>
        </w:trPr>
        <w:tc>
          <w:tcPr>
            <w:tcW w:w="2820" w:type="dxa"/>
          </w:tcPr>
          <w:p w:rsidR="003E34C6" w:rsidRPr="0077375B" w:rsidRDefault="003E34C6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E34C6" w:rsidRPr="0077375B" w:rsidRDefault="003E34C6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3E34C6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3E34C6" w:rsidRPr="00A001CE" w:rsidRDefault="003E34C6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3E34C6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3E34C6" w:rsidRPr="00A001CE" w:rsidRDefault="003E34C6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E34C6" w:rsidRPr="00A001CE" w:rsidRDefault="003E34C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3E34C6" w:rsidRPr="00A001CE">
        <w:trPr>
          <w:jc w:val="center"/>
        </w:trPr>
        <w:tc>
          <w:tcPr>
            <w:tcW w:w="9828" w:type="dxa"/>
            <w:gridSpan w:val="5"/>
          </w:tcPr>
          <w:p w:rsidR="003E34C6" w:rsidRPr="00A001CE" w:rsidRDefault="003E34C6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3E34C6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E34C6" w:rsidRPr="00A001CE" w:rsidRDefault="003E34C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3E34C6" w:rsidRPr="00A001CE" w:rsidRDefault="003E34C6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3E34C6" w:rsidRPr="00A001CE" w:rsidRDefault="003E34C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E34C6" w:rsidRPr="00A001CE" w:rsidRDefault="003E34C6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3E34C6" w:rsidRPr="00A001CE" w:rsidRDefault="003E34C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3E34C6" w:rsidRPr="00A001CE" w:rsidRDefault="003E34C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3E34C6" w:rsidRPr="00A001CE" w:rsidRDefault="003E34C6" w:rsidP="00B52A02">
            <w:pPr>
              <w:ind w:right="-80"/>
              <w:jc w:val="both"/>
              <w:rPr>
                <w:lang w:val="ru-RU"/>
              </w:rPr>
            </w:pPr>
          </w:p>
          <w:p w:rsidR="003E34C6" w:rsidRPr="00A001CE" w:rsidRDefault="003E34C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3E34C6" w:rsidRPr="00A001CE" w:rsidRDefault="003E34C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3E34C6" w:rsidRPr="00A001CE" w:rsidRDefault="003E34C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10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E34C6" w:rsidRPr="00A001CE" w:rsidRDefault="003E34C6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3E34C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E34C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B76C29" w:rsidRDefault="003E34C6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513 105.58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A001CE" w:rsidRDefault="003E34C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5B3A31" w:rsidRDefault="003E34C6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15.12.2020 11:33:56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E34C6" w:rsidRPr="00451C91" w:rsidRDefault="003E34C6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EA-66880</w:t>
            </w:r>
          </w:p>
        </w:tc>
      </w:tr>
    </w:tbl>
    <w:p w:rsidR="003E34C6" w:rsidRPr="00A001CE" w:rsidRDefault="003E34C6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A2240E">
        <w:rPr>
          <w:rFonts w:ascii="Roboto" w:hAnsi="Roboto" w:cs="Roboto"/>
          <w:color w:val="000000"/>
          <w:shd w:val="clear" w:color="auto" w:fill="FFFFFF"/>
        </w:rPr>
        <w:t>EA</w:t>
      </w:r>
      <w:r w:rsidRPr="007E5FD7">
        <w:rPr>
          <w:rFonts w:ascii="Roboto" w:hAnsi="Roboto" w:cs="Roboto"/>
          <w:color w:val="000000"/>
          <w:shd w:val="clear" w:color="auto" w:fill="FFFFFF"/>
          <w:lang w:val="ru-RU"/>
        </w:rPr>
        <w:t>-67643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3E34C6" w:rsidRPr="00A001CE" w:rsidRDefault="003E34C6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E34C6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E34C6" w:rsidRPr="00A001CE" w:rsidRDefault="003E34C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3E34C6" w:rsidRPr="00A001CE" w:rsidRDefault="003E34C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E34C6" w:rsidRPr="00A001CE" w:rsidRDefault="003E34C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3E34C6" w:rsidRPr="00A001CE" w:rsidRDefault="003E34C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34C6" w:rsidRPr="00A001CE" w:rsidRDefault="003E34C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E34C6" w:rsidRPr="007E5F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E34C6" w:rsidRPr="00777217" w:rsidRDefault="003E34C6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EA-66880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E34C6" w:rsidRPr="00B76C29" w:rsidRDefault="003E34C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224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07.12.2020 09:36:53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4C6" w:rsidRDefault="003E34C6" w:rsidP="007E5FD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"ЧИСТЫЙ ГОРОД"</w:t>
            </w:r>
          </w:p>
          <w:p w:rsidR="003E34C6" w:rsidRPr="007E5FD7" w:rsidRDefault="003E34C6" w:rsidP="007E5FD7">
            <w:pPr>
              <w:rPr>
                <w:lang w:val="ru-RU"/>
              </w:rPr>
            </w:pPr>
            <w:r w:rsidRPr="007E5FD7">
              <w:rPr>
                <w:lang w:val="ru-RU"/>
              </w:rPr>
              <w:t>ИНН2349025667</w:t>
            </w:r>
          </w:p>
          <w:p w:rsidR="003E34C6" w:rsidRPr="007E5FD7" w:rsidRDefault="003E34C6" w:rsidP="007E5FD7">
            <w:pPr>
              <w:rPr>
                <w:lang w:val="ru-RU"/>
              </w:rPr>
            </w:pPr>
            <w:r w:rsidRPr="007E5FD7">
              <w:rPr>
                <w:lang w:val="ru-RU"/>
              </w:rPr>
              <w:t>ОГРН1052327427921</w:t>
            </w:r>
          </w:p>
          <w:p w:rsidR="003E34C6" w:rsidRPr="007E5FD7" w:rsidRDefault="003E34C6" w:rsidP="007E5FD7">
            <w:pPr>
              <w:rPr>
                <w:lang w:val="ru-RU"/>
              </w:rPr>
            </w:pPr>
            <w:r w:rsidRPr="007E5FD7">
              <w:rPr>
                <w:lang w:val="ru-RU"/>
              </w:rPr>
              <w:t>КПП234901001</w:t>
            </w:r>
          </w:p>
          <w:p w:rsidR="003E34C6" w:rsidRPr="007E5FD7" w:rsidRDefault="003E34C6" w:rsidP="007E5FD7">
            <w:pPr>
              <w:rPr>
                <w:lang w:val="ru-RU"/>
              </w:rPr>
            </w:pPr>
            <w:r w:rsidRPr="007E5FD7">
              <w:rPr>
                <w:lang w:val="ru-RU"/>
              </w:rPr>
              <w:t>Место нахождения (жительства)</w:t>
            </w:r>
          </w:p>
          <w:p w:rsidR="003E34C6" w:rsidRDefault="003E34C6" w:rsidP="007E5FD7">
            <w:pPr>
              <w:pStyle w:val="NormalWeb"/>
              <w:spacing w:before="0" w:beforeAutospacing="0" w:after="0" w:afterAutospacing="0"/>
            </w:pPr>
            <w:r>
              <w:t>353560, КРАЙ КРАСНОДАРСКИЙ, Г СЛАВЯНСК-НА-КУБАНИ, УЛ КРАСНАЯ, 162/1</w:t>
            </w:r>
          </w:p>
          <w:p w:rsidR="003E34C6" w:rsidRPr="007E5FD7" w:rsidRDefault="003E34C6" w:rsidP="007E5FD7">
            <w:pPr>
              <w:rPr>
                <w:lang w:val="ru-RU"/>
              </w:rPr>
            </w:pPr>
            <w:r w:rsidRPr="007E5FD7">
              <w:rPr>
                <w:lang w:val="ru-RU"/>
              </w:rPr>
              <w:t>Почтовый адрес</w:t>
            </w:r>
          </w:p>
          <w:p w:rsidR="003E34C6" w:rsidRDefault="003E34C6" w:rsidP="007E5FD7">
            <w:pPr>
              <w:pStyle w:val="NormalWeb"/>
              <w:spacing w:before="0" w:beforeAutospacing="0" w:after="0" w:afterAutospacing="0"/>
            </w:pPr>
            <w:r>
              <w:t>353560, КРАЙ КРАСНОДАРСКИЙ, Г СЛАВЯНСК-НА-КУБАНИ, УЛ КРАСНАЯ, 162/1</w:t>
            </w:r>
          </w:p>
          <w:p w:rsidR="003E34C6" w:rsidRPr="004F5E0E" w:rsidRDefault="003E34C6" w:rsidP="007E5FD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4F5E0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E34C6" w:rsidRPr="007E5FD7" w:rsidRDefault="003E34C6" w:rsidP="00451C91">
            <w:pPr>
              <w:rPr>
                <w:lang w:val="ru-RU"/>
              </w:rPr>
            </w:pPr>
            <w:r>
              <w:t>Телефон 79180407407</w:t>
            </w:r>
          </w:p>
        </w:tc>
      </w:tr>
    </w:tbl>
    <w:p w:rsidR="003E34C6" w:rsidRPr="00A001CE" w:rsidRDefault="003E34C6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E34C6" w:rsidRPr="00A001CE" w:rsidRDefault="003E34C6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E5FD7">
        <w:rPr>
          <w:rFonts w:ascii="Roboto" w:hAnsi="Roboto" w:cs="Roboto"/>
          <w:color w:val="000000"/>
          <w:shd w:val="clear" w:color="auto" w:fill="FFFFFF"/>
          <w:lang w:val="ru-RU"/>
        </w:rPr>
        <w:t>-66880</w:t>
      </w:r>
      <w:r w:rsidRPr="00A001CE">
        <w:rPr>
          <w:lang w:val="ru-RU"/>
        </w:rPr>
        <w:t xml:space="preserve">- </w:t>
      </w:r>
      <w:r w:rsidRPr="007E5FD7">
        <w:rPr>
          <w:lang w:val="ru-RU"/>
        </w:rPr>
        <w:t>ОБЩЕСТВО С ОГРАНИЧЕННОЙ ОТВЕТСТВЕННОСТЬЮ "ЧИСТЫЙ ГОРОД"</w:t>
      </w:r>
      <w:r w:rsidRPr="00A001CE">
        <w:rPr>
          <w:lang w:val="ru-RU"/>
        </w:rPr>
        <w:t xml:space="preserve">.   </w:t>
      </w:r>
    </w:p>
    <w:p w:rsidR="003E34C6" w:rsidRPr="00A001CE" w:rsidRDefault="003E34C6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E34C6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3E34C6" w:rsidRPr="00A001CE" w:rsidRDefault="003E34C6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E34C6" w:rsidRPr="00A001CE" w:rsidRDefault="003E34C6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E34C6" w:rsidRPr="00A001CE">
        <w:trPr>
          <w:trHeight w:val="274"/>
        </w:trPr>
        <w:tc>
          <w:tcPr>
            <w:tcW w:w="2204" w:type="dxa"/>
            <w:vMerge/>
          </w:tcPr>
          <w:p w:rsidR="003E34C6" w:rsidRPr="00A001CE" w:rsidRDefault="003E34C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E34C6" w:rsidRPr="00A001CE" w:rsidRDefault="003E34C6" w:rsidP="00AA4A97">
            <w:pPr>
              <w:jc w:val="center"/>
              <w:rPr>
                <w:lang w:val="ru-RU"/>
              </w:rPr>
            </w:pPr>
          </w:p>
          <w:p w:rsidR="003E34C6" w:rsidRPr="00A001CE" w:rsidRDefault="003E34C6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E34C6" w:rsidRPr="00A001CE" w:rsidRDefault="003E34C6" w:rsidP="00AA4A97">
            <w:pPr>
              <w:ind w:right="-21"/>
              <w:jc w:val="center"/>
              <w:rPr>
                <w:lang w:val="ru-RU"/>
              </w:rPr>
            </w:pPr>
          </w:p>
          <w:p w:rsidR="003E34C6" w:rsidRPr="00A001CE" w:rsidRDefault="003E34C6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E34C6" w:rsidRPr="00A001CE" w:rsidRDefault="003E34C6" w:rsidP="0056026D">
            <w:pPr>
              <w:jc w:val="center"/>
              <w:rPr>
                <w:lang w:val="ru-RU"/>
              </w:rPr>
            </w:pPr>
          </w:p>
          <w:p w:rsidR="003E34C6" w:rsidRPr="00A001CE" w:rsidRDefault="003E34C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E34C6" w:rsidRPr="00A001CE" w:rsidRDefault="003E34C6" w:rsidP="00AA4A97">
            <w:pPr>
              <w:jc w:val="center"/>
              <w:rPr>
                <w:lang w:val="ru-RU"/>
              </w:rPr>
            </w:pPr>
          </w:p>
          <w:p w:rsidR="003E34C6" w:rsidRPr="00A001CE" w:rsidRDefault="003E34C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E34C6" w:rsidRPr="00A001CE" w:rsidRDefault="003E34C6" w:rsidP="0056026D">
            <w:pPr>
              <w:jc w:val="center"/>
              <w:rPr>
                <w:lang w:val="ru-RU"/>
              </w:rPr>
            </w:pPr>
          </w:p>
          <w:p w:rsidR="003E34C6" w:rsidRPr="00A001CE" w:rsidRDefault="003E34C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3E34C6" w:rsidRPr="007E5FD7">
        <w:trPr>
          <w:trHeight w:val="938"/>
        </w:trPr>
        <w:tc>
          <w:tcPr>
            <w:tcW w:w="2204" w:type="dxa"/>
            <w:vAlign w:val="center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E5FD7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-66880</w:t>
            </w:r>
            <w:r w:rsidRPr="00A001CE">
              <w:rPr>
                <w:lang w:val="ru-RU"/>
              </w:rPr>
              <w:t xml:space="preserve">- </w:t>
            </w:r>
            <w:r w:rsidRPr="007E5FD7">
              <w:rPr>
                <w:lang w:val="ru-RU"/>
              </w:rPr>
              <w:t>ОБЩЕСТВО С ОГРАНИЧЕННОЙ ОТВЕТСТВЕННОСТЬЮ "ЧИСТЫЙ ГОРОД"</w:t>
            </w:r>
          </w:p>
        </w:tc>
        <w:tc>
          <w:tcPr>
            <w:tcW w:w="1700" w:type="dxa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E34C6" w:rsidRPr="00A001CE" w:rsidRDefault="003E34C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E34C6" w:rsidRPr="00A001CE" w:rsidRDefault="003E34C6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3E34C6" w:rsidRPr="00A001CE" w:rsidRDefault="003E34C6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A2240E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сбору, транспортировке и передаче для размещения и обезвреживания твердых коммунальных отходов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7E5FD7">
        <w:rPr>
          <w:lang w:val="ru-RU"/>
        </w:rPr>
        <w:t>ОБЩЕСТВО С ОГРАНИЧЕННОЙ ОТВЕТСТВЕННОСТЬЮ "ЧИСТЫЙ ГОРОД"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FFFFF"/>
        </w:rPr>
        <w:t>513 105.58</w:t>
      </w:r>
      <w:r w:rsidRPr="00A001CE">
        <w:rPr>
          <w:lang w:val="ru-RU"/>
        </w:rPr>
        <w:t xml:space="preserve"> руб.</w:t>
      </w:r>
    </w:p>
    <w:p w:rsidR="003E34C6" w:rsidRPr="00A001CE" w:rsidRDefault="003E34C6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E34C6" w:rsidRPr="00A001CE">
        <w:trPr>
          <w:trHeight w:val="206"/>
          <w:jc w:val="center"/>
        </w:trPr>
        <w:tc>
          <w:tcPr>
            <w:tcW w:w="7338" w:type="dxa"/>
          </w:tcPr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E34C6" w:rsidRPr="00A001CE">
        <w:trPr>
          <w:trHeight w:val="206"/>
          <w:jc w:val="center"/>
        </w:trPr>
        <w:tc>
          <w:tcPr>
            <w:tcW w:w="7338" w:type="dxa"/>
          </w:tcPr>
          <w:p w:rsidR="003E34C6" w:rsidRPr="00A001CE" w:rsidRDefault="003E34C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E34C6" w:rsidRPr="00A001CE" w:rsidRDefault="003E34C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E34C6" w:rsidRPr="00A001CE" w:rsidRDefault="003E34C6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E34C6" w:rsidRPr="00A001CE">
        <w:trPr>
          <w:trHeight w:val="206"/>
          <w:jc w:val="center"/>
        </w:trPr>
        <w:tc>
          <w:tcPr>
            <w:tcW w:w="7338" w:type="dxa"/>
          </w:tcPr>
          <w:p w:rsidR="003E34C6" w:rsidRPr="00A001CE" w:rsidRDefault="003E34C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3E34C6" w:rsidRPr="00A001CE" w:rsidRDefault="003E34C6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E34C6" w:rsidRPr="00A001CE" w:rsidRDefault="003E34C6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3E34C6" w:rsidRPr="00A001CE" w:rsidRDefault="003E34C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3E34C6" w:rsidRPr="00A001CE" w:rsidRDefault="003E34C6" w:rsidP="00B7524D">
      <w:pPr>
        <w:jc w:val="both"/>
        <w:rPr>
          <w:lang w:val="ru-RU" w:eastAsia="ru-RU"/>
        </w:rPr>
      </w:pPr>
    </w:p>
    <w:sectPr w:rsidR="003E34C6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4C6" w:rsidRDefault="003E34C6">
      <w:r>
        <w:separator/>
      </w:r>
    </w:p>
  </w:endnote>
  <w:endnote w:type="continuationSeparator" w:id="1">
    <w:p w:rsidR="003E34C6" w:rsidRDefault="003E3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4C6" w:rsidRDefault="003E34C6">
      <w:r>
        <w:separator/>
      </w:r>
    </w:p>
  </w:footnote>
  <w:footnote w:type="continuationSeparator" w:id="1">
    <w:p w:rsidR="003E34C6" w:rsidRDefault="003E3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C6" w:rsidRDefault="003E34C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E34C6" w:rsidRDefault="003E34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0C0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1720D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647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5972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1300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4C6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458C8"/>
    <w:rsid w:val="00450AA8"/>
    <w:rsid w:val="00450BF6"/>
    <w:rsid w:val="00451C33"/>
    <w:rsid w:val="00451C91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4FB8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3A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5E0E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16856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00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0B4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6F84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233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5FD7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3AC2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7F0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40E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4EE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2BC8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732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C7F60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14A1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2951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29A4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3BF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CF0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C71B8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863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A1D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4EE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  <w:style w:type="character" w:customStyle="1" w:styleId="130">
    <w:name w:val="Знак Знак130"/>
    <w:basedOn w:val="DefaultParagraphFont"/>
    <w:uiPriority w:val="99"/>
    <w:rsid w:val="00F42A1D"/>
  </w:style>
  <w:style w:type="character" w:customStyle="1" w:styleId="131">
    <w:name w:val="Знак Знак131"/>
    <w:basedOn w:val="DefaultParagraphFont"/>
    <w:uiPriority w:val="99"/>
    <w:rsid w:val="00451C91"/>
  </w:style>
  <w:style w:type="character" w:customStyle="1" w:styleId="132">
    <w:name w:val="Знак Знак132"/>
    <w:basedOn w:val="DefaultParagraphFont"/>
    <w:uiPriority w:val="99"/>
    <w:rsid w:val="00D033BF"/>
  </w:style>
  <w:style w:type="character" w:customStyle="1" w:styleId="133">
    <w:name w:val="Знак Знак133"/>
    <w:basedOn w:val="DefaultParagraphFont"/>
    <w:uiPriority w:val="99"/>
    <w:rsid w:val="007E5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8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48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484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84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7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8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548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48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8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48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48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48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48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83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48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48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8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8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2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42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1045</Words>
  <Characters>5961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2020-12-02T08:18:00Z</cp:lastPrinted>
  <dcterms:created xsi:type="dcterms:W3CDTF">2020-12-16T08:06:00Z</dcterms:created>
  <dcterms:modified xsi:type="dcterms:W3CDTF">2020-12-16T08:10:00Z</dcterms:modified>
</cp:coreProperties>
</file>