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5D" w:rsidRDefault="00687C5D" w:rsidP="00B40F86">
      <w:pPr>
        <w:jc w:val="center"/>
        <w:rPr>
          <w:b/>
          <w:bCs/>
          <w:color w:val="000000"/>
          <w:lang w:val="ru-RU"/>
        </w:rPr>
      </w:pPr>
    </w:p>
    <w:p w:rsidR="00687C5D" w:rsidRDefault="00687C5D" w:rsidP="004B0926">
      <w:pPr>
        <w:rPr>
          <w:b/>
          <w:bCs/>
          <w:color w:val="000000"/>
          <w:lang w:val="ru-RU"/>
        </w:rPr>
      </w:pPr>
    </w:p>
    <w:p w:rsidR="00687C5D" w:rsidRPr="00335A45" w:rsidRDefault="00687C5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318</w:t>
      </w:r>
    </w:p>
    <w:p w:rsidR="00687C5D" w:rsidRPr="00335A45" w:rsidRDefault="00687C5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87C5D" w:rsidRPr="00335A45" w:rsidRDefault="00687C5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87C5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87C5D" w:rsidRPr="00335A45" w:rsidRDefault="00687C5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87C5D" w:rsidRPr="00335A45" w:rsidRDefault="00687C5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87C5D" w:rsidRDefault="00687C5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87C5D" w:rsidRPr="0077375B" w:rsidRDefault="00687C5D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830E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830E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87C5D" w:rsidRPr="0077375B" w:rsidRDefault="00687C5D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F5760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поверке (калибровке) средств измерений и контролю технического состояния медицинской техники</w:t>
      </w:r>
      <w:r w:rsidRPr="0077375B">
        <w:rPr>
          <w:lang w:val="ru-RU"/>
        </w:rPr>
        <w:t xml:space="preserve">».  </w:t>
      </w:r>
    </w:p>
    <w:p w:rsidR="00687C5D" w:rsidRPr="00E93E2C" w:rsidRDefault="00687C5D" w:rsidP="008830E8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E93E2C">
        <w:rPr>
          <w:rFonts w:ascii="Roboto" w:hAnsi="Roboto" w:cs="Roboto"/>
          <w:color w:val="000000"/>
          <w:shd w:val="clear" w:color="auto" w:fill="FFFFFF"/>
          <w:lang w:val="ru-RU"/>
        </w:rPr>
        <w:t>203234901331923490100103930017112244</w:t>
      </w:r>
    </w:p>
    <w:p w:rsidR="00687C5D" w:rsidRPr="0077375B" w:rsidRDefault="00687C5D" w:rsidP="008830E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599 377</w:t>
      </w:r>
      <w:r w:rsidRPr="0077375B">
        <w:rPr>
          <w:lang w:val="ru-RU"/>
        </w:rPr>
        <w:t xml:space="preserve"> руб. </w:t>
      </w:r>
      <w:r>
        <w:rPr>
          <w:lang w:val="ru-RU"/>
        </w:rPr>
        <w:t>20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триста семьдесят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20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687C5D" w:rsidRPr="00F26489" w:rsidRDefault="00687C5D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E93E2C">
        <w:rPr>
          <w:lang w:val="ru-RU"/>
        </w:rPr>
        <w:t>Заказчик в течение 30календарных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выполненных работ</w:t>
      </w:r>
      <w:r w:rsidRPr="00F26489">
        <w:rPr>
          <w:lang w:val="ru-RU"/>
        </w:rPr>
        <w:t>.</w:t>
      </w:r>
    </w:p>
    <w:p w:rsidR="00687C5D" w:rsidRPr="00B33E96" w:rsidRDefault="00687C5D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BF5760">
        <w:rPr>
          <w:lang w:val="ru-RU"/>
        </w:rPr>
        <w:t>Российская Федерация, Краснодарский край, Славянский р-н, 1. г. Славянск-на-Кубани, ул. Батарейная 377; 2. г. Славянск-на-Кубани, ул. Ленина, д.20; 3. г. Славянск-на-Кубани, ул. Школьная, д.612; 4. г. Славянск-на-Кубани, ул. Зеленского,22; ст. Петровская ул. Коммунаров 3,ст. Анастасиевская ул. Ленина 53, с. Погорелово, ул. Луговая д.43к3-9, п. Голубая Нива, ул. Мира 2</w:t>
      </w:r>
      <w:r w:rsidRPr="0077375B">
        <w:rPr>
          <w:lang w:val="ru-RU"/>
        </w:rPr>
        <w:t xml:space="preserve">. </w:t>
      </w:r>
      <w:r w:rsidRPr="00E93E2C">
        <w:rPr>
          <w:lang w:val="ru-RU"/>
        </w:rPr>
        <w:t>С момента подпи</w:t>
      </w:r>
      <w:r>
        <w:rPr>
          <w:lang w:val="ru-RU"/>
        </w:rPr>
        <w:t>сания контракта по 31.12.2021 г</w:t>
      </w:r>
      <w:r w:rsidRPr="00B33E96">
        <w:rPr>
          <w:lang w:val="ru-RU"/>
        </w:rPr>
        <w:t>.</w:t>
      </w:r>
    </w:p>
    <w:p w:rsidR="00687C5D" w:rsidRPr="0077375B" w:rsidRDefault="00687C5D" w:rsidP="008830E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2137B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687C5D" w:rsidRPr="0077375B" w:rsidRDefault="00687C5D" w:rsidP="008830E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87C5D" w:rsidRPr="0077375B" w:rsidRDefault="00687C5D" w:rsidP="008830E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87C5D" w:rsidRPr="0077375B" w:rsidRDefault="00687C5D" w:rsidP="008830E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93E2C">
        <w:rPr>
          <w:color w:val="000000"/>
          <w:sz w:val="24"/>
          <w:szCs w:val="24"/>
        </w:rPr>
        <w:t>03.12.2020 09:33:34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687C5D" w:rsidRPr="0077375B" w:rsidRDefault="00687C5D" w:rsidP="008830E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687C5D" w:rsidRDefault="00687C5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87C5D" w:rsidRPr="00335A45">
        <w:trPr>
          <w:jc w:val="center"/>
        </w:trPr>
        <w:tc>
          <w:tcPr>
            <w:tcW w:w="9828" w:type="dxa"/>
            <w:gridSpan w:val="5"/>
          </w:tcPr>
          <w:p w:rsidR="00687C5D" w:rsidRPr="00335A45" w:rsidRDefault="00687C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87C5D" w:rsidRPr="00C611D7">
        <w:trPr>
          <w:jc w:val="center"/>
        </w:trPr>
        <w:tc>
          <w:tcPr>
            <w:tcW w:w="2820" w:type="dxa"/>
          </w:tcPr>
          <w:p w:rsidR="00687C5D" w:rsidRPr="00335A45" w:rsidRDefault="00687C5D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87C5D" w:rsidRPr="00335A45" w:rsidRDefault="00687C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687C5D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687C5D" w:rsidRPr="000D6284" w:rsidRDefault="00687C5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687C5D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687C5D" w:rsidRPr="00335A45" w:rsidRDefault="00687C5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87C5D" w:rsidRPr="00335A45" w:rsidRDefault="00687C5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87C5D" w:rsidRPr="000D6284">
        <w:trPr>
          <w:jc w:val="center"/>
        </w:trPr>
        <w:tc>
          <w:tcPr>
            <w:tcW w:w="9828" w:type="dxa"/>
            <w:gridSpan w:val="5"/>
          </w:tcPr>
          <w:p w:rsidR="00687C5D" w:rsidRPr="000D6284" w:rsidRDefault="00687C5D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687C5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87C5D" w:rsidRPr="00335A45" w:rsidRDefault="00687C5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87C5D" w:rsidRPr="00335A45" w:rsidRDefault="00687C5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87C5D" w:rsidRPr="00335A45" w:rsidRDefault="00687C5D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87C5D" w:rsidRPr="00335A45" w:rsidRDefault="00687C5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87C5D" w:rsidRPr="00335A45" w:rsidRDefault="00687C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87C5D" w:rsidRPr="00335A45" w:rsidRDefault="00687C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87C5D" w:rsidRPr="00335A45" w:rsidRDefault="00687C5D" w:rsidP="00A841CC">
            <w:pPr>
              <w:ind w:right="-80"/>
              <w:jc w:val="both"/>
              <w:rPr>
                <w:lang w:val="ru-RU"/>
              </w:rPr>
            </w:pPr>
          </w:p>
          <w:p w:rsidR="00687C5D" w:rsidRPr="00335A45" w:rsidRDefault="00687C5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87C5D" w:rsidRPr="00335A45" w:rsidRDefault="00687C5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87C5D" w:rsidRPr="00335A45" w:rsidRDefault="00687C5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87C5D" w:rsidRPr="00335A45" w:rsidRDefault="00687C5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87C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87C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996F4C" w:rsidRDefault="00687C5D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379 432.22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4736FB" w:rsidRDefault="00687C5D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12:00:31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E93E2C" w:rsidRDefault="00687C5D" w:rsidP="002B052D">
            <w:pPr>
              <w:jc w:val="center"/>
              <w:rPr>
                <w:lang w:val="ru-RU"/>
              </w:rPr>
            </w:pPr>
            <w:r w:rsidRPr="00E93E2C">
              <w:rPr>
                <w:lang w:val="ru-RU"/>
              </w:rPr>
              <w:t>EA-66510</w:t>
            </w:r>
          </w:p>
        </w:tc>
      </w:tr>
      <w:tr w:rsidR="00687C5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8235C0" w:rsidRDefault="00687C5D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386 865.25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335A45" w:rsidRDefault="00687C5D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4736FB" w:rsidRDefault="00687C5D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15.12.2020 11:58:56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7C5D" w:rsidRPr="002F6FBA" w:rsidRDefault="00687C5D" w:rsidP="001E7AB6">
            <w:pPr>
              <w:jc w:val="center"/>
              <w:rPr>
                <w:lang w:val="ru-RU"/>
              </w:rPr>
            </w:pPr>
            <w:r w:rsidRPr="002F6FBA">
              <w:rPr>
                <w:lang w:val="ru-RU"/>
              </w:rPr>
              <w:t>EA-67427</w:t>
            </w:r>
          </w:p>
        </w:tc>
      </w:tr>
    </w:tbl>
    <w:p w:rsidR="00687C5D" w:rsidRPr="00335A45" w:rsidRDefault="00687C5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87C5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87C5D" w:rsidRPr="00335A45" w:rsidRDefault="00687C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87C5D" w:rsidRPr="00335A45" w:rsidRDefault="00687C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7C5D" w:rsidRPr="00335A45" w:rsidRDefault="00687C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87C5D" w:rsidRPr="00335A45" w:rsidRDefault="00687C5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7C5D" w:rsidRPr="00335A45" w:rsidRDefault="00687C5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87C5D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87C5D" w:rsidRPr="00E93E2C" w:rsidRDefault="00687C5D" w:rsidP="00292562">
            <w:pPr>
              <w:jc w:val="center"/>
              <w:rPr>
                <w:lang w:val="ru-RU"/>
              </w:rPr>
            </w:pPr>
            <w:r w:rsidRPr="00E93E2C">
              <w:rPr>
                <w:lang w:val="ru-RU"/>
              </w:rPr>
              <w:t>EA-66510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7C5D" w:rsidRPr="004736FB" w:rsidRDefault="00687C5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52CF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10.12.2020 14:48:32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7C5D" w:rsidRDefault="00687C5D" w:rsidP="00E93E2C">
            <w:pPr>
              <w:pStyle w:val="NormalWeb"/>
              <w:spacing w:before="0" w:beforeAutospacing="0" w:after="0" w:afterAutospacing="0"/>
            </w:pPr>
            <w:r>
              <w:t>ФЕДЕРАЛЬНОЕ БЮДЖЕТНОЕ УЧРЕЖДЕНИЕ "ГОСУДАРСТВЕННЫЙ РЕГИОНАЛЬНЫЙ ЦЕНТР СТАНДАРТИЗАЦИИ, МЕТРОЛОГИИ И ИСПЫТАНИЙ В КРАСНОДАРСКОМ КРАЕ"</w:t>
            </w:r>
          </w:p>
          <w:p w:rsidR="00687C5D" w:rsidRPr="008830E8" w:rsidRDefault="00687C5D" w:rsidP="00E93E2C">
            <w:pPr>
              <w:rPr>
                <w:lang w:val="ru-RU"/>
              </w:rPr>
            </w:pPr>
            <w:r w:rsidRPr="008830E8">
              <w:rPr>
                <w:lang w:val="ru-RU"/>
              </w:rPr>
              <w:t>ИНН2309000994</w:t>
            </w:r>
          </w:p>
          <w:p w:rsidR="00687C5D" w:rsidRPr="008830E8" w:rsidRDefault="00687C5D" w:rsidP="00E93E2C">
            <w:pPr>
              <w:rPr>
                <w:lang w:val="ru-RU"/>
              </w:rPr>
            </w:pPr>
            <w:r w:rsidRPr="008830E8">
              <w:rPr>
                <w:lang w:val="ru-RU"/>
              </w:rPr>
              <w:t>ОГРН1022301436190</w:t>
            </w:r>
          </w:p>
          <w:p w:rsidR="00687C5D" w:rsidRPr="008830E8" w:rsidRDefault="00687C5D" w:rsidP="00E93E2C">
            <w:pPr>
              <w:rPr>
                <w:lang w:val="ru-RU"/>
              </w:rPr>
            </w:pPr>
            <w:r w:rsidRPr="008830E8">
              <w:rPr>
                <w:lang w:val="ru-RU"/>
              </w:rPr>
              <w:t>КПП230901001</w:t>
            </w:r>
          </w:p>
          <w:p w:rsidR="00687C5D" w:rsidRPr="008830E8" w:rsidRDefault="00687C5D" w:rsidP="00E93E2C">
            <w:pPr>
              <w:rPr>
                <w:lang w:val="ru-RU"/>
              </w:rPr>
            </w:pPr>
            <w:r w:rsidRPr="008830E8">
              <w:rPr>
                <w:lang w:val="ru-RU"/>
              </w:rPr>
              <w:t>Место нахождения (жительства)</w:t>
            </w:r>
          </w:p>
          <w:p w:rsidR="00687C5D" w:rsidRDefault="00687C5D" w:rsidP="00E93E2C">
            <w:pPr>
              <w:pStyle w:val="NormalWeb"/>
              <w:spacing w:before="0" w:beforeAutospacing="0" w:after="0" w:afterAutospacing="0"/>
            </w:pPr>
            <w:r>
              <w:t>350040, КРАЙ КРАСНОДАРСКИЙ, Г КРАСНОДАР, УЛ ИМ. АЙВАЗОВСКОГО, 104 А,</w:t>
            </w:r>
          </w:p>
          <w:p w:rsidR="00687C5D" w:rsidRPr="008830E8" w:rsidRDefault="00687C5D" w:rsidP="00E93E2C">
            <w:pPr>
              <w:rPr>
                <w:lang w:val="ru-RU"/>
              </w:rPr>
            </w:pPr>
            <w:r w:rsidRPr="008830E8">
              <w:rPr>
                <w:lang w:val="ru-RU"/>
              </w:rPr>
              <w:t>Почтовый адрес</w:t>
            </w:r>
          </w:p>
          <w:p w:rsidR="00687C5D" w:rsidRDefault="00687C5D" w:rsidP="00E93E2C">
            <w:pPr>
              <w:pStyle w:val="NormalWeb"/>
              <w:spacing w:before="0" w:beforeAutospacing="0" w:after="0" w:afterAutospacing="0"/>
            </w:pPr>
            <w:r>
              <w:t>Российская Федерация, 350040, Краснодарский край, г. Краснодар, ул. Айвазовского, 104 а.</w:t>
            </w:r>
          </w:p>
          <w:p w:rsidR="00687C5D" w:rsidRPr="001743AD" w:rsidRDefault="00687C5D" w:rsidP="00E93E2C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1743AD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87C5D" w:rsidRDefault="00687C5D" w:rsidP="00E93E2C">
            <w:pPr>
              <w:pStyle w:val="NormalWeb"/>
              <w:spacing w:before="0" w:beforeAutospacing="0" w:after="0" w:afterAutospacing="0"/>
            </w:pPr>
            <w:r>
              <w:t>Волошин Юрий Сергеевич</w:t>
            </w:r>
          </w:p>
          <w:p w:rsidR="00687C5D" w:rsidRDefault="00687C5D" w:rsidP="00E93E2C">
            <w:pPr>
              <w:pStyle w:val="NormalWeb"/>
              <w:spacing w:before="0" w:beforeAutospacing="0" w:after="0" w:afterAutospacing="0"/>
            </w:pPr>
            <w:r>
              <w:t>Телефон +78612338408</w:t>
            </w:r>
          </w:p>
        </w:tc>
      </w:tr>
      <w:tr w:rsidR="00687C5D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87C5D" w:rsidRPr="002F6FBA" w:rsidRDefault="00687C5D" w:rsidP="00292562">
            <w:pPr>
              <w:jc w:val="center"/>
              <w:rPr>
                <w:lang w:val="ru-RU"/>
              </w:rPr>
            </w:pPr>
            <w:r w:rsidRPr="002F6FBA">
              <w:rPr>
                <w:lang w:val="ru-RU"/>
              </w:rPr>
              <w:t>EA-67427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7C5D" w:rsidRPr="004736FB" w:rsidRDefault="00687C5D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D52CF0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09.12.2020 16:47:15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7C5D" w:rsidRDefault="00687C5D" w:rsidP="008830E8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"ФЕРРАТА"</w:t>
            </w:r>
          </w:p>
          <w:p w:rsidR="00687C5D" w:rsidRPr="008830E8" w:rsidRDefault="00687C5D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ИНН2312122946</w:t>
            </w:r>
          </w:p>
          <w:p w:rsidR="00687C5D" w:rsidRPr="008830E8" w:rsidRDefault="00687C5D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ОГРН1052307237652</w:t>
            </w:r>
          </w:p>
          <w:p w:rsidR="00687C5D" w:rsidRPr="008830E8" w:rsidRDefault="00687C5D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КПП230901001</w:t>
            </w:r>
          </w:p>
          <w:p w:rsidR="00687C5D" w:rsidRPr="008830E8" w:rsidRDefault="00687C5D" w:rsidP="008830E8">
            <w:pPr>
              <w:rPr>
                <w:lang w:val="ru-RU"/>
              </w:rPr>
            </w:pPr>
            <w:r w:rsidRPr="008830E8">
              <w:rPr>
                <w:lang w:val="ru-RU"/>
              </w:rPr>
              <w:t>Место нахождения (жительства)</w:t>
            </w:r>
          </w:p>
          <w:p w:rsidR="00687C5D" w:rsidRDefault="00687C5D" w:rsidP="008830E8">
            <w:pPr>
              <w:pStyle w:val="NormalWeb"/>
              <w:spacing w:before="0" w:beforeAutospacing="0" w:after="0" w:afterAutospacing="0"/>
            </w:pPr>
            <w:r>
              <w:t>350001, КРАЙ КРАСНОДАРСКИЙ, Г КРАСНОДАР, УЛ ИМ. ШЕВЧЕНКО, ДОМ 42, ОФИС 106</w:t>
            </w:r>
          </w:p>
          <w:p w:rsidR="00687C5D" w:rsidRDefault="00687C5D" w:rsidP="008830E8">
            <w:pPr>
              <w:pStyle w:val="NormalWeb"/>
              <w:spacing w:before="0" w:beforeAutospacing="0" w:after="0" w:afterAutospacing="0"/>
            </w:pPr>
            <w:r>
              <w:t>350001</w:t>
            </w:r>
          </w:p>
          <w:p w:rsidR="00687C5D" w:rsidRPr="008830E8" w:rsidRDefault="00687C5D" w:rsidP="008830E8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8830E8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687C5D" w:rsidRDefault="00687C5D" w:rsidP="008830E8">
            <w:pPr>
              <w:pStyle w:val="NormalWeb"/>
              <w:spacing w:before="0" w:beforeAutospacing="0" w:after="0" w:afterAutospacing="0"/>
            </w:pPr>
            <w:r>
              <w:t>Гончаренко Елена Яковлевна</w:t>
            </w:r>
          </w:p>
          <w:p w:rsidR="00687C5D" w:rsidRPr="008830E8" w:rsidRDefault="00687C5D" w:rsidP="00996F4C">
            <w:pPr>
              <w:rPr>
                <w:lang w:val="ru-RU"/>
              </w:rPr>
            </w:pPr>
            <w:r>
              <w:t>Телефон +78612334767</w:t>
            </w:r>
          </w:p>
        </w:tc>
      </w:tr>
    </w:tbl>
    <w:p w:rsidR="00687C5D" w:rsidRPr="00335A45" w:rsidRDefault="00687C5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87C5D" w:rsidRDefault="00687C5D" w:rsidP="002F6FBA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E93E2C">
        <w:t>EA-66510</w:t>
      </w:r>
      <w:r w:rsidRPr="00335A45">
        <w:t xml:space="preserve">- </w:t>
      </w:r>
      <w:r>
        <w:t>ФЕДЕРАЛЬНОЕ БЮДЖЕТНОЕ УЧРЕЖДЕНИЕ "ГОСУДАРСТВЕННЫЙ РЕГИОНАЛЬНЫЙ ЦЕНТР СТАНДАРТИЗАЦИИ, МЕТРОЛОГИИ И ИСПЫТАНИЙ В КРАСНОДАРСКОМ КРАЕ"</w:t>
      </w:r>
    </w:p>
    <w:p w:rsidR="00687C5D" w:rsidRPr="00335A45" w:rsidRDefault="00687C5D" w:rsidP="00723272">
      <w:pPr>
        <w:rPr>
          <w:lang w:val="ru-RU"/>
        </w:rPr>
      </w:pP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2F6FBA">
        <w:rPr>
          <w:lang w:val="ru-RU"/>
        </w:rPr>
        <w:t>EA-67427</w:t>
      </w:r>
      <w:r w:rsidRPr="00335A45">
        <w:rPr>
          <w:lang w:val="ru-RU"/>
        </w:rPr>
        <w:t xml:space="preserve">- </w:t>
      </w:r>
      <w:r w:rsidRPr="002F6FBA">
        <w:rPr>
          <w:lang w:val="ru-RU"/>
        </w:rPr>
        <w:t>ОБЩЕСТВО С ОГРАНИЧЕННОЙ ОТВЕТСТВЕННОСТЬЮ "ФЕРРАТА"</w:t>
      </w:r>
      <w:r>
        <w:rPr>
          <w:lang w:val="ru-RU"/>
        </w:rPr>
        <w:t>.</w:t>
      </w:r>
    </w:p>
    <w:p w:rsidR="00687C5D" w:rsidRPr="00335A45" w:rsidRDefault="00687C5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87C5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87C5D" w:rsidRPr="00335A45" w:rsidRDefault="00687C5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87C5D" w:rsidRPr="00335A45" w:rsidRDefault="00687C5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87C5D" w:rsidRPr="00335A45">
        <w:trPr>
          <w:trHeight w:val="274"/>
        </w:trPr>
        <w:tc>
          <w:tcPr>
            <w:tcW w:w="2204" w:type="dxa"/>
            <w:vMerge/>
          </w:tcPr>
          <w:p w:rsidR="00687C5D" w:rsidRPr="00335A45" w:rsidRDefault="00687C5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87C5D" w:rsidRPr="00335A45" w:rsidRDefault="00687C5D" w:rsidP="00AA4A97">
            <w:pPr>
              <w:jc w:val="center"/>
              <w:rPr>
                <w:lang w:val="ru-RU"/>
              </w:rPr>
            </w:pPr>
          </w:p>
          <w:p w:rsidR="00687C5D" w:rsidRPr="00335A45" w:rsidRDefault="00687C5D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87C5D" w:rsidRPr="00335A45" w:rsidRDefault="00687C5D" w:rsidP="00AA4A97">
            <w:pPr>
              <w:ind w:right="-21"/>
              <w:jc w:val="center"/>
              <w:rPr>
                <w:lang w:val="ru-RU"/>
              </w:rPr>
            </w:pPr>
          </w:p>
          <w:p w:rsidR="00687C5D" w:rsidRPr="00335A45" w:rsidRDefault="00687C5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87C5D" w:rsidRPr="00335A45" w:rsidRDefault="00687C5D" w:rsidP="0056026D">
            <w:pPr>
              <w:jc w:val="center"/>
              <w:rPr>
                <w:lang w:val="ru-RU"/>
              </w:rPr>
            </w:pPr>
          </w:p>
          <w:p w:rsidR="00687C5D" w:rsidRPr="00335A45" w:rsidRDefault="00687C5D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87C5D" w:rsidRPr="00335A45" w:rsidRDefault="00687C5D" w:rsidP="00AA4A97">
            <w:pPr>
              <w:jc w:val="center"/>
              <w:rPr>
                <w:lang w:val="ru-RU"/>
              </w:rPr>
            </w:pPr>
          </w:p>
          <w:p w:rsidR="00687C5D" w:rsidRPr="00335A45" w:rsidRDefault="00687C5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87C5D" w:rsidRPr="00335A45" w:rsidRDefault="00687C5D" w:rsidP="0056026D">
            <w:pPr>
              <w:jc w:val="center"/>
              <w:rPr>
                <w:lang w:val="ru-RU"/>
              </w:rPr>
            </w:pPr>
          </w:p>
          <w:p w:rsidR="00687C5D" w:rsidRPr="00335A45" w:rsidRDefault="00687C5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87C5D" w:rsidRPr="00C611D7">
        <w:trPr>
          <w:trHeight w:val="938"/>
        </w:trPr>
        <w:tc>
          <w:tcPr>
            <w:tcW w:w="2204" w:type="dxa"/>
            <w:vAlign w:val="center"/>
          </w:tcPr>
          <w:p w:rsidR="00687C5D" w:rsidRPr="002F6FBA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93E2C">
              <w:rPr>
                <w:lang w:val="ru-RU"/>
              </w:rPr>
              <w:t>EA-66510</w:t>
            </w:r>
            <w:r w:rsidRPr="00335A45">
              <w:rPr>
                <w:lang w:val="ru-RU"/>
              </w:rPr>
              <w:t xml:space="preserve">- </w:t>
            </w:r>
            <w:r w:rsidRPr="002F6FBA">
              <w:rPr>
                <w:lang w:val="ru-RU"/>
              </w:rPr>
              <w:t>ФЕДЕРАЛЬНОЕ БЮДЖЕТНОЕ УЧРЕЖДЕНИЕ "ГОСУДАРСТВЕННЫЙ РЕГИОНАЛЬНЫЙ ЦЕНТР СТАНДАРТИЗАЦИИ</w:t>
            </w:r>
          </w:p>
        </w:tc>
        <w:tc>
          <w:tcPr>
            <w:tcW w:w="1700" w:type="dxa"/>
          </w:tcPr>
          <w:p w:rsidR="00687C5D" w:rsidRPr="00335A45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7C5D" w:rsidRPr="00335A45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7C5D" w:rsidRPr="00335A45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87C5D" w:rsidRPr="00335A45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87C5D" w:rsidRPr="00335A45" w:rsidRDefault="00687C5D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87C5D" w:rsidRPr="00C611D7">
        <w:trPr>
          <w:trHeight w:val="938"/>
        </w:trPr>
        <w:tc>
          <w:tcPr>
            <w:tcW w:w="2204" w:type="dxa"/>
            <w:vAlign w:val="center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2F6FBA">
              <w:rPr>
                <w:lang w:val="ru-RU"/>
              </w:rPr>
              <w:t>EA-67427</w:t>
            </w:r>
            <w:r w:rsidRPr="00335A45">
              <w:rPr>
                <w:lang w:val="ru-RU"/>
              </w:rPr>
              <w:t xml:space="preserve">- </w:t>
            </w:r>
            <w:r w:rsidRPr="002F6FBA">
              <w:rPr>
                <w:lang w:val="ru-RU"/>
              </w:rPr>
              <w:t>ОБЩЕСТВО С ОГРАНИЧЕННОЙ ОТВЕТСТВЕННОСТЬЮ "ФЕРРАТА"</w:t>
            </w:r>
          </w:p>
        </w:tc>
        <w:tc>
          <w:tcPr>
            <w:tcW w:w="1700" w:type="dxa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87C5D" w:rsidRPr="00335A45" w:rsidRDefault="00687C5D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87C5D" w:rsidRPr="00335A45" w:rsidRDefault="00687C5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F5760">
        <w:rPr>
          <w:rFonts w:ascii="Roboto" w:hAnsi="Roboto" w:cs="Roboto"/>
          <w:color w:val="000000"/>
          <w:shd w:val="clear" w:color="auto" w:fill="FFFFFF"/>
          <w:lang w:val="ru-RU"/>
        </w:rPr>
        <w:t>Оказание услуг по поверке (калибровке) средств измерений и контролю технического состояния медицинской техники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F6FBA">
        <w:rPr>
          <w:lang w:val="ru-RU"/>
        </w:rPr>
        <w:t>ФЕДЕРАЛЬНОЕ БЮДЖЕТНОЕ УЧРЕЖДЕНИЕ "ГОСУДАРСТВЕННЫЙ РЕГИОНАЛЬНЫЙ ЦЕНТР СТАНДАРТИЗАЦИИ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2F6FBA">
        <w:rPr>
          <w:color w:val="000000"/>
          <w:lang w:val="ru-RU"/>
        </w:rPr>
        <w:t>379 432.22</w:t>
      </w:r>
      <w:r w:rsidRPr="00335A45">
        <w:rPr>
          <w:lang w:val="ru-RU"/>
        </w:rPr>
        <w:t xml:space="preserve"> рублей.  </w:t>
      </w:r>
    </w:p>
    <w:p w:rsidR="00687C5D" w:rsidRPr="00335A45" w:rsidRDefault="00687C5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87C5D" w:rsidRPr="00335A45">
        <w:trPr>
          <w:trHeight w:val="206"/>
          <w:jc w:val="center"/>
        </w:trPr>
        <w:tc>
          <w:tcPr>
            <w:tcW w:w="7338" w:type="dxa"/>
          </w:tcPr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87C5D" w:rsidRPr="00335A45">
        <w:trPr>
          <w:trHeight w:val="206"/>
          <w:jc w:val="center"/>
        </w:trPr>
        <w:tc>
          <w:tcPr>
            <w:tcW w:w="7338" w:type="dxa"/>
          </w:tcPr>
          <w:p w:rsidR="00687C5D" w:rsidRPr="00335A45" w:rsidRDefault="00687C5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7C5D" w:rsidRPr="00335A45" w:rsidRDefault="00687C5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87C5D" w:rsidRPr="00335A45" w:rsidRDefault="00687C5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87C5D" w:rsidRPr="00335A45">
        <w:trPr>
          <w:trHeight w:val="206"/>
          <w:jc w:val="center"/>
        </w:trPr>
        <w:tc>
          <w:tcPr>
            <w:tcW w:w="7338" w:type="dxa"/>
          </w:tcPr>
          <w:p w:rsidR="00687C5D" w:rsidRPr="00335A45" w:rsidRDefault="00687C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87C5D" w:rsidRPr="00335A45" w:rsidRDefault="00687C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87C5D" w:rsidRPr="00335A45" w:rsidRDefault="00687C5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87C5D" w:rsidRPr="00335A45" w:rsidRDefault="00687C5D" w:rsidP="006465AE">
      <w:pPr>
        <w:jc w:val="both"/>
        <w:rPr>
          <w:lang w:val="ru-RU" w:eastAsia="ru-RU"/>
        </w:rPr>
      </w:pPr>
    </w:p>
    <w:sectPr w:rsidR="00687C5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C5D" w:rsidRDefault="00687C5D">
      <w:r>
        <w:separator/>
      </w:r>
    </w:p>
  </w:endnote>
  <w:endnote w:type="continuationSeparator" w:id="1">
    <w:p w:rsidR="00687C5D" w:rsidRDefault="00687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C5D" w:rsidRDefault="00687C5D">
      <w:r>
        <w:separator/>
      </w:r>
    </w:p>
  </w:footnote>
  <w:footnote w:type="continuationSeparator" w:id="1">
    <w:p w:rsidR="00687C5D" w:rsidRDefault="00687C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C5D" w:rsidRDefault="00687C5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7C5D" w:rsidRDefault="00687C5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455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45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09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45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55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45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2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45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4245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45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55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455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45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1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455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455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5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45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24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4245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45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45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45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45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5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3</Pages>
  <Words>1191</Words>
  <Characters>6795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2020-12-16T06:44:00Z</dcterms:created>
  <dcterms:modified xsi:type="dcterms:W3CDTF">2020-12-16T07:59:00Z</dcterms:modified>
</cp:coreProperties>
</file>