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2E5" w:rsidRDefault="00FD22E5" w:rsidP="00B40F86">
      <w:pPr>
        <w:jc w:val="center"/>
        <w:rPr>
          <w:b/>
          <w:bCs/>
          <w:color w:val="000000"/>
          <w:lang w:val="ru-RU"/>
        </w:rPr>
      </w:pPr>
    </w:p>
    <w:p w:rsidR="00FD22E5" w:rsidRDefault="00FD22E5" w:rsidP="004B0926">
      <w:pPr>
        <w:rPr>
          <w:b/>
          <w:bCs/>
          <w:color w:val="000000"/>
          <w:lang w:val="ru-RU"/>
        </w:rPr>
      </w:pPr>
    </w:p>
    <w:p w:rsidR="00FD22E5" w:rsidRPr="00335A45" w:rsidRDefault="00FD22E5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320</w:t>
      </w:r>
    </w:p>
    <w:p w:rsidR="00FD22E5" w:rsidRPr="00335A45" w:rsidRDefault="00FD22E5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FD22E5" w:rsidRPr="00335A45" w:rsidRDefault="00FD22E5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FD22E5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D22E5" w:rsidRPr="00335A45" w:rsidRDefault="00FD22E5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D22E5" w:rsidRPr="00335A45" w:rsidRDefault="00FD22E5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16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FD22E5" w:rsidRDefault="00FD22E5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FD22E5" w:rsidRPr="0077375B" w:rsidRDefault="00FD22E5" w:rsidP="00221B8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221B87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221B87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FD22E5" w:rsidRPr="0077375B" w:rsidRDefault="00FD22E5" w:rsidP="00221B8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30587F">
        <w:rPr>
          <w:rFonts w:ascii="Roboto" w:hAnsi="Roboto" w:cs="Roboto"/>
          <w:color w:val="000000"/>
          <w:shd w:val="clear" w:color="auto" w:fill="FFFFFF"/>
          <w:lang w:val="ru-RU"/>
        </w:rPr>
        <w:t>Маски и респираторы</w:t>
      </w:r>
      <w:r w:rsidRPr="0077375B">
        <w:rPr>
          <w:lang w:val="ru-RU"/>
        </w:rPr>
        <w:t xml:space="preserve">».  </w:t>
      </w:r>
    </w:p>
    <w:p w:rsidR="00FD22E5" w:rsidRPr="0030587F" w:rsidRDefault="00FD22E5" w:rsidP="00221B87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30587F">
        <w:rPr>
          <w:rFonts w:ascii="Roboto" w:hAnsi="Roboto" w:cs="Roboto"/>
          <w:color w:val="000000"/>
          <w:shd w:val="clear" w:color="auto" w:fill="FFFFFF"/>
          <w:lang w:val="ru-RU"/>
        </w:rPr>
        <w:t>203234901331923490100103940013250244</w:t>
      </w:r>
    </w:p>
    <w:p w:rsidR="00FD22E5" w:rsidRPr="0077375B" w:rsidRDefault="00FD22E5" w:rsidP="00221B87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598 150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Пятьсот девяносто восемь</w:t>
      </w:r>
      <w:r w:rsidRPr="0077375B">
        <w:rPr>
          <w:lang w:val="ru-RU"/>
        </w:rPr>
        <w:t xml:space="preserve"> тысяч</w:t>
      </w:r>
      <w:r>
        <w:rPr>
          <w:lang w:val="ru-RU"/>
        </w:rPr>
        <w:t xml:space="preserve"> сто пятьдесят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FD22E5" w:rsidRPr="003375E1" w:rsidRDefault="00FD22E5" w:rsidP="00221B8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3375E1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FD22E5" w:rsidRPr="003375E1" w:rsidRDefault="00FD22E5" w:rsidP="00221B8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30587F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марта 2021 г.</w:t>
      </w:r>
    </w:p>
    <w:p w:rsidR="00FD22E5" w:rsidRPr="0077375B" w:rsidRDefault="00FD22E5" w:rsidP="00221B8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30587F">
        <w:rPr>
          <w:lang w:val="ru-RU"/>
        </w:rPr>
        <w:t>Внебюджетные фонды (ОМС), краевой бюджет</w:t>
      </w:r>
      <w:r w:rsidRPr="0077375B">
        <w:rPr>
          <w:lang w:val="ru-RU"/>
        </w:rPr>
        <w:t>.</w:t>
      </w:r>
    </w:p>
    <w:p w:rsidR="00FD22E5" w:rsidRPr="0077375B" w:rsidRDefault="00FD22E5" w:rsidP="00221B8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FD22E5" w:rsidRPr="0077375B" w:rsidRDefault="00FD22E5" w:rsidP="00221B87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FD22E5" w:rsidRPr="0077375B" w:rsidRDefault="00FD22E5" w:rsidP="00221B8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30587F">
        <w:rPr>
          <w:color w:val="000000"/>
          <w:sz w:val="24"/>
          <w:szCs w:val="24"/>
        </w:rPr>
        <w:t>03.12.2020 11:03:48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FD22E5" w:rsidRPr="0077375B" w:rsidRDefault="00FD22E5" w:rsidP="00221B8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FD22E5" w:rsidRDefault="00FD22E5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FD22E5" w:rsidRPr="00335A45">
        <w:trPr>
          <w:jc w:val="center"/>
        </w:trPr>
        <w:tc>
          <w:tcPr>
            <w:tcW w:w="9828" w:type="dxa"/>
            <w:gridSpan w:val="5"/>
          </w:tcPr>
          <w:p w:rsidR="00FD22E5" w:rsidRPr="00335A45" w:rsidRDefault="00FD22E5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FD22E5" w:rsidRPr="00221B87">
        <w:trPr>
          <w:jc w:val="center"/>
        </w:trPr>
        <w:tc>
          <w:tcPr>
            <w:tcW w:w="2820" w:type="dxa"/>
          </w:tcPr>
          <w:p w:rsidR="00FD22E5" w:rsidRPr="00335A45" w:rsidRDefault="00FD22E5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FD22E5" w:rsidRPr="00335A45" w:rsidRDefault="00FD22E5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FD22E5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FD22E5" w:rsidRPr="000D6284" w:rsidRDefault="00FD22E5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FD22E5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FD22E5" w:rsidRPr="00335A45" w:rsidRDefault="00FD22E5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FD22E5" w:rsidRPr="00335A45" w:rsidRDefault="00FD22E5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FD22E5" w:rsidRPr="000D6284">
        <w:trPr>
          <w:jc w:val="center"/>
        </w:trPr>
        <w:tc>
          <w:tcPr>
            <w:tcW w:w="9828" w:type="dxa"/>
            <w:gridSpan w:val="5"/>
          </w:tcPr>
          <w:p w:rsidR="00FD22E5" w:rsidRPr="000D6284" w:rsidRDefault="00FD22E5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FD22E5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FD22E5" w:rsidRPr="00335A45" w:rsidRDefault="00FD22E5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FD22E5" w:rsidRPr="00335A45" w:rsidRDefault="00FD22E5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FD22E5" w:rsidRPr="00335A45" w:rsidRDefault="00FD22E5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FD22E5" w:rsidRPr="00335A45" w:rsidRDefault="00FD22E5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FD22E5" w:rsidRPr="00335A45" w:rsidRDefault="00FD22E5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FD22E5" w:rsidRPr="00335A45" w:rsidRDefault="00FD22E5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FD22E5" w:rsidRPr="00335A45" w:rsidRDefault="00FD22E5" w:rsidP="00A841CC">
            <w:pPr>
              <w:ind w:right="-80"/>
              <w:jc w:val="both"/>
              <w:rPr>
                <w:lang w:val="ru-RU"/>
              </w:rPr>
            </w:pPr>
          </w:p>
          <w:p w:rsidR="00FD22E5" w:rsidRPr="00335A45" w:rsidRDefault="00FD22E5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FD22E5" w:rsidRPr="00335A45" w:rsidRDefault="00FD22E5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FD22E5" w:rsidRPr="00335A45" w:rsidRDefault="00FD22E5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16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11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FD22E5" w:rsidRPr="00335A45" w:rsidRDefault="00FD22E5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FD22E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335A45" w:rsidRDefault="00FD22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335A45" w:rsidRDefault="00FD22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335A45" w:rsidRDefault="00FD22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335A45" w:rsidRDefault="00FD22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335A45" w:rsidRDefault="00FD22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FD22E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335A45" w:rsidRDefault="00FD22E5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996F4C" w:rsidRDefault="00FD22E5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251 223.00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335A45" w:rsidRDefault="00FD22E5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4736FB" w:rsidRDefault="00FD22E5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15.12.2020 12:30:03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E93E2C" w:rsidRDefault="00FD22E5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EA-67560</w:t>
            </w:r>
          </w:p>
        </w:tc>
      </w:tr>
      <w:tr w:rsidR="00FD22E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335A45" w:rsidRDefault="00FD22E5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8235C0" w:rsidRDefault="00FD22E5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254 213.75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Default="00FD22E5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4736FB" w:rsidRDefault="00FD22E5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15.12.2020 12:29:26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2F6FBA" w:rsidRDefault="00FD22E5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EA-67380</w:t>
            </w:r>
          </w:p>
        </w:tc>
      </w:tr>
      <w:tr w:rsidR="00FD22E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335A45" w:rsidRDefault="00FD22E5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8235C0" w:rsidRDefault="00FD22E5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275 149.00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Default="00FD22E5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4736FB" w:rsidRDefault="00FD22E5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15.12.2020 12:16:28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2F6FBA" w:rsidRDefault="00FD22E5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EA-67626</w:t>
            </w:r>
          </w:p>
        </w:tc>
      </w:tr>
      <w:tr w:rsidR="00FD22E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335A45" w:rsidRDefault="00FD22E5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8235C0" w:rsidRDefault="00FD22E5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290 102.75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Default="00FD22E5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4736FB" w:rsidRDefault="00FD22E5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15.12.2020 12:15:06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2F6FBA" w:rsidRDefault="00FD22E5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EA-67649</w:t>
            </w:r>
          </w:p>
        </w:tc>
      </w:tr>
      <w:tr w:rsidR="00FD22E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335A45" w:rsidRDefault="00FD22E5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8235C0" w:rsidRDefault="00FD22E5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340 945.50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Default="00FD22E5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4736FB" w:rsidRDefault="00FD22E5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15.12.2020 12:12:59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2F6FBA" w:rsidRDefault="00FD22E5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EA-67730</w:t>
            </w:r>
          </w:p>
        </w:tc>
      </w:tr>
      <w:tr w:rsidR="00FD22E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335A45" w:rsidRDefault="00FD22E5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8235C0" w:rsidRDefault="00FD22E5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340 945.50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Default="00FD22E5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4736FB" w:rsidRDefault="00FD22E5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15.12.2020 12:13:09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2F6FBA" w:rsidRDefault="00FD22E5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EA-67519</w:t>
            </w:r>
          </w:p>
        </w:tc>
      </w:tr>
      <w:tr w:rsidR="00FD22E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335A45" w:rsidRDefault="00FD22E5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8235C0" w:rsidRDefault="00FD22E5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478 520.00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Default="00FD22E5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4736FB" w:rsidRDefault="00FD22E5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15.12.2020 12:04:55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2F6FBA" w:rsidRDefault="00FD22E5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EA-67570</w:t>
            </w:r>
          </w:p>
        </w:tc>
      </w:tr>
      <w:tr w:rsidR="00FD22E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335A45" w:rsidRDefault="00FD22E5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8235C0" w:rsidRDefault="00FD22E5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514 409.00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335A45" w:rsidRDefault="00FD22E5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4736FB" w:rsidRDefault="00FD22E5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15.12.2020 12:04:16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22E5" w:rsidRPr="002F6FBA" w:rsidRDefault="00FD22E5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EA-67351</w:t>
            </w:r>
          </w:p>
        </w:tc>
      </w:tr>
    </w:tbl>
    <w:p w:rsidR="00FD22E5" w:rsidRPr="00335A45" w:rsidRDefault="00FD22E5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FD22E5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FD22E5" w:rsidRPr="00335A45" w:rsidRDefault="00FD22E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FD22E5" w:rsidRPr="00335A45" w:rsidRDefault="00FD22E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D22E5" w:rsidRPr="00335A45" w:rsidRDefault="00FD22E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FD22E5" w:rsidRPr="00335A45" w:rsidRDefault="00FD22E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22E5" w:rsidRPr="00335A45" w:rsidRDefault="00FD22E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FD22E5" w:rsidRPr="00B4353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D22E5" w:rsidRPr="00B43537" w:rsidRDefault="00FD22E5" w:rsidP="00292562">
            <w:pPr>
              <w:jc w:val="center"/>
              <w:rPr>
                <w:lang w:val="ru-RU"/>
              </w:rPr>
            </w:pPr>
            <w:r w:rsidRPr="00B43537">
              <w:rPr>
                <w:lang w:val="ru-RU"/>
              </w:rPr>
              <w:t>EA-67560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D22E5" w:rsidRPr="00B43537" w:rsidRDefault="00FD22E5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43537">
              <w:rPr>
                <w:rFonts w:ascii="Roboto" w:hAnsi="Roboto" w:cs="Roboto"/>
                <w:color w:val="000000"/>
                <w:shd w:val="clear" w:color="auto" w:fill="FFFFFF"/>
              </w:rPr>
              <w:t>10.12.2020 12:46:39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"КЕМИКАЛ ТРЕЙДИНГ"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ИНН9725035286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ОГРН1207700305735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КПП772501001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Место нахождения (жительства)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115114, Г МОСКВА, ПЕР 2-Й КОЖЕВНИЧЕСКИЙ, ДОМ 1, ЭТ/ПОМ/ОФ 1/8/2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Почтовый адрес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115114, Г МОСКВА, ПЕР 2-Й КОЖЕВНИЧЕСКИЙ, ДОМ 1, ЭТ/ПОМ/ОФ 1/8/2</w:t>
            </w:r>
          </w:p>
          <w:p w:rsidR="00FD22E5" w:rsidRPr="00B43537" w:rsidRDefault="00FD22E5" w:rsidP="00B4353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B43537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Шкуратов Дмитрий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t>Телефон +7985232-27-22</w:t>
            </w:r>
          </w:p>
        </w:tc>
      </w:tr>
      <w:tr w:rsidR="00FD22E5" w:rsidRPr="00B4353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D22E5" w:rsidRPr="00B43537" w:rsidRDefault="00FD22E5" w:rsidP="00292562">
            <w:pPr>
              <w:jc w:val="center"/>
              <w:rPr>
                <w:lang w:val="ru-RU"/>
              </w:rPr>
            </w:pPr>
            <w:r w:rsidRPr="00B43537">
              <w:rPr>
                <w:lang w:val="ru-RU"/>
              </w:rPr>
              <w:t>EA-67380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D22E5" w:rsidRPr="00B43537" w:rsidRDefault="00FD22E5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43537">
              <w:rPr>
                <w:rFonts w:ascii="Roboto" w:hAnsi="Roboto" w:cs="Roboto"/>
                <w:color w:val="000000"/>
                <w:shd w:val="clear" w:color="auto" w:fill="FFFFFF"/>
              </w:rPr>
              <w:t>09.12.2020 14:59:03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"МИСТРА"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ИНН7704451972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ОГРН1187746205272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КПП770401001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Место нахождения (жительства)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119048, Г МОСКВА, УЛ ДОВАТОРА, ДОМ 11, КОРПУС 1, КВАРТИРА 8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Почтовый адрес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119048, Г МОСКВА, УЛ ДОВАТОРА, ДОМ 11, КОРПУС 1, КВАРТИРА 8</w:t>
            </w:r>
          </w:p>
          <w:p w:rsidR="00FD22E5" w:rsidRPr="00B43537" w:rsidRDefault="00FD22E5" w:rsidP="00B4353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B43537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Свелпе Рихардс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t>Телефон 79160889236</w:t>
            </w:r>
          </w:p>
        </w:tc>
      </w:tr>
      <w:tr w:rsidR="00FD22E5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D22E5" w:rsidRPr="00B43537" w:rsidRDefault="00FD22E5" w:rsidP="00292562">
            <w:pPr>
              <w:jc w:val="center"/>
              <w:rPr>
                <w:lang w:val="ru-RU"/>
              </w:rPr>
            </w:pPr>
            <w:r w:rsidRPr="00B43537">
              <w:rPr>
                <w:lang w:val="ru-RU"/>
              </w:rPr>
              <w:t>EA-67626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D22E5" w:rsidRPr="00B43537" w:rsidRDefault="00FD22E5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43537">
              <w:rPr>
                <w:rFonts w:ascii="Roboto" w:hAnsi="Roboto" w:cs="Roboto"/>
                <w:color w:val="000000"/>
                <w:shd w:val="clear" w:color="auto" w:fill="FFFFFF"/>
              </w:rPr>
              <w:t>10.12.2020 16:41:26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"УНИВЕРСАЛ"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ИНН2635241002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ОГРН1192651009187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КПП263501001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Место нахождения (жительства)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355035, КРАЙ СТАВРОПОЛЬСКИЙ, Г СТАВРОПОЛЬ, УЛ 1 ПРОМЫШЛЕННАЯ, ДОМ 3 А, ОФИС 2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Почтовый адрес</w:t>
            </w:r>
          </w:p>
          <w:p w:rsidR="00FD22E5" w:rsidRPr="00631D53" w:rsidRDefault="00FD22E5" w:rsidP="00B43537">
            <w:pPr>
              <w:pStyle w:val="NormalWeb"/>
              <w:spacing w:before="0" w:beforeAutospacing="0" w:after="0" w:afterAutospacing="0"/>
            </w:pPr>
            <w:r w:rsidRPr="00631D53">
              <w:t>гор. Ставрополь, ул. Лесная д. 123 корп. Б</w:t>
            </w:r>
          </w:p>
          <w:p w:rsidR="00FD22E5" w:rsidRPr="00B43537" w:rsidRDefault="00FD22E5" w:rsidP="00B4353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B43537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Коробченко Ольга Викторовна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>
              <w:t>Телефон 79283019418</w:t>
            </w:r>
          </w:p>
        </w:tc>
      </w:tr>
      <w:tr w:rsidR="00FD22E5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D22E5" w:rsidRPr="00B43537" w:rsidRDefault="00FD22E5" w:rsidP="00292562">
            <w:pPr>
              <w:jc w:val="center"/>
              <w:rPr>
                <w:lang w:val="ru-RU"/>
              </w:rPr>
            </w:pPr>
            <w:r w:rsidRPr="00B43537">
              <w:rPr>
                <w:lang w:val="ru-RU"/>
              </w:rPr>
              <w:t>EA-67649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D22E5" w:rsidRPr="00B43537" w:rsidRDefault="00FD22E5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43537">
              <w:rPr>
                <w:rFonts w:ascii="Roboto" w:hAnsi="Roboto" w:cs="Roboto"/>
                <w:color w:val="000000"/>
                <w:shd w:val="clear" w:color="auto" w:fill="FFFFFF"/>
              </w:rPr>
              <w:t>10.12.2020 17:21:46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"АЛЬЯНС МЕД"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ИНН2312261876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ОГРН1172375046535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КПП231101001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Место нахождения (жительства)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350900, КРАЙ КРАСНОДАРСКИЙ, Г КРАСНОДАР, УЛ ИМ. СОКОЛОВА М.Е., ДОМ 80, ОФИС 2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Почтовый адрес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350900, КРАЙ КРАСНОДАРСКИЙ, Г КРАСНОДАР, УЛ ИМ СОКОЛОВА М.Е., ДОМ 80, ОФИС 2</w:t>
            </w:r>
          </w:p>
          <w:p w:rsidR="00FD22E5" w:rsidRPr="00631D53" w:rsidRDefault="00FD22E5" w:rsidP="00B4353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631D53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>
              <w:t>Телефон 79182281494</w:t>
            </w:r>
          </w:p>
        </w:tc>
      </w:tr>
      <w:tr w:rsidR="00FD22E5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D22E5" w:rsidRPr="00B43537" w:rsidRDefault="00FD22E5" w:rsidP="00292562">
            <w:pPr>
              <w:jc w:val="center"/>
              <w:rPr>
                <w:lang w:val="ru-RU"/>
              </w:rPr>
            </w:pPr>
            <w:r w:rsidRPr="00B43537">
              <w:rPr>
                <w:lang w:val="ru-RU"/>
              </w:rPr>
              <w:t>EA-67730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D22E5" w:rsidRPr="00B43537" w:rsidRDefault="00FD22E5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43537">
              <w:rPr>
                <w:rFonts w:ascii="Roboto" w:hAnsi="Roboto" w:cs="Roboto"/>
                <w:color w:val="000000"/>
                <w:shd w:val="clear" w:color="auto" w:fill="FFFFFF"/>
              </w:rPr>
              <w:t>11.12.2020 09:22:49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РОГАЧЕВ ВАЛЕРИЙ ЛЕОНИДОВИЧ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ИНН616515445798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ОГРНИП315619600001389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Место нахождения (жительства)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ОБЛ РОСТОВСКАЯ, Г РОСТОВ-НА-ДОНУ,</w:t>
            </w:r>
            <w:r w:rsidRPr="00631D53">
              <w:t xml:space="preserve"> </w:t>
            </w:r>
            <w:r>
              <w:t>ул. Стадионная 5 кв. 24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Почтовый адрес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344012 г. Ростов-на-Дону, ул. Стадионная 5 кв. 24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>
              <w:t>Телефон89289888680</w:t>
            </w:r>
          </w:p>
        </w:tc>
      </w:tr>
      <w:tr w:rsidR="00FD22E5" w:rsidRPr="00B4353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D22E5" w:rsidRPr="00B43537" w:rsidRDefault="00FD22E5" w:rsidP="00292562">
            <w:pPr>
              <w:jc w:val="center"/>
              <w:rPr>
                <w:lang w:val="ru-RU"/>
              </w:rPr>
            </w:pPr>
            <w:r w:rsidRPr="00B43537">
              <w:rPr>
                <w:lang w:val="ru-RU"/>
              </w:rPr>
              <w:t>EA-67519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D22E5" w:rsidRPr="00B43537" w:rsidRDefault="00FD22E5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43537">
              <w:rPr>
                <w:rFonts w:ascii="Roboto" w:hAnsi="Roboto" w:cs="Roboto"/>
                <w:color w:val="000000"/>
                <w:shd w:val="clear" w:color="auto" w:fill="FFFFFF"/>
              </w:rPr>
              <w:t>10.12.2020 11:40:02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"ЮГ БИЗНЕС ЦЕНТР"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ИНН2310142376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ОГРН1092310005248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КПП231001001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Место нахождения (жительства)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350020, КРАЙ КРАСНОДАРСКИЙ, Г КРАСНОДАР, УЛ КОММУНАРОВ, ДОМ 290, ПОМЕЩЕНИЕ 46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Почтовый адрес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350010, г. Краснодар, А/Я 4410</w:t>
            </w:r>
          </w:p>
          <w:p w:rsidR="00FD22E5" w:rsidRPr="00B43537" w:rsidRDefault="00FD22E5" w:rsidP="00B4353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B43537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Тюсова Екатерина Андреевна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t>Телефон 78612790101</w:t>
            </w:r>
          </w:p>
        </w:tc>
      </w:tr>
      <w:tr w:rsidR="00FD22E5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D22E5" w:rsidRPr="00B43537" w:rsidRDefault="00FD22E5" w:rsidP="00292562">
            <w:pPr>
              <w:jc w:val="center"/>
              <w:rPr>
                <w:lang w:val="ru-RU"/>
              </w:rPr>
            </w:pPr>
            <w:r w:rsidRPr="00B43537">
              <w:rPr>
                <w:lang w:val="ru-RU"/>
              </w:rPr>
              <w:t>EA-67570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D22E5" w:rsidRPr="00B43537" w:rsidRDefault="00FD22E5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43537">
              <w:rPr>
                <w:rFonts w:ascii="Roboto" w:hAnsi="Roboto" w:cs="Roboto"/>
                <w:color w:val="000000"/>
                <w:shd w:val="clear" w:color="auto" w:fill="FFFFFF"/>
              </w:rPr>
              <w:t>10.12.2020 13:37:48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"ПРОМСНАБ"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ИНН2315160097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ОГРН1102315002459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КПП231501001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Место нахождения (жительства)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353960, КРАЙ КРАСНОДАРСКИЙ, Г НОВОРОССИЙСК, С ЦЕМДОЛИНА, УЛ ЛЕНИНА, ДОМ 6, ОФИС 1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Почтовый адрес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353920, Россия, Краснодарский край, г. Новороссийск, пр-т Дзержинского, 185, оф.14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Кривошеев Дмитрий Сергеевич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>
              <w:t>Телефон 78617220218</w:t>
            </w:r>
          </w:p>
        </w:tc>
      </w:tr>
      <w:tr w:rsidR="00FD22E5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D22E5" w:rsidRPr="00B43537" w:rsidRDefault="00FD22E5" w:rsidP="00292562">
            <w:pPr>
              <w:jc w:val="center"/>
              <w:rPr>
                <w:lang w:val="ru-RU"/>
              </w:rPr>
            </w:pPr>
            <w:r w:rsidRPr="00B43537">
              <w:rPr>
                <w:lang w:val="ru-RU"/>
              </w:rPr>
              <w:t>EA-67351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D22E5" w:rsidRPr="00B43537" w:rsidRDefault="00FD22E5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43537">
              <w:rPr>
                <w:rFonts w:ascii="Roboto" w:hAnsi="Roboto" w:cs="Roboto"/>
                <w:color w:val="000000"/>
                <w:shd w:val="clear" w:color="auto" w:fill="FFFFFF"/>
              </w:rPr>
              <w:t>09.12.2020 12:49:56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"МЕДЭКСПРЕСС"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ИНН2625034222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ОГРН1082625000083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КПП262501001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Место нахождения (жительства)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357820, КРАЙ СТАВРОПОЛЬСКИЙ, Г ГЕОРГИЕВСК, ПЕР МИНЕРАЛОВОДСКИЙ, 10/8,</w:t>
            </w:r>
          </w:p>
          <w:p w:rsidR="00FD22E5" w:rsidRPr="00B43537" w:rsidRDefault="00FD22E5" w:rsidP="00B43537">
            <w:pPr>
              <w:rPr>
                <w:lang w:val="ru-RU"/>
              </w:rPr>
            </w:pPr>
            <w:r w:rsidRPr="00B43537">
              <w:rPr>
                <w:lang w:val="ru-RU"/>
              </w:rPr>
              <w:t>Почтовый адрес</w:t>
            </w:r>
          </w:p>
          <w:p w:rsidR="00FD22E5" w:rsidRDefault="00FD22E5" w:rsidP="00B43537">
            <w:pPr>
              <w:pStyle w:val="NormalWeb"/>
              <w:spacing w:before="0" w:beforeAutospacing="0" w:after="0" w:afterAutospacing="0"/>
            </w:pPr>
            <w:r>
              <w:t>357820, РФ, Ставропольский край, г. Георгиевск, а/я 4</w:t>
            </w:r>
          </w:p>
          <w:p w:rsidR="00FD22E5" w:rsidRPr="00B43537" w:rsidRDefault="00FD22E5" w:rsidP="00996F4C">
            <w:pPr>
              <w:rPr>
                <w:lang w:val="ru-RU"/>
              </w:rPr>
            </w:pPr>
            <w:r>
              <w:t>Телефон 78795151116</w:t>
            </w:r>
          </w:p>
        </w:tc>
      </w:tr>
    </w:tbl>
    <w:p w:rsidR="00FD22E5" w:rsidRPr="00335A45" w:rsidRDefault="00FD22E5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FD22E5" w:rsidRPr="00335A45" w:rsidRDefault="00FD22E5" w:rsidP="00F056C4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B43537">
        <w:t>EA-67560</w:t>
      </w:r>
      <w:r w:rsidRPr="00335A45">
        <w:t xml:space="preserve">- </w:t>
      </w:r>
      <w:r>
        <w:t>ОБЩЕСТВО С ОГРАНИЧЕННОЙ ОТВЕТСТВЕННОСТЬЮ "КЕМИКАЛ ТРЕЙДИНГ", №</w:t>
      </w:r>
      <w:r w:rsidRPr="00B52403">
        <w:t xml:space="preserve"> </w:t>
      </w:r>
      <w:r w:rsidRPr="00B43537">
        <w:t>EA-67380</w:t>
      </w:r>
      <w:r w:rsidRPr="00335A45">
        <w:t xml:space="preserve">- </w:t>
      </w:r>
      <w:r>
        <w:t>ОБЩЕСТВО С ОГРАНИЧЕННОЙ ОТВЕТСТВЕННОСТЬЮ "МИСТРА",</w:t>
      </w:r>
      <w:r w:rsidRPr="00335A45">
        <w:t xml:space="preserve">№ </w:t>
      </w:r>
      <w:r w:rsidRPr="00B43537">
        <w:t>EA-67626</w:t>
      </w:r>
      <w:r w:rsidRPr="00335A45">
        <w:t xml:space="preserve">- </w:t>
      </w:r>
      <w:r>
        <w:t>ОБЩЕСТВО С ОГРАНИЧЕННОЙ ОТВЕТСТВЕННОСТЬЮ "УНИВЕРСАЛ", №</w:t>
      </w:r>
      <w:r w:rsidRPr="00B52403">
        <w:t xml:space="preserve"> </w:t>
      </w:r>
      <w:r w:rsidRPr="00B43537">
        <w:t>EA-67649</w:t>
      </w:r>
      <w:r w:rsidRPr="00335A45">
        <w:t xml:space="preserve">- </w:t>
      </w:r>
      <w:r>
        <w:t>ОБЩЕСТВО С ОГРАНИЧЕННОЙ ОТВЕТСТВЕННОСТЬЮ "АЛЬЯНС МЕД",</w:t>
      </w:r>
      <w:r w:rsidRPr="00335A45">
        <w:t xml:space="preserve">№ </w:t>
      </w:r>
      <w:r w:rsidRPr="00B43537">
        <w:t>EA-67730</w:t>
      </w:r>
      <w:r w:rsidRPr="00335A45">
        <w:t xml:space="preserve">- </w:t>
      </w:r>
      <w:r>
        <w:t>Индивидуальный предприниматель РОГАЧЕВ ВАЛЕРИЙ ЛЕОНИДОВИЧ, №</w:t>
      </w:r>
      <w:r w:rsidRPr="00B52403">
        <w:t xml:space="preserve"> </w:t>
      </w:r>
      <w:r w:rsidRPr="00B43537">
        <w:t>EA-67519</w:t>
      </w:r>
      <w:r w:rsidRPr="00335A45">
        <w:t xml:space="preserve">- </w:t>
      </w:r>
      <w:r>
        <w:t>ОБЩЕСТВО С ОГРАНИЧЕННОЙ ОТВЕТСТВЕННОСТЬЮ "ЮГ БИЗНЕС ЦЕНТР",</w:t>
      </w:r>
      <w:r w:rsidRPr="00335A45">
        <w:t xml:space="preserve">№ </w:t>
      </w:r>
      <w:r w:rsidRPr="00B43537">
        <w:t>EA-67570</w:t>
      </w:r>
      <w:r w:rsidRPr="00335A45">
        <w:t xml:space="preserve">- </w:t>
      </w:r>
      <w:r>
        <w:t>ОБЩЕСТВО С ОГРАНИЧЕННОЙ ОТВЕТСТВЕННОСТЬЮ "ПРОМСНАБ", №</w:t>
      </w:r>
      <w:r w:rsidRPr="00B52403">
        <w:t xml:space="preserve"> </w:t>
      </w:r>
      <w:r w:rsidRPr="00B43537">
        <w:t>EA-67351</w:t>
      </w:r>
      <w:r w:rsidRPr="00335A45">
        <w:t xml:space="preserve">- </w:t>
      </w:r>
      <w:r>
        <w:t>ОБЩЕСТВО С ОГРАНИЧЕННОЙ ОТВЕТСТВЕННОСТЬЮ "МЕДЭКСПРЕСС".</w:t>
      </w:r>
    </w:p>
    <w:p w:rsidR="00FD22E5" w:rsidRPr="00335A45" w:rsidRDefault="00FD22E5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FD22E5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FD22E5" w:rsidRPr="00335A45" w:rsidRDefault="00FD22E5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FD22E5" w:rsidRPr="00335A45" w:rsidRDefault="00FD22E5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FD22E5" w:rsidRPr="00335A45">
        <w:trPr>
          <w:trHeight w:val="274"/>
        </w:trPr>
        <w:tc>
          <w:tcPr>
            <w:tcW w:w="2204" w:type="dxa"/>
            <w:vMerge/>
          </w:tcPr>
          <w:p w:rsidR="00FD22E5" w:rsidRPr="00335A45" w:rsidRDefault="00FD22E5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FD22E5" w:rsidRPr="00335A45" w:rsidRDefault="00FD22E5" w:rsidP="00AA4A97">
            <w:pPr>
              <w:jc w:val="center"/>
              <w:rPr>
                <w:lang w:val="ru-RU"/>
              </w:rPr>
            </w:pPr>
          </w:p>
          <w:p w:rsidR="00FD22E5" w:rsidRPr="00335A45" w:rsidRDefault="00FD22E5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FD22E5" w:rsidRPr="00335A45" w:rsidRDefault="00FD22E5" w:rsidP="00AA4A97">
            <w:pPr>
              <w:ind w:right="-21"/>
              <w:jc w:val="center"/>
              <w:rPr>
                <w:lang w:val="ru-RU"/>
              </w:rPr>
            </w:pPr>
          </w:p>
          <w:p w:rsidR="00FD22E5" w:rsidRPr="00335A45" w:rsidRDefault="00FD22E5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FD22E5" w:rsidRPr="00335A45" w:rsidRDefault="00FD22E5" w:rsidP="0056026D">
            <w:pPr>
              <w:jc w:val="center"/>
              <w:rPr>
                <w:lang w:val="ru-RU"/>
              </w:rPr>
            </w:pPr>
          </w:p>
          <w:p w:rsidR="00FD22E5" w:rsidRPr="00335A45" w:rsidRDefault="00FD22E5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FD22E5" w:rsidRPr="00335A45" w:rsidRDefault="00FD22E5" w:rsidP="00AA4A97">
            <w:pPr>
              <w:jc w:val="center"/>
              <w:rPr>
                <w:lang w:val="ru-RU"/>
              </w:rPr>
            </w:pPr>
          </w:p>
          <w:p w:rsidR="00FD22E5" w:rsidRPr="00335A45" w:rsidRDefault="00FD22E5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FD22E5" w:rsidRPr="00335A45" w:rsidRDefault="00FD22E5" w:rsidP="0056026D">
            <w:pPr>
              <w:jc w:val="center"/>
              <w:rPr>
                <w:lang w:val="ru-RU"/>
              </w:rPr>
            </w:pPr>
          </w:p>
          <w:p w:rsidR="00FD22E5" w:rsidRPr="00335A45" w:rsidRDefault="00FD22E5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FD22E5" w:rsidRPr="00221B87">
        <w:trPr>
          <w:trHeight w:val="938"/>
        </w:trPr>
        <w:tc>
          <w:tcPr>
            <w:tcW w:w="2204" w:type="dxa"/>
            <w:vAlign w:val="center"/>
          </w:tcPr>
          <w:p w:rsidR="00FD22E5" w:rsidRPr="00F056C4" w:rsidRDefault="00FD22E5" w:rsidP="00AB57D8">
            <w:pPr>
              <w:jc w:val="center"/>
              <w:rPr>
                <w:lang w:val="ru-RU"/>
              </w:rPr>
            </w:pPr>
            <w:r w:rsidRPr="00B43537">
              <w:t>EA</w:t>
            </w:r>
            <w:r w:rsidRPr="00F056C4">
              <w:rPr>
                <w:lang w:val="ru-RU"/>
              </w:rPr>
              <w:t>-67560- ОБЩЕСТВО С ОГРАНИЧЕННОЙ ОТВЕТСТВЕННОСТЬЮ "КЕМИКАЛ ТРЕЙДИНГ"</w:t>
            </w:r>
          </w:p>
        </w:tc>
        <w:tc>
          <w:tcPr>
            <w:tcW w:w="1700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D22E5" w:rsidRPr="00221B87">
        <w:trPr>
          <w:trHeight w:val="938"/>
        </w:trPr>
        <w:tc>
          <w:tcPr>
            <w:tcW w:w="2204" w:type="dxa"/>
            <w:vAlign w:val="center"/>
          </w:tcPr>
          <w:p w:rsidR="00FD22E5" w:rsidRPr="00F056C4" w:rsidRDefault="00FD22E5" w:rsidP="00AB57D8">
            <w:pPr>
              <w:jc w:val="center"/>
              <w:rPr>
                <w:lang w:val="ru-RU"/>
              </w:rPr>
            </w:pPr>
            <w:r w:rsidRPr="00F056C4">
              <w:rPr>
                <w:lang w:val="ru-RU"/>
              </w:rPr>
              <w:t xml:space="preserve">№ </w:t>
            </w:r>
            <w:r w:rsidRPr="00B43537">
              <w:t>EA</w:t>
            </w:r>
            <w:r w:rsidRPr="00F056C4">
              <w:rPr>
                <w:lang w:val="ru-RU"/>
              </w:rPr>
              <w:t>-67380- ОБЩЕСТВО С ОГРАНИЧЕННОЙ ОТВЕТСТВЕННОСТЬЮ "МИСТРА"</w:t>
            </w:r>
          </w:p>
        </w:tc>
        <w:tc>
          <w:tcPr>
            <w:tcW w:w="1700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D22E5" w:rsidRPr="00221B87">
        <w:trPr>
          <w:trHeight w:val="938"/>
        </w:trPr>
        <w:tc>
          <w:tcPr>
            <w:tcW w:w="2204" w:type="dxa"/>
            <w:vAlign w:val="center"/>
          </w:tcPr>
          <w:p w:rsidR="00FD22E5" w:rsidRPr="00F056C4" w:rsidRDefault="00FD22E5" w:rsidP="00AB57D8">
            <w:pPr>
              <w:jc w:val="center"/>
              <w:rPr>
                <w:lang w:val="ru-RU"/>
              </w:rPr>
            </w:pPr>
            <w:r w:rsidRPr="00F056C4">
              <w:rPr>
                <w:lang w:val="ru-RU"/>
              </w:rPr>
              <w:t xml:space="preserve">№ </w:t>
            </w:r>
            <w:r w:rsidRPr="00B43537">
              <w:t>EA</w:t>
            </w:r>
            <w:r w:rsidRPr="00F056C4">
              <w:rPr>
                <w:lang w:val="ru-RU"/>
              </w:rPr>
              <w:t>-67626- ОБЩЕСТВО С ОГРАНИЧЕННОЙ ОТВЕТСТВЕННОСТЬЮ "УНИВЕРСАЛ"</w:t>
            </w:r>
          </w:p>
        </w:tc>
        <w:tc>
          <w:tcPr>
            <w:tcW w:w="1700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D22E5" w:rsidRPr="00221B87">
        <w:trPr>
          <w:trHeight w:val="938"/>
        </w:trPr>
        <w:tc>
          <w:tcPr>
            <w:tcW w:w="2204" w:type="dxa"/>
            <w:vAlign w:val="center"/>
          </w:tcPr>
          <w:p w:rsidR="00FD22E5" w:rsidRPr="00F056C4" w:rsidRDefault="00FD22E5" w:rsidP="00AB57D8">
            <w:pPr>
              <w:jc w:val="center"/>
              <w:rPr>
                <w:lang w:val="ru-RU"/>
              </w:rPr>
            </w:pPr>
            <w:r w:rsidRPr="00F056C4">
              <w:rPr>
                <w:lang w:val="ru-RU"/>
              </w:rPr>
              <w:t xml:space="preserve">№ </w:t>
            </w:r>
            <w:r w:rsidRPr="00B43537">
              <w:t>EA</w:t>
            </w:r>
            <w:r w:rsidRPr="00F056C4">
              <w:rPr>
                <w:lang w:val="ru-RU"/>
              </w:rPr>
              <w:t>-67649- ОБЩЕСТВО С ОГРАНИЧЕННОЙ ОТВЕТСТВЕННОСТЬЮ "АЛЬЯНС МЕД"</w:t>
            </w:r>
          </w:p>
        </w:tc>
        <w:tc>
          <w:tcPr>
            <w:tcW w:w="1700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D22E5" w:rsidRPr="00221B87">
        <w:trPr>
          <w:trHeight w:val="938"/>
        </w:trPr>
        <w:tc>
          <w:tcPr>
            <w:tcW w:w="2204" w:type="dxa"/>
            <w:vAlign w:val="center"/>
          </w:tcPr>
          <w:p w:rsidR="00FD22E5" w:rsidRPr="00F056C4" w:rsidRDefault="00FD22E5" w:rsidP="00AB57D8">
            <w:pPr>
              <w:jc w:val="center"/>
              <w:rPr>
                <w:lang w:val="ru-RU"/>
              </w:rPr>
            </w:pPr>
            <w:r w:rsidRPr="00F056C4">
              <w:rPr>
                <w:lang w:val="ru-RU"/>
              </w:rPr>
              <w:t xml:space="preserve">№ </w:t>
            </w:r>
            <w:r w:rsidRPr="00B43537">
              <w:t>EA</w:t>
            </w:r>
            <w:r w:rsidRPr="00F056C4">
              <w:rPr>
                <w:lang w:val="ru-RU"/>
              </w:rPr>
              <w:t>-67730- Индивидуальный предприниматель РОГАЧЕВ ВАЛЕРИЙ ЛЕОНИДОВИЧ</w:t>
            </w:r>
          </w:p>
        </w:tc>
        <w:tc>
          <w:tcPr>
            <w:tcW w:w="1700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D22E5" w:rsidRPr="00221B87">
        <w:trPr>
          <w:trHeight w:val="938"/>
        </w:trPr>
        <w:tc>
          <w:tcPr>
            <w:tcW w:w="2204" w:type="dxa"/>
            <w:vAlign w:val="center"/>
          </w:tcPr>
          <w:p w:rsidR="00FD22E5" w:rsidRPr="00F056C4" w:rsidRDefault="00FD22E5" w:rsidP="00AB57D8">
            <w:pPr>
              <w:jc w:val="center"/>
              <w:rPr>
                <w:lang w:val="ru-RU"/>
              </w:rPr>
            </w:pPr>
            <w:r w:rsidRPr="00F056C4">
              <w:rPr>
                <w:lang w:val="ru-RU"/>
              </w:rPr>
              <w:t xml:space="preserve">№ </w:t>
            </w:r>
            <w:r w:rsidRPr="00B43537">
              <w:t>EA</w:t>
            </w:r>
            <w:r w:rsidRPr="00F056C4">
              <w:rPr>
                <w:lang w:val="ru-RU"/>
              </w:rPr>
              <w:t>-67519- ОБЩЕСТВО С ОГРАНИЧЕННОЙ ОТВЕТСТВЕННОСТЬЮ "ЮГ БИЗНЕС ЦЕНТР"</w:t>
            </w:r>
          </w:p>
        </w:tc>
        <w:tc>
          <w:tcPr>
            <w:tcW w:w="1700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D22E5" w:rsidRPr="00335A45" w:rsidRDefault="00FD22E5" w:rsidP="00AB57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D22E5" w:rsidRPr="00221B87">
        <w:trPr>
          <w:trHeight w:val="938"/>
        </w:trPr>
        <w:tc>
          <w:tcPr>
            <w:tcW w:w="2204" w:type="dxa"/>
            <w:vAlign w:val="center"/>
          </w:tcPr>
          <w:p w:rsidR="00FD22E5" w:rsidRPr="00F056C4" w:rsidRDefault="00FD22E5" w:rsidP="00540BDE">
            <w:pPr>
              <w:jc w:val="center"/>
              <w:rPr>
                <w:lang w:val="ru-RU"/>
              </w:rPr>
            </w:pPr>
            <w:r w:rsidRPr="00F056C4">
              <w:rPr>
                <w:lang w:val="ru-RU"/>
              </w:rPr>
              <w:t xml:space="preserve">№ </w:t>
            </w:r>
            <w:r w:rsidRPr="00B43537">
              <w:t>EA</w:t>
            </w:r>
            <w:r w:rsidRPr="00F056C4">
              <w:rPr>
                <w:lang w:val="ru-RU"/>
              </w:rPr>
              <w:t>-67570- ОБЩЕСТВО С ОГРАНИЧЕННОЙ ОТВЕТСТВЕННОСТЬЮ "ПРОМСНАБ"</w:t>
            </w:r>
          </w:p>
        </w:tc>
        <w:tc>
          <w:tcPr>
            <w:tcW w:w="1700" w:type="dxa"/>
          </w:tcPr>
          <w:p w:rsidR="00FD22E5" w:rsidRPr="00335A45" w:rsidRDefault="00FD22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22E5" w:rsidRPr="00335A45" w:rsidRDefault="00FD22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22E5" w:rsidRPr="00335A45" w:rsidRDefault="00FD22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D22E5" w:rsidRPr="00335A45" w:rsidRDefault="00FD22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D22E5" w:rsidRPr="00335A45" w:rsidRDefault="00FD22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D22E5" w:rsidRPr="00221B87">
        <w:trPr>
          <w:trHeight w:val="938"/>
        </w:trPr>
        <w:tc>
          <w:tcPr>
            <w:tcW w:w="2204" w:type="dxa"/>
            <w:vAlign w:val="center"/>
          </w:tcPr>
          <w:p w:rsidR="00FD22E5" w:rsidRPr="00F056C4" w:rsidRDefault="00FD22E5" w:rsidP="00502748">
            <w:pPr>
              <w:jc w:val="center"/>
              <w:rPr>
                <w:lang w:val="ru-RU"/>
              </w:rPr>
            </w:pPr>
            <w:r w:rsidRPr="00F056C4">
              <w:rPr>
                <w:lang w:val="ru-RU"/>
              </w:rPr>
              <w:t xml:space="preserve">№ </w:t>
            </w:r>
            <w:r w:rsidRPr="00B43537">
              <w:rPr>
                <w:lang w:val="ru-RU"/>
              </w:rPr>
              <w:t>EA-67351</w:t>
            </w:r>
            <w:r w:rsidRPr="00F056C4">
              <w:rPr>
                <w:lang w:val="ru-RU"/>
              </w:rPr>
              <w:t>- ОБЩЕСТВО С ОГРАНИЧЕННОЙ ОТВЕТСТВЕННОСТЬЮ "МЕДЭКСПРЕСС"</w:t>
            </w:r>
          </w:p>
        </w:tc>
        <w:tc>
          <w:tcPr>
            <w:tcW w:w="1700" w:type="dxa"/>
          </w:tcPr>
          <w:p w:rsidR="00FD22E5" w:rsidRPr="00335A45" w:rsidRDefault="00FD22E5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22E5" w:rsidRPr="00335A45" w:rsidRDefault="00FD22E5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22E5" w:rsidRPr="00335A45" w:rsidRDefault="00FD22E5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D22E5" w:rsidRPr="00335A45" w:rsidRDefault="00FD22E5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D22E5" w:rsidRPr="00335A45" w:rsidRDefault="00FD22E5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FD22E5" w:rsidRPr="00335A45" w:rsidRDefault="00FD22E5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221B87">
        <w:rPr>
          <w:rFonts w:ascii="Roboto" w:hAnsi="Roboto" w:cs="Roboto"/>
          <w:color w:val="000000"/>
          <w:shd w:val="clear" w:color="auto" w:fill="FFFFFF"/>
          <w:lang w:val="ru-RU"/>
        </w:rPr>
        <w:t>Маски и респираторы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F056C4">
        <w:rPr>
          <w:lang w:val="ru-RU"/>
        </w:rPr>
        <w:t>ОБЩЕСТВО С ОГРАНИЧЕННОЙ ОТВЕТСТВЕННОСТЬЮ "КЕМИКАЛ ТРЕЙДИНГ"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F056C4">
        <w:rPr>
          <w:color w:val="000000"/>
          <w:lang w:val="ru-RU"/>
        </w:rPr>
        <w:t>251 223.00</w:t>
      </w:r>
      <w:r w:rsidRPr="00335A45">
        <w:rPr>
          <w:lang w:val="ru-RU"/>
        </w:rPr>
        <w:t xml:space="preserve"> рублей.  </w:t>
      </w:r>
    </w:p>
    <w:p w:rsidR="00FD22E5" w:rsidRPr="00335A45" w:rsidRDefault="00FD22E5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FD22E5" w:rsidRPr="00335A45">
        <w:trPr>
          <w:trHeight w:val="206"/>
          <w:jc w:val="center"/>
        </w:trPr>
        <w:tc>
          <w:tcPr>
            <w:tcW w:w="7338" w:type="dxa"/>
          </w:tcPr>
          <w:p w:rsidR="00FD22E5" w:rsidRPr="00335A45" w:rsidRDefault="00FD22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D22E5" w:rsidRPr="00335A45" w:rsidRDefault="00FD22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FD22E5" w:rsidRPr="00335A45" w:rsidRDefault="00FD22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D22E5" w:rsidRPr="00335A45" w:rsidRDefault="00FD22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FD22E5" w:rsidRPr="00335A45" w:rsidRDefault="00FD22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D22E5" w:rsidRPr="00335A45">
        <w:trPr>
          <w:trHeight w:val="206"/>
          <w:jc w:val="center"/>
        </w:trPr>
        <w:tc>
          <w:tcPr>
            <w:tcW w:w="7338" w:type="dxa"/>
          </w:tcPr>
          <w:p w:rsidR="00FD22E5" w:rsidRPr="00335A45" w:rsidRDefault="00FD22E5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D22E5" w:rsidRPr="00335A45" w:rsidRDefault="00FD22E5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FD22E5" w:rsidRPr="00335A45" w:rsidRDefault="00FD22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FD22E5" w:rsidRPr="00335A45" w:rsidRDefault="00FD22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D22E5" w:rsidRPr="00335A45" w:rsidRDefault="00FD22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FD22E5" w:rsidRPr="00335A45" w:rsidRDefault="00FD22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D22E5" w:rsidRPr="00335A45" w:rsidRDefault="00FD22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FD22E5" w:rsidRPr="00335A45" w:rsidRDefault="00FD22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D22E5" w:rsidRPr="00335A45">
        <w:trPr>
          <w:trHeight w:val="206"/>
          <w:jc w:val="center"/>
        </w:trPr>
        <w:tc>
          <w:tcPr>
            <w:tcW w:w="7338" w:type="dxa"/>
          </w:tcPr>
          <w:p w:rsidR="00FD22E5" w:rsidRPr="00335A45" w:rsidRDefault="00FD22E5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FD22E5" w:rsidRPr="00335A45" w:rsidRDefault="00FD22E5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FD22E5" w:rsidRPr="00335A45" w:rsidRDefault="00FD22E5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FD22E5" w:rsidRPr="00335A45" w:rsidRDefault="00FD22E5" w:rsidP="006465AE">
      <w:pPr>
        <w:jc w:val="both"/>
        <w:rPr>
          <w:lang w:val="ru-RU" w:eastAsia="ru-RU"/>
        </w:rPr>
      </w:pPr>
    </w:p>
    <w:sectPr w:rsidR="00FD22E5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22E5" w:rsidRDefault="00FD22E5">
      <w:r>
        <w:separator/>
      </w:r>
    </w:p>
  </w:endnote>
  <w:endnote w:type="continuationSeparator" w:id="1">
    <w:p w:rsidR="00FD22E5" w:rsidRDefault="00FD22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22E5" w:rsidRDefault="00FD22E5">
      <w:r>
        <w:separator/>
      </w:r>
    </w:p>
  </w:footnote>
  <w:footnote w:type="continuationSeparator" w:id="1">
    <w:p w:rsidR="00FD22E5" w:rsidRDefault="00FD22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E5" w:rsidRDefault="00FD22E5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D22E5" w:rsidRDefault="00FD22E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1B87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0594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2F6FBA"/>
    <w:rsid w:val="00300646"/>
    <w:rsid w:val="00300B15"/>
    <w:rsid w:val="00300D2C"/>
    <w:rsid w:val="00300DA3"/>
    <w:rsid w:val="003012C7"/>
    <w:rsid w:val="003032D8"/>
    <w:rsid w:val="00305012"/>
    <w:rsid w:val="0030518F"/>
    <w:rsid w:val="0030587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375E1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D53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87C5D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0D0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C7713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1BBA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7D8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537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1D7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CF0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677D9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3E2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5098"/>
    <w:rsid w:val="00F056C4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22E5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221B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04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304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38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040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040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40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40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40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40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5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4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04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0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5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5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040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0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4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5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040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0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40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4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4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040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40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5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4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04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0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04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4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5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04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0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4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5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04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0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5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4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04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0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5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4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04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0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4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5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040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0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5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5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04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0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4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4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04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0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4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5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5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040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0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040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040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3040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040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04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04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040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04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04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04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040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040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040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304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7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0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040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040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304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304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04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04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040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40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0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4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8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0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0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1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117</TotalTime>
  <Pages>6</Pages>
  <Words>2188</Words>
  <Characters>12476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2020-12-16T07:59:00Z</cp:lastPrinted>
  <dcterms:created xsi:type="dcterms:W3CDTF">2020-12-16T10:18:00Z</dcterms:created>
  <dcterms:modified xsi:type="dcterms:W3CDTF">2020-12-16T12:17:00Z</dcterms:modified>
</cp:coreProperties>
</file>