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2D9" w:rsidRDefault="008F22D9" w:rsidP="00B40F86">
      <w:pPr>
        <w:jc w:val="center"/>
        <w:rPr>
          <w:b/>
          <w:bCs/>
          <w:color w:val="000000"/>
          <w:lang w:val="ru-RU"/>
        </w:rPr>
      </w:pPr>
    </w:p>
    <w:p w:rsidR="008F22D9" w:rsidRDefault="008F22D9" w:rsidP="004B0926">
      <w:pPr>
        <w:rPr>
          <w:b/>
          <w:bCs/>
          <w:color w:val="000000"/>
          <w:lang w:val="ru-RU"/>
        </w:rPr>
      </w:pPr>
    </w:p>
    <w:p w:rsidR="008F22D9" w:rsidRPr="00335A45" w:rsidRDefault="008F22D9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327</w:t>
      </w:r>
    </w:p>
    <w:p w:rsidR="008F22D9" w:rsidRPr="00335A45" w:rsidRDefault="008F22D9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8F22D9" w:rsidRPr="00335A45" w:rsidRDefault="008F22D9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8F22D9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22D9" w:rsidRPr="00335A45" w:rsidRDefault="008F22D9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22D9" w:rsidRPr="00335A45" w:rsidRDefault="008F22D9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22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8F22D9" w:rsidRDefault="008F22D9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8F22D9" w:rsidRPr="0077375B" w:rsidRDefault="008F22D9" w:rsidP="0088702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887020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887020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8F22D9" w:rsidRPr="0077375B" w:rsidRDefault="008F22D9" w:rsidP="0088702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4D6244">
        <w:rPr>
          <w:rFonts w:ascii="Roboto" w:hAnsi="Roboto" w:cs="Roboto"/>
          <w:color w:val="000000"/>
          <w:shd w:val="clear" w:color="auto" w:fill="FFFFFF"/>
          <w:lang w:val="ru-RU"/>
        </w:rPr>
        <w:t>Поставка автозапчастей</w:t>
      </w:r>
      <w:r w:rsidRPr="0077375B">
        <w:rPr>
          <w:lang w:val="ru-RU"/>
        </w:rPr>
        <w:t xml:space="preserve">».  </w:t>
      </w:r>
    </w:p>
    <w:p w:rsidR="008F22D9" w:rsidRPr="004D6244" w:rsidRDefault="008F22D9" w:rsidP="00887020">
      <w:pPr>
        <w:autoSpaceDE w:val="0"/>
        <w:autoSpaceDN w:val="0"/>
        <w:adjustRightInd w:val="0"/>
        <w:rPr>
          <w:rFonts w:ascii="Roboto" w:hAnsi="Roboto" w:cs="Roboto"/>
          <w:color w:val="000000"/>
          <w:shd w:val="clear" w:color="auto" w:fill="FFFFFF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4D6244">
        <w:rPr>
          <w:rFonts w:ascii="Roboto" w:hAnsi="Roboto" w:cs="Roboto"/>
          <w:color w:val="000000"/>
          <w:shd w:val="clear" w:color="auto" w:fill="FFFFFF"/>
          <w:lang w:val="ru-RU"/>
        </w:rPr>
        <w:t>203234901331923490100103950012932244</w:t>
      </w:r>
    </w:p>
    <w:p w:rsidR="008F22D9" w:rsidRPr="0077375B" w:rsidRDefault="008F22D9" w:rsidP="00887020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511 145</w:t>
      </w:r>
      <w:r w:rsidRPr="0077375B">
        <w:rPr>
          <w:lang w:val="ru-RU"/>
        </w:rPr>
        <w:t xml:space="preserve"> руб. </w:t>
      </w:r>
      <w:r>
        <w:rPr>
          <w:lang w:val="ru-RU"/>
        </w:rPr>
        <w:t>19</w:t>
      </w:r>
      <w:r w:rsidRPr="0077375B">
        <w:rPr>
          <w:lang w:val="ru-RU"/>
        </w:rPr>
        <w:t xml:space="preserve"> коп. (</w:t>
      </w:r>
      <w:r>
        <w:rPr>
          <w:lang w:val="ru-RU"/>
        </w:rPr>
        <w:t>Пятьсот одиннадцать</w:t>
      </w:r>
      <w:r w:rsidRPr="0077375B">
        <w:rPr>
          <w:lang w:val="ru-RU"/>
        </w:rPr>
        <w:t xml:space="preserve"> тысяч</w:t>
      </w:r>
      <w:r>
        <w:rPr>
          <w:lang w:val="ru-RU"/>
        </w:rPr>
        <w:t xml:space="preserve"> сто сорок пять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19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8F22D9" w:rsidRPr="003375E1" w:rsidRDefault="008F22D9" w:rsidP="0088702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4D6244">
        <w:rPr>
          <w:lang w:val="ru-RU" w:eastAsia="ru-RU"/>
        </w:rPr>
        <w:t xml:space="preserve">Заказчик в пределах утвержденных бюджетных ассигнований и лимитов бюджетных обязательств в течение </w:t>
      </w:r>
      <w:r w:rsidRPr="004D6244">
        <w:rPr>
          <w:color w:val="002060"/>
          <w:lang w:val="ru-RU" w:eastAsia="ru-RU"/>
        </w:rPr>
        <w:t>15 рабочих дней</w:t>
      </w:r>
      <w:r w:rsidRPr="004D6244">
        <w:rPr>
          <w:lang w:val="ru-RU" w:eastAsia="ru-RU"/>
        </w:rPr>
        <w:t xml:space="preserve">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</w:t>
      </w:r>
      <w:r w:rsidRPr="003375E1">
        <w:rPr>
          <w:lang w:val="ru-RU"/>
        </w:rPr>
        <w:t>.</w:t>
      </w:r>
    </w:p>
    <w:p w:rsidR="008F22D9" w:rsidRPr="003375E1" w:rsidRDefault="008F22D9" w:rsidP="0088702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 w:rsidRPr="004D6244">
        <w:rPr>
          <w:lang w:val="ru-RU"/>
        </w:rPr>
        <w:t>Поставщик производит первую поставку в количестве 1/3 от объемов, указанных в спецификации, в течении 10 календарных дней с 11.01.2021 года, последующие поставки производятся ежемесячно равными партиями при отсутствии заявок, последняя поставка не позднее 25 марта 2021 г</w:t>
      </w:r>
      <w:r w:rsidRPr="0030587F">
        <w:rPr>
          <w:lang w:val="ru-RU"/>
        </w:rPr>
        <w:t>.</w:t>
      </w:r>
    </w:p>
    <w:p w:rsidR="008F22D9" w:rsidRPr="0077375B" w:rsidRDefault="008F22D9" w:rsidP="0088702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>
        <w:rPr>
          <w:lang w:val="ru-RU"/>
        </w:rPr>
        <w:t>Внебюджетные фонды (ОМС)</w:t>
      </w:r>
      <w:r w:rsidRPr="0077375B">
        <w:rPr>
          <w:lang w:val="ru-RU"/>
        </w:rPr>
        <w:t>.</w:t>
      </w:r>
    </w:p>
    <w:p w:rsidR="008F22D9" w:rsidRPr="0077375B" w:rsidRDefault="008F22D9" w:rsidP="00887020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8F22D9" w:rsidRPr="0077375B" w:rsidRDefault="008F22D9" w:rsidP="00887020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8F22D9" w:rsidRPr="0077375B" w:rsidRDefault="008F22D9" w:rsidP="00887020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4D6244">
        <w:rPr>
          <w:color w:val="000000"/>
          <w:sz w:val="24"/>
          <w:szCs w:val="24"/>
        </w:rPr>
        <w:t>08.12.2020 11:22:40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8F22D9" w:rsidRPr="0077375B" w:rsidRDefault="008F22D9" w:rsidP="00887020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8F22D9" w:rsidRDefault="008F22D9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8F22D9" w:rsidRPr="00335A45">
        <w:trPr>
          <w:jc w:val="center"/>
        </w:trPr>
        <w:tc>
          <w:tcPr>
            <w:tcW w:w="9828" w:type="dxa"/>
            <w:gridSpan w:val="5"/>
          </w:tcPr>
          <w:p w:rsidR="008F22D9" w:rsidRPr="00335A45" w:rsidRDefault="008F22D9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8F22D9" w:rsidRPr="00887020">
        <w:trPr>
          <w:jc w:val="center"/>
        </w:trPr>
        <w:tc>
          <w:tcPr>
            <w:tcW w:w="2820" w:type="dxa"/>
          </w:tcPr>
          <w:p w:rsidR="008F22D9" w:rsidRPr="00335A45" w:rsidRDefault="008F22D9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8F22D9" w:rsidRPr="00335A45" w:rsidRDefault="008F22D9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8F22D9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8F22D9" w:rsidRPr="000D6284" w:rsidRDefault="008F22D9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8F22D9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8F22D9" w:rsidRPr="00335A45" w:rsidRDefault="008F22D9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8F22D9" w:rsidRPr="00335A45" w:rsidRDefault="008F22D9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8F22D9" w:rsidRPr="000D6284">
        <w:trPr>
          <w:jc w:val="center"/>
        </w:trPr>
        <w:tc>
          <w:tcPr>
            <w:tcW w:w="9828" w:type="dxa"/>
            <w:gridSpan w:val="5"/>
          </w:tcPr>
          <w:p w:rsidR="008F22D9" w:rsidRPr="000D6284" w:rsidRDefault="008F22D9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8F22D9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8F22D9" w:rsidRPr="00335A45" w:rsidRDefault="008F22D9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8F22D9" w:rsidRPr="00335A45" w:rsidRDefault="008F22D9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8F22D9" w:rsidRPr="00335A45" w:rsidRDefault="008F22D9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8F22D9" w:rsidRPr="00335A45" w:rsidRDefault="008F22D9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8F22D9" w:rsidRPr="00335A45" w:rsidRDefault="008F22D9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8F22D9" w:rsidRPr="00335A45" w:rsidRDefault="008F22D9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8F22D9" w:rsidRPr="00335A45" w:rsidRDefault="008F22D9" w:rsidP="00A841CC">
            <w:pPr>
              <w:ind w:right="-80"/>
              <w:jc w:val="both"/>
              <w:rPr>
                <w:lang w:val="ru-RU"/>
              </w:rPr>
            </w:pPr>
          </w:p>
          <w:p w:rsidR="008F22D9" w:rsidRPr="00335A45" w:rsidRDefault="008F22D9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8F22D9" w:rsidRPr="00335A45" w:rsidRDefault="008F22D9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8F22D9" w:rsidRPr="00335A45" w:rsidRDefault="008F22D9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22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4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8F22D9" w:rsidRPr="00335A45" w:rsidRDefault="008F22D9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8F22D9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22D9" w:rsidRPr="00335A45" w:rsidRDefault="008F22D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22D9" w:rsidRPr="00335A45" w:rsidRDefault="008F22D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22D9" w:rsidRPr="00335A45" w:rsidRDefault="008F22D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22D9" w:rsidRPr="00335A45" w:rsidRDefault="008F22D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22D9" w:rsidRPr="00335A45" w:rsidRDefault="008F22D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8F22D9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22D9" w:rsidRPr="00335A45" w:rsidRDefault="008F22D9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22D9" w:rsidRPr="00996F4C" w:rsidRDefault="008F22D9" w:rsidP="00996F4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498 366.54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22D9" w:rsidRPr="00335A45" w:rsidRDefault="008F22D9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22D9" w:rsidRPr="004736FB" w:rsidRDefault="008F22D9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18.12.2020 10:39:59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22D9" w:rsidRPr="00E93E2C" w:rsidRDefault="008F22D9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EA-67534</w:t>
            </w:r>
          </w:p>
        </w:tc>
      </w:tr>
      <w:tr w:rsidR="008F22D9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22D9" w:rsidRPr="00335A45" w:rsidRDefault="008F22D9" w:rsidP="001E7AB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22D9" w:rsidRPr="008235C0" w:rsidRDefault="008F22D9" w:rsidP="008235C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500 922.27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22D9" w:rsidRDefault="008F22D9">
            <w:r w:rsidRPr="00A91BBA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22D9" w:rsidRPr="004736FB" w:rsidRDefault="008F22D9" w:rsidP="001E7AB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18.12.2020 10:37:47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22D9" w:rsidRPr="002F6FBA" w:rsidRDefault="008F22D9" w:rsidP="001E7AB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EA-68224</w:t>
            </w:r>
          </w:p>
        </w:tc>
      </w:tr>
    </w:tbl>
    <w:p w:rsidR="008F22D9" w:rsidRPr="00335A45" w:rsidRDefault="008F22D9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8F22D9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8F22D9" w:rsidRPr="00335A45" w:rsidRDefault="008F22D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8F22D9" w:rsidRPr="00335A45" w:rsidRDefault="008F22D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F22D9" w:rsidRPr="00335A45" w:rsidRDefault="008F22D9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8F22D9" w:rsidRPr="00335A45" w:rsidRDefault="008F22D9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22D9" w:rsidRPr="00335A45" w:rsidRDefault="008F22D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8F22D9" w:rsidRPr="0079364B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F22D9" w:rsidRPr="0079364B" w:rsidRDefault="008F22D9" w:rsidP="00292562">
            <w:pPr>
              <w:jc w:val="center"/>
              <w:rPr>
                <w:lang w:val="ru-RU"/>
              </w:rPr>
            </w:pPr>
            <w:r w:rsidRPr="0079364B">
              <w:rPr>
                <w:lang w:val="ru-RU"/>
              </w:rPr>
              <w:t>EA-67534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F22D9" w:rsidRPr="00B43537" w:rsidRDefault="008F22D9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4D6244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10.12.2020 11:24:23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22D9" w:rsidRDefault="008F22D9" w:rsidP="0079364B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"АВТОКОНТРАКТ"</w:t>
            </w:r>
          </w:p>
          <w:p w:rsidR="008F22D9" w:rsidRPr="0079364B" w:rsidRDefault="008F22D9" w:rsidP="0079364B">
            <w:pPr>
              <w:rPr>
                <w:lang w:val="ru-RU"/>
              </w:rPr>
            </w:pPr>
            <w:r w:rsidRPr="0079364B">
              <w:rPr>
                <w:lang w:val="ru-RU"/>
              </w:rPr>
              <w:t>ИНН5257194847</w:t>
            </w:r>
          </w:p>
          <w:p w:rsidR="008F22D9" w:rsidRPr="0079364B" w:rsidRDefault="008F22D9" w:rsidP="0079364B">
            <w:pPr>
              <w:rPr>
                <w:lang w:val="ru-RU"/>
              </w:rPr>
            </w:pPr>
            <w:r w:rsidRPr="0079364B">
              <w:rPr>
                <w:lang w:val="ru-RU"/>
              </w:rPr>
              <w:t>ОГРН1205200001775</w:t>
            </w:r>
          </w:p>
          <w:p w:rsidR="008F22D9" w:rsidRPr="0079364B" w:rsidRDefault="008F22D9" w:rsidP="0079364B">
            <w:pPr>
              <w:rPr>
                <w:lang w:val="ru-RU"/>
              </w:rPr>
            </w:pPr>
            <w:r w:rsidRPr="0079364B">
              <w:rPr>
                <w:lang w:val="ru-RU"/>
              </w:rPr>
              <w:t>КПП525701001</w:t>
            </w:r>
          </w:p>
          <w:p w:rsidR="008F22D9" w:rsidRPr="0079364B" w:rsidRDefault="008F22D9" w:rsidP="0079364B">
            <w:pPr>
              <w:rPr>
                <w:lang w:val="ru-RU"/>
              </w:rPr>
            </w:pPr>
            <w:r w:rsidRPr="0079364B">
              <w:rPr>
                <w:lang w:val="ru-RU"/>
              </w:rPr>
              <w:t>Место нахождения (жительства)</w:t>
            </w:r>
          </w:p>
          <w:p w:rsidR="008F22D9" w:rsidRDefault="008F22D9" w:rsidP="0079364B">
            <w:pPr>
              <w:pStyle w:val="NormalWeb"/>
              <w:spacing w:before="0" w:beforeAutospacing="0" w:after="0" w:afterAutospacing="0"/>
            </w:pPr>
            <w:r>
              <w:t>603108, ОБЛ НИЖЕГОРОДСКАЯ, Г НИЖНИЙ НОВГОРОД, УЛ РАКЕТНАЯ, ДОМ 9Ю, ОФИС 12</w:t>
            </w:r>
          </w:p>
          <w:p w:rsidR="008F22D9" w:rsidRPr="0079364B" w:rsidRDefault="008F22D9" w:rsidP="0079364B">
            <w:pPr>
              <w:rPr>
                <w:lang w:val="ru-RU"/>
              </w:rPr>
            </w:pPr>
            <w:r w:rsidRPr="0079364B">
              <w:rPr>
                <w:lang w:val="ru-RU"/>
              </w:rPr>
              <w:t>Почтовый адрес</w:t>
            </w:r>
          </w:p>
          <w:p w:rsidR="008F22D9" w:rsidRDefault="008F22D9" w:rsidP="0079364B">
            <w:pPr>
              <w:pStyle w:val="NormalWeb"/>
              <w:spacing w:before="0" w:beforeAutospacing="0" w:after="0" w:afterAutospacing="0"/>
            </w:pPr>
            <w:r>
              <w:t>603108, ОБЛ НИЖЕГОРОДСКАЯ, Г НИЖНИЙ НОВГОРОД, УЛ РАКЕТНАЯ, ДОМ 9Ю, ОФИС 12</w:t>
            </w:r>
          </w:p>
          <w:p w:rsidR="008F22D9" w:rsidRPr="0079364B" w:rsidRDefault="008F22D9" w:rsidP="0079364B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79364B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8F22D9" w:rsidRDefault="008F22D9" w:rsidP="0079364B">
            <w:pPr>
              <w:pStyle w:val="NormalWeb"/>
              <w:spacing w:before="0" w:beforeAutospacing="0" w:after="0" w:afterAutospacing="0"/>
            </w:pPr>
            <w:r>
              <w:t>Тетенькин Игорь Валерьевич</w:t>
            </w:r>
          </w:p>
          <w:p w:rsidR="008F22D9" w:rsidRPr="00B43537" w:rsidRDefault="008F22D9" w:rsidP="00B43537">
            <w:pPr>
              <w:rPr>
                <w:lang w:val="ru-RU"/>
              </w:rPr>
            </w:pPr>
            <w:r w:rsidRPr="0079364B">
              <w:rPr>
                <w:lang w:val="ru-RU"/>
              </w:rPr>
              <w:t>Телефон +78312748686</w:t>
            </w:r>
          </w:p>
        </w:tc>
      </w:tr>
      <w:tr w:rsidR="008F22D9" w:rsidRPr="00887020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F22D9" w:rsidRPr="0079364B" w:rsidRDefault="008F22D9" w:rsidP="00292562">
            <w:pPr>
              <w:jc w:val="center"/>
              <w:rPr>
                <w:lang w:val="ru-RU"/>
              </w:rPr>
            </w:pPr>
            <w:r w:rsidRPr="0079364B">
              <w:rPr>
                <w:lang w:val="ru-RU"/>
              </w:rPr>
              <w:t>EA-68224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F22D9" w:rsidRPr="00B43537" w:rsidRDefault="008F22D9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4D6244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15.12.2020 10:40:04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22D9" w:rsidRDefault="008F22D9" w:rsidP="0079364B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КОММЕРЧЕСКАЯ ФИРМА "АВТОМИР"</w:t>
            </w:r>
          </w:p>
          <w:p w:rsidR="008F22D9" w:rsidRPr="0079364B" w:rsidRDefault="008F22D9" w:rsidP="0079364B">
            <w:pPr>
              <w:rPr>
                <w:lang w:val="ru-RU"/>
              </w:rPr>
            </w:pPr>
            <w:r w:rsidRPr="0079364B">
              <w:rPr>
                <w:lang w:val="ru-RU"/>
              </w:rPr>
              <w:t>ИНН5256147442</w:t>
            </w:r>
          </w:p>
          <w:p w:rsidR="008F22D9" w:rsidRPr="0079364B" w:rsidRDefault="008F22D9" w:rsidP="0079364B">
            <w:pPr>
              <w:rPr>
                <w:lang w:val="ru-RU"/>
              </w:rPr>
            </w:pPr>
            <w:r w:rsidRPr="0079364B">
              <w:rPr>
                <w:lang w:val="ru-RU"/>
              </w:rPr>
              <w:t>ОГРН1165256050486</w:t>
            </w:r>
          </w:p>
          <w:p w:rsidR="008F22D9" w:rsidRPr="0079364B" w:rsidRDefault="008F22D9" w:rsidP="0079364B">
            <w:pPr>
              <w:rPr>
                <w:lang w:val="ru-RU"/>
              </w:rPr>
            </w:pPr>
            <w:r w:rsidRPr="0079364B">
              <w:rPr>
                <w:lang w:val="ru-RU"/>
              </w:rPr>
              <w:t>КПП525601001</w:t>
            </w:r>
          </w:p>
          <w:p w:rsidR="008F22D9" w:rsidRPr="0079364B" w:rsidRDefault="008F22D9" w:rsidP="0079364B">
            <w:pPr>
              <w:rPr>
                <w:lang w:val="ru-RU"/>
              </w:rPr>
            </w:pPr>
            <w:r w:rsidRPr="0079364B">
              <w:rPr>
                <w:lang w:val="ru-RU"/>
              </w:rPr>
              <w:t>Место нахождения (жительства)</w:t>
            </w:r>
          </w:p>
          <w:p w:rsidR="008F22D9" w:rsidRDefault="008F22D9" w:rsidP="0079364B">
            <w:pPr>
              <w:pStyle w:val="NormalWeb"/>
              <w:spacing w:before="0" w:beforeAutospacing="0" w:after="0" w:afterAutospacing="0"/>
            </w:pPr>
            <w:r>
              <w:t>603065, ОБЛ НИЖЕГОРОДСКАЯ, Г НИЖНИЙ НОВГОРОД, УЛ ПЕРЕХОДНИКОВА, ДОМ 1Г, ОФИС 7</w:t>
            </w:r>
          </w:p>
          <w:p w:rsidR="008F22D9" w:rsidRPr="0079364B" w:rsidRDefault="008F22D9" w:rsidP="0079364B">
            <w:pPr>
              <w:rPr>
                <w:lang w:val="ru-RU"/>
              </w:rPr>
            </w:pPr>
            <w:r w:rsidRPr="0079364B">
              <w:rPr>
                <w:lang w:val="ru-RU"/>
              </w:rPr>
              <w:t>Почтовый адрес</w:t>
            </w:r>
          </w:p>
          <w:p w:rsidR="008F22D9" w:rsidRDefault="008F22D9" w:rsidP="0079364B">
            <w:pPr>
              <w:pStyle w:val="NormalWeb"/>
              <w:spacing w:before="0" w:beforeAutospacing="0" w:after="0" w:afterAutospacing="0"/>
            </w:pPr>
            <w:r>
              <w:t>603065, ОБЛ НИЖЕГОРОДСКАЯ, Г НИЖНИЙ НОВГОРОД, УЛ ПЕРЕХОДНИКОВА, ДОМ 1Г, ОФИС 7</w:t>
            </w:r>
          </w:p>
          <w:p w:rsidR="008F22D9" w:rsidRPr="00115C16" w:rsidRDefault="008F22D9" w:rsidP="0079364B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115C16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8F22D9" w:rsidRPr="0079364B" w:rsidRDefault="008F22D9" w:rsidP="00B43537">
            <w:pPr>
              <w:rPr>
                <w:lang w:val="ru-RU"/>
              </w:rPr>
            </w:pPr>
            <w:r>
              <w:t>Телефон 79290536621</w:t>
            </w:r>
          </w:p>
        </w:tc>
      </w:tr>
    </w:tbl>
    <w:p w:rsidR="008F22D9" w:rsidRPr="00335A45" w:rsidRDefault="008F22D9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8F22D9" w:rsidRPr="00335A45" w:rsidRDefault="008F22D9" w:rsidP="00F056C4">
      <w:pPr>
        <w:pStyle w:val="NormalWeb"/>
        <w:spacing w:before="0" w:beforeAutospacing="0" w:after="0" w:afterAutospacing="0"/>
      </w:pPr>
      <w:r w:rsidRPr="00335A45">
        <w:t xml:space="preserve">- признать соответствующими требованиям, установленным ст.69 Федерального закона № 44-ФЗ и документацией аукциона в электронной форме, заявки: № </w:t>
      </w:r>
      <w:r w:rsidRPr="0079364B">
        <w:t>EA-67534</w:t>
      </w:r>
      <w:r w:rsidRPr="00335A45">
        <w:t xml:space="preserve">- </w:t>
      </w:r>
      <w:r>
        <w:t>ОБЩЕСТВО С ОГРАНИЧЕННОЙ ОТВЕТСТВЕННОСТЬЮ "АВТОКОНТРАКТ", №</w:t>
      </w:r>
      <w:r w:rsidRPr="00B52403">
        <w:t xml:space="preserve"> </w:t>
      </w:r>
      <w:r w:rsidRPr="0079364B">
        <w:t>EA-68224</w:t>
      </w:r>
      <w:r w:rsidRPr="00335A45">
        <w:t xml:space="preserve">- </w:t>
      </w:r>
      <w:r>
        <w:t>ОБЩЕСТВО С ОГРАНИЧЕННОЙ ОТВЕТСТВЕННОСТЬЮ КОММЕРЧЕСКАЯ ФИРМА "АВТОМИР".</w:t>
      </w:r>
    </w:p>
    <w:p w:rsidR="008F22D9" w:rsidRPr="00335A45" w:rsidRDefault="008F22D9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8F22D9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8F22D9" w:rsidRPr="00335A45" w:rsidRDefault="008F22D9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8F22D9" w:rsidRPr="00335A45" w:rsidRDefault="008F22D9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8F22D9" w:rsidRPr="00335A45">
        <w:trPr>
          <w:trHeight w:val="274"/>
        </w:trPr>
        <w:tc>
          <w:tcPr>
            <w:tcW w:w="2204" w:type="dxa"/>
            <w:vMerge/>
          </w:tcPr>
          <w:p w:rsidR="008F22D9" w:rsidRPr="00335A45" w:rsidRDefault="008F22D9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8F22D9" w:rsidRPr="00335A45" w:rsidRDefault="008F22D9" w:rsidP="00AA4A97">
            <w:pPr>
              <w:jc w:val="center"/>
              <w:rPr>
                <w:lang w:val="ru-RU"/>
              </w:rPr>
            </w:pPr>
          </w:p>
          <w:p w:rsidR="008F22D9" w:rsidRPr="00335A45" w:rsidRDefault="008F22D9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8F22D9" w:rsidRPr="00335A45" w:rsidRDefault="008F22D9" w:rsidP="00AA4A97">
            <w:pPr>
              <w:ind w:right="-21"/>
              <w:jc w:val="center"/>
              <w:rPr>
                <w:lang w:val="ru-RU"/>
              </w:rPr>
            </w:pPr>
          </w:p>
          <w:p w:rsidR="008F22D9" w:rsidRPr="00335A45" w:rsidRDefault="008F22D9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8F22D9" w:rsidRPr="00335A45" w:rsidRDefault="008F22D9" w:rsidP="0056026D">
            <w:pPr>
              <w:jc w:val="center"/>
              <w:rPr>
                <w:lang w:val="ru-RU"/>
              </w:rPr>
            </w:pPr>
          </w:p>
          <w:p w:rsidR="008F22D9" w:rsidRPr="00335A45" w:rsidRDefault="008F22D9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8F22D9" w:rsidRPr="00335A45" w:rsidRDefault="008F22D9" w:rsidP="00AA4A97">
            <w:pPr>
              <w:jc w:val="center"/>
              <w:rPr>
                <w:lang w:val="ru-RU"/>
              </w:rPr>
            </w:pPr>
          </w:p>
          <w:p w:rsidR="008F22D9" w:rsidRPr="00335A45" w:rsidRDefault="008F22D9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8F22D9" w:rsidRPr="00335A45" w:rsidRDefault="008F22D9" w:rsidP="0056026D">
            <w:pPr>
              <w:jc w:val="center"/>
              <w:rPr>
                <w:lang w:val="ru-RU"/>
              </w:rPr>
            </w:pPr>
          </w:p>
          <w:p w:rsidR="008F22D9" w:rsidRPr="00335A45" w:rsidRDefault="008F22D9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8F22D9" w:rsidRPr="00887020">
        <w:trPr>
          <w:trHeight w:val="938"/>
        </w:trPr>
        <w:tc>
          <w:tcPr>
            <w:tcW w:w="2204" w:type="dxa"/>
            <w:vAlign w:val="center"/>
          </w:tcPr>
          <w:p w:rsidR="008F22D9" w:rsidRPr="0079364B" w:rsidRDefault="008F22D9" w:rsidP="00540BDE">
            <w:pPr>
              <w:jc w:val="center"/>
              <w:rPr>
                <w:lang w:val="ru-RU"/>
              </w:rPr>
            </w:pPr>
            <w:r w:rsidRPr="0079364B">
              <w:rPr>
                <w:lang w:val="ru-RU"/>
              </w:rPr>
              <w:t>№ EA-67534- ОБЩЕСТВО С ОГРАНИЧЕННОЙ ОТВЕТСТВЕННОСТЬЮ "АВТОКОНТРАКТ"</w:t>
            </w:r>
          </w:p>
        </w:tc>
        <w:tc>
          <w:tcPr>
            <w:tcW w:w="1700" w:type="dxa"/>
          </w:tcPr>
          <w:p w:rsidR="008F22D9" w:rsidRPr="00335A45" w:rsidRDefault="008F22D9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F22D9" w:rsidRPr="00335A45" w:rsidRDefault="008F22D9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F22D9" w:rsidRPr="00335A45" w:rsidRDefault="008F22D9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F22D9" w:rsidRPr="00335A45" w:rsidRDefault="008F22D9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F22D9" w:rsidRPr="00335A45" w:rsidRDefault="008F22D9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8F22D9" w:rsidRPr="00887020">
        <w:trPr>
          <w:trHeight w:val="938"/>
        </w:trPr>
        <w:tc>
          <w:tcPr>
            <w:tcW w:w="2204" w:type="dxa"/>
            <w:vAlign w:val="center"/>
          </w:tcPr>
          <w:p w:rsidR="008F22D9" w:rsidRPr="0079364B" w:rsidRDefault="008F22D9" w:rsidP="00502748">
            <w:pPr>
              <w:jc w:val="center"/>
              <w:rPr>
                <w:lang w:val="ru-RU"/>
              </w:rPr>
            </w:pPr>
            <w:r w:rsidRPr="0079364B">
              <w:rPr>
                <w:lang w:val="ru-RU"/>
              </w:rPr>
              <w:t>№ EA-68224- ОБЩЕСТВО С ОГРАНИЧЕННОЙ ОТВЕТСТВЕННОСТЬЮ КОММЕРЧЕСКАЯ ФИРМА "АВТОМИР"</w:t>
            </w:r>
          </w:p>
        </w:tc>
        <w:tc>
          <w:tcPr>
            <w:tcW w:w="1700" w:type="dxa"/>
          </w:tcPr>
          <w:p w:rsidR="008F22D9" w:rsidRPr="00335A45" w:rsidRDefault="008F22D9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F22D9" w:rsidRPr="00335A45" w:rsidRDefault="008F22D9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F22D9" w:rsidRPr="00335A45" w:rsidRDefault="008F22D9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F22D9" w:rsidRPr="00335A45" w:rsidRDefault="008F22D9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F22D9" w:rsidRPr="00335A45" w:rsidRDefault="008F22D9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8F22D9" w:rsidRPr="00335A45" w:rsidRDefault="008F22D9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4D6244">
        <w:rPr>
          <w:rFonts w:ascii="Roboto" w:hAnsi="Roboto" w:cs="Roboto"/>
          <w:color w:val="000000"/>
          <w:shd w:val="clear" w:color="auto" w:fill="FFFFFF"/>
          <w:lang w:val="ru-RU"/>
        </w:rPr>
        <w:t>Поставка автозапчастей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79364B">
        <w:rPr>
          <w:lang w:val="ru-RU"/>
        </w:rPr>
        <w:t>ОБЩЕСТВО С ОГРАНИЧЕННОЙ ОТВЕТСТВЕННОСТЬЮ "АВТОКОНТРАКТ"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0A5F55">
        <w:rPr>
          <w:color w:val="000000"/>
          <w:lang w:val="ru-RU"/>
        </w:rPr>
        <w:t>498 366.54</w:t>
      </w:r>
      <w:r w:rsidRPr="00335A45">
        <w:rPr>
          <w:lang w:val="ru-RU"/>
        </w:rPr>
        <w:t xml:space="preserve"> рублей.  </w:t>
      </w:r>
    </w:p>
    <w:p w:rsidR="008F22D9" w:rsidRPr="00335A45" w:rsidRDefault="008F22D9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8F22D9" w:rsidRPr="00335A45">
        <w:trPr>
          <w:trHeight w:val="206"/>
          <w:jc w:val="center"/>
        </w:trPr>
        <w:tc>
          <w:tcPr>
            <w:tcW w:w="7338" w:type="dxa"/>
          </w:tcPr>
          <w:p w:rsidR="008F22D9" w:rsidRPr="00335A45" w:rsidRDefault="008F22D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F22D9" w:rsidRPr="00335A45" w:rsidRDefault="008F22D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8F22D9" w:rsidRPr="00335A45" w:rsidRDefault="008F22D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F22D9" w:rsidRPr="00335A45" w:rsidRDefault="008F22D9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8F22D9" w:rsidRPr="00335A45" w:rsidRDefault="008F22D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8F22D9" w:rsidRPr="00335A45">
        <w:trPr>
          <w:trHeight w:val="206"/>
          <w:jc w:val="center"/>
        </w:trPr>
        <w:tc>
          <w:tcPr>
            <w:tcW w:w="7338" w:type="dxa"/>
          </w:tcPr>
          <w:p w:rsidR="008F22D9" w:rsidRPr="00335A45" w:rsidRDefault="008F22D9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F22D9" w:rsidRPr="00335A45" w:rsidRDefault="008F22D9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8F22D9" w:rsidRPr="00335A45" w:rsidRDefault="008F22D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8F22D9" w:rsidRPr="00335A45" w:rsidRDefault="008F22D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F22D9" w:rsidRPr="00335A45" w:rsidRDefault="008F22D9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8F22D9" w:rsidRPr="00335A45" w:rsidRDefault="008F22D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F22D9" w:rsidRPr="00335A45" w:rsidRDefault="008F22D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8F22D9" w:rsidRPr="00335A45" w:rsidRDefault="008F22D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8F22D9" w:rsidRPr="00335A45">
        <w:trPr>
          <w:trHeight w:val="206"/>
          <w:jc w:val="center"/>
        </w:trPr>
        <w:tc>
          <w:tcPr>
            <w:tcW w:w="7338" w:type="dxa"/>
          </w:tcPr>
          <w:p w:rsidR="008F22D9" w:rsidRPr="00335A45" w:rsidRDefault="008F22D9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8F22D9" w:rsidRPr="00335A45" w:rsidRDefault="008F22D9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8F22D9" w:rsidRPr="00335A45" w:rsidRDefault="008F22D9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8F22D9" w:rsidRPr="00335A45" w:rsidRDefault="008F22D9" w:rsidP="006465AE">
      <w:pPr>
        <w:jc w:val="both"/>
        <w:rPr>
          <w:lang w:val="ru-RU" w:eastAsia="ru-RU"/>
        </w:rPr>
      </w:pPr>
    </w:p>
    <w:sectPr w:rsidR="008F22D9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22D9" w:rsidRDefault="008F22D9">
      <w:r>
        <w:separator/>
      </w:r>
    </w:p>
  </w:endnote>
  <w:endnote w:type="continuationSeparator" w:id="1">
    <w:p w:rsidR="008F22D9" w:rsidRDefault="008F22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22D9" w:rsidRDefault="008F22D9">
      <w:r>
        <w:separator/>
      </w:r>
    </w:p>
  </w:footnote>
  <w:footnote w:type="continuationSeparator" w:id="1">
    <w:p w:rsidR="008F22D9" w:rsidRDefault="008F22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2D9" w:rsidRDefault="008F22D9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F22D9" w:rsidRDefault="008F22D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A2D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4F2"/>
    <w:rsid w:val="00095AF2"/>
    <w:rsid w:val="00097BC5"/>
    <w:rsid w:val="00097F85"/>
    <w:rsid w:val="000A4B17"/>
    <w:rsid w:val="000A50A4"/>
    <w:rsid w:val="000A5F55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1A45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C16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0A91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3AD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1B87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0594"/>
    <w:rsid w:val="00231417"/>
    <w:rsid w:val="002321B5"/>
    <w:rsid w:val="00232C76"/>
    <w:rsid w:val="00237AD7"/>
    <w:rsid w:val="002401C8"/>
    <w:rsid w:val="00240DED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511"/>
    <w:rsid w:val="002E7688"/>
    <w:rsid w:val="002E783B"/>
    <w:rsid w:val="002E7986"/>
    <w:rsid w:val="002F1925"/>
    <w:rsid w:val="002F2615"/>
    <w:rsid w:val="002F32FC"/>
    <w:rsid w:val="002F3728"/>
    <w:rsid w:val="002F446A"/>
    <w:rsid w:val="002F6FBA"/>
    <w:rsid w:val="00300646"/>
    <w:rsid w:val="00300B15"/>
    <w:rsid w:val="00300D2C"/>
    <w:rsid w:val="00300DA3"/>
    <w:rsid w:val="003012C7"/>
    <w:rsid w:val="003032D8"/>
    <w:rsid w:val="00305012"/>
    <w:rsid w:val="0030518F"/>
    <w:rsid w:val="0030587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375E1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475A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4D47"/>
    <w:rsid w:val="004A63C6"/>
    <w:rsid w:val="004A7DB1"/>
    <w:rsid w:val="004B0926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244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086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D53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87C5D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0D0"/>
    <w:rsid w:val="006A3968"/>
    <w:rsid w:val="006A3A5C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C7713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702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1B06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64B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345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37B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0E8"/>
    <w:rsid w:val="008834CA"/>
    <w:rsid w:val="00883662"/>
    <w:rsid w:val="00883943"/>
    <w:rsid w:val="00884FAB"/>
    <w:rsid w:val="008858EB"/>
    <w:rsid w:val="00885C8E"/>
    <w:rsid w:val="00886CB3"/>
    <w:rsid w:val="00886FF7"/>
    <w:rsid w:val="00887020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2D9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2BD2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773"/>
    <w:rsid w:val="009C7DAD"/>
    <w:rsid w:val="009D0182"/>
    <w:rsid w:val="009D0D25"/>
    <w:rsid w:val="009D0E76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DB1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1BBA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7D8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22A3"/>
    <w:rsid w:val="00B42B6F"/>
    <w:rsid w:val="00B43537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5760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4E85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1D7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CF0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677D9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3A5"/>
    <w:rsid w:val="00D92B7E"/>
    <w:rsid w:val="00D95179"/>
    <w:rsid w:val="00D95D69"/>
    <w:rsid w:val="00D96FBC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01CC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3E2C"/>
    <w:rsid w:val="00E94136"/>
    <w:rsid w:val="00E9494C"/>
    <w:rsid w:val="00E94986"/>
    <w:rsid w:val="00E94B72"/>
    <w:rsid w:val="00E953A6"/>
    <w:rsid w:val="00E95738"/>
    <w:rsid w:val="00E957E7"/>
    <w:rsid w:val="00E965C6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5098"/>
    <w:rsid w:val="00F056C4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22E5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885C8E"/>
  </w:style>
  <w:style w:type="character" w:customStyle="1" w:styleId="1103">
    <w:name w:val="Знак Знак1103"/>
    <w:basedOn w:val="DefaultParagraphFont"/>
    <w:uiPriority w:val="99"/>
    <w:rsid w:val="00D923A5"/>
  </w:style>
  <w:style w:type="character" w:customStyle="1" w:styleId="1104">
    <w:name w:val="Знак Знак1104"/>
    <w:basedOn w:val="DefaultParagraphFont"/>
    <w:uiPriority w:val="99"/>
    <w:rsid w:val="008830E8"/>
  </w:style>
  <w:style w:type="character" w:customStyle="1" w:styleId="1105">
    <w:name w:val="Знак Знак1105"/>
    <w:basedOn w:val="DefaultParagraphFont"/>
    <w:uiPriority w:val="99"/>
    <w:rsid w:val="00221B87"/>
  </w:style>
  <w:style w:type="character" w:customStyle="1" w:styleId="1106">
    <w:name w:val="Знак Знак1106"/>
    <w:basedOn w:val="DefaultParagraphFont"/>
    <w:uiPriority w:val="99"/>
    <w:rsid w:val="008870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836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6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6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7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6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7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6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7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6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7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7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7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7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7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7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7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7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7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7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7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4837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7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7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6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68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7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837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4837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4837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6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4836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6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4836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36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36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4836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6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4836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684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67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4836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836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6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6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686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68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4836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836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6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67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68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4836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836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6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4836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6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6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6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672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67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483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836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6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4836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680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675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4836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836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6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6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6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836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6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677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68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4836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836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6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678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68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4836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836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6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683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67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4836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836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6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683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67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4836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836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6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675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68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4836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836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6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680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68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4836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836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6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6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678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67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4836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836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6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6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6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6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483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689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68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483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836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4836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4836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836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6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6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6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6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6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6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6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6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6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6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6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6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6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6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6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6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6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4836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6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4836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6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6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4836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7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4837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6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4837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4837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4837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7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7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7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7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4837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7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7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7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7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7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7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7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4837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7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4837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7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7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4836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6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7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7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7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7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7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7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7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7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7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7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7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7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7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7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09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7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7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836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4837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4836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7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6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7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6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7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6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7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7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7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7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7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7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7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7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483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7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7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7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7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6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7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6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7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7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6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4836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6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7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6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7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7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7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7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7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7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7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7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7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6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7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837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7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7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7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837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483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7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7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7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7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7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7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1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1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1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1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1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1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1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1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1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1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1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1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1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3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2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3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4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4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4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4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4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4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4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4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4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4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4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4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4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4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4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4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4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74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3</Pages>
  <Words>1156</Words>
  <Characters>6591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2020-12-16T07:59:00Z</cp:lastPrinted>
  <dcterms:created xsi:type="dcterms:W3CDTF">2020-12-22T08:07:00Z</dcterms:created>
  <dcterms:modified xsi:type="dcterms:W3CDTF">2020-12-22T08:18:00Z</dcterms:modified>
</cp:coreProperties>
</file>