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F2" w:rsidRPr="006F21C0" w:rsidRDefault="00C22308" w:rsidP="006F21C0">
      <w:pPr>
        <w:pStyle w:val="messagesubcaption"/>
        <w:rPr>
          <w:b/>
          <w:caps/>
        </w:rPr>
      </w:pPr>
      <w:r w:rsidRPr="00C22308">
        <w:rPr>
          <w:b/>
          <w:caps/>
        </w:rPr>
        <w:t>ПРОТОКОЛ ПОДВЕДЕНИЯ ИТОГОВ</w:t>
      </w:r>
      <w:r w:rsidR="006F21C0">
        <w:rPr>
          <w:b/>
          <w:caps/>
        </w:rPr>
        <w:t xml:space="preserve"> </w:t>
      </w:r>
      <w:r w:rsidRPr="00C22308">
        <w:rPr>
          <w:b/>
          <w:caps/>
        </w:rPr>
        <w:t>ЭЛЕКТРОННОГО АУКЦИОНА</w:t>
      </w:r>
      <w:r w:rsidR="00E0359A">
        <w:t xml:space="preserve"> </w:t>
      </w:r>
    </w:p>
    <w:p w:rsidR="007B48F2" w:rsidRPr="00872ED4" w:rsidRDefault="00E42BAA" w:rsidP="00872ED4">
      <w:pPr>
        <w:pStyle w:val="messagesubcaption"/>
      </w:pPr>
      <w:r>
        <w:t xml:space="preserve">от </w:t>
      </w:r>
      <w:r w:rsidR="00C22308">
        <w:t>22</w:t>
      </w:r>
      <w:r w:rsidR="006530BB">
        <w:t xml:space="preserve"> мая</w:t>
      </w:r>
      <w:r w:rsidR="00BC278D">
        <w:t xml:space="preserve"> </w:t>
      </w:r>
      <w:r>
        <w:t>201</w:t>
      </w:r>
      <w:r w:rsidR="00E41F1E">
        <w:t xml:space="preserve">8 </w:t>
      </w:r>
      <w:r>
        <w:t xml:space="preserve">года </w:t>
      </w:r>
      <w:r w:rsidRPr="00992981">
        <w:t>№</w:t>
      </w:r>
      <w:r w:rsidRPr="00345697">
        <w:t xml:space="preserve"> </w:t>
      </w:r>
      <w:r w:rsidR="00D67D59">
        <w:t>56-уо</w:t>
      </w:r>
    </w:p>
    <w:p w:rsidR="00705697" w:rsidRDefault="00705697" w:rsidP="002C24EC">
      <w:pPr>
        <w:pStyle w:val="text"/>
        <w:rPr>
          <w:b/>
          <w:bCs/>
        </w:rPr>
      </w:pPr>
    </w:p>
    <w:p w:rsidR="00BA6725" w:rsidRPr="00BA6725" w:rsidRDefault="0065523F" w:rsidP="00BA6725">
      <w:pPr>
        <w:jc w:val="both"/>
        <w:rPr>
          <w:b/>
          <w:bCs/>
        </w:rPr>
      </w:pPr>
      <w:r>
        <w:rPr>
          <w:b/>
          <w:bCs/>
        </w:rPr>
        <w:t>Номер</w:t>
      </w:r>
      <w:r w:rsidR="004C4CBC">
        <w:rPr>
          <w:b/>
          <w:bCs/>
        </w:rPr>
        <w:t xml:space="preserve"> извещения</w:t>
      </w:r>
      <w:r w:rsidR="00262D82">
        <w:rPr>
          <w:b/>
          <w:bCs/>
        </w:rPr>
        <w:t xml:space="preserve"> </w:t>
      </w:r>
      <w:r w:rsidR="009947F1" w:rsidRPr="009947F1">
        <w:rPr>
          <w:b/>
          <w:bCs/>
        </w:rPr>
        <w:t xml:space="preserve"> </w:t>
      </w:r>
      <w:r w:rsidR="006530BB" w:rsidRPr="006530BB">
        <w:rPr>
          <w:b/>
          <w:bCs/>
        </w:rPr>
        <w:t>0172200002118000042</w:t>
      </w:r>
    </w:p>
    <w:p w:rsidR="00E42BAA" w:rsidRPr="00262D82" w:rsidRDefault="00E42BAA" w:rsidP="00BA6725">
      <w:pPr>
        <w:pStyle w:val="text"/>
        <w:jc w:val="both"/>
      </w:pPr>
      <w:r w:rsidRPr="00262D82">
        <w:t>Протокол подписан всеми</w:t>
      </w:r>
      <w:r w:rsidR="0065523F" w:rsidRPr="00262D82">
        <w:t xml:space="preserve"> присутствующими на заседании</w:t>
      </w:r>
      <w:r w:rsidRPr="00262D82">
        <w:t xml:space="preserve"> членами комиссии.</w:t>
      </w:r>
    </w:p>
    <w:p w:rsidR="006530BB" w:rsidRDefault="00E02C2E" w:rsidP="006530BB">
      <w:pPr>
        <w:widowControl/>
        <w:snapToGrid w:val="0"/>
        <w:jc w:val="both"/>
        <w:rPr>
          <w:rFonts w:eastAsia="Times New Roman" w:cs="Times New Roman"/>
          <w:kern w:val="0"/>
          <w:lang w:eastAsia="ar-SA" w:bidi="ar-SA"/>
        </w:rPr>
      </w:pPr>
      <w:r w:rsidRPr="00E02C2E">
        <w:rPr>
          <w:rFonts w:eastAsia="Times New Roman" w:cs="Times New Roman"/>
          <w:b/>
          <w:bCs/>
          <w:kern w:val="0"/>
          <w:lang w:eastAsia="ar-SA" w:bidi="ar-SA"/>
        </w:rPr>
        <w:t xml:space="preserve">Заказчик: </w:t>
      </w:r>
      <w:r w:rsidR="006530BB" w:rsidRPr="006530BB">
        <w:rPr>
          <w:rFonts w:eastAsia="Times New Roman" w:cs="Times New Roman"/>
          <w:kern w:val="0"/>
          <w:lang w:eastAsia="ar-SA" w:bidi="ar-SA"/>
        </w:rPr>
        <w:t>Санкт-Петербургское государственное бюджетное учреждение «Дом</w:t>
      </w:r>
      <w:r w:rsidR="006530BB">
        <w:rPr>
          <w:rFonts w:eastAsia="Times New Roman" w:cs="Times New Roman"/>
          <w:kern w:val="0"/>
          <w:lang w:eastAsia="ar-SA" w:bidi="ar-SA"/>
        </w:rPr>
        <w:t xml:space="preserve"> </w:t>
      </w:r>
      <w:r w:rsidR="006530BB" w:rsidRPr="006530BB">
        <w:rPr>
          <w:rFonts w:eastAsia="Times New Roman" w:cs="Times New Roman"/>
          <w:kern w:val="0"/>
          <w:lang w:eastAsia="ar-SA" w:bidi="ar-SA"/>
        </w:rPr>
        <w:t>культуры «Досуг»</w:t>
      </w:r>
    </w:p>
    <w:p w:rsidR="006530BB" w:rsidRDefault="00E02C2E" w:rsidP="006530BB">
      <w:pPr>
        <w:widowControl/>
        <w:snapToGrid w:val="0"/>
        <w:jc w:val="both"/>
        <w:rPr>
          <w:rFonts w:eastAsia="Times New Roman" w:cs="Times New Roman"/>
          <w:kern w:val="0"/>
          <w:lang w:eastAsia="ar-SA" w:bidi="ar-SA"/>
        </w:rPr>
      </w:pPr>
      <w:r w:rsidRPr="00E02C2E">
        <w:rPr>
          <w:rFonts w:eastAsia="Times New Roman" w:cs="Times New Roman"/>
          <w:b/>
          <w:bCs/>
          <w:kern w:val="0"/>
          <w:lang w:eastAsia="ar-SA" w:bidi="ar-SA"/>
        </w:rPr>
        <w:t>Место нахождения и почтовый адрес</w:t>
      </w:r>
      <w:r w:rsidRPr="00E02C2E">
        <w:rPr>
          <w:rFonts w:eastAsia="Times New Roman" w:cs="Times New Roman"/>
          <w:kern w:val="0"/>
          <w:lang w:eastAsia="ar-SA" w:bidi="ar-SA"/>
        </w:rPr>
        <w:t xml:space="preserve">: </w:t>
      </w:r>
      <w:r w:rsidR="00872ED4">
        <w:rPr>
          <w:rFonts w:eastAsia="Times New Roman" w:cs="Times New Roman"/>
          <w:kern w:val="0"/>
          <w:lang w:eastAsia="ar-SA" w:bidi="ar-SA"/>
        </w:rPr>
        <w:t xml:space="preserve">196650, Санкт-Петербург, </w:t>
      </w:r>
      <w:proofErr w:type="spellStart"/>
      <w:r w:rsidR="006530BB" w:rsidRPr="006530BB">
        <w:rPr>
          <w:rFonts w:eastAsia="Times New Roman" w:cs="Times New Roman"/>
          <w:kern w:val="0"/>
          <w:lang w:eastAsia="ar-SA" w:bidi="ar-SA"/>
        </w:rPr>
        <w:t>г</w:t>
      </w:r>
      <w:proofErr w:type="gramStart"/>
      <w:r w:rsidR="006530BB">
        <w:rPr>
          <w:rFonts w:eastAsia="Times New Roman" w:cs="Times New Roman"/>
          <w:kern w:val="0"/>
          <w:lang w:eastAsia="ar-SA" w:bidi="ar-SA"/>
        </w:rPr>
        <w:t>.</w:t>
      </w:r>
      <w:r w:rsidR="006530BB" w:rsidRPr="006530BB">
        <w:rPr>
          <w:rFonts w:eastAsia="Times New Roman" w:cs="Times New Roman"/>
          <w:kern w:val="0"/>
          <w:lang w:eastAsia="ar-SA" w:bidi="ar-SA"/>
        </w:rPr>
        <w:t>К</w:t>
      </w:r>
      <w:proofErr w:type="gramEnd"/>
      <w:r w:rsidR="006530BB" w:rsidRPr="006530BB">
        <w:rPr>
          <w:rFonts w:eastAsia="Times New Roman" w:cs="Times New Roman"/>
          <w:kern w:val="0"/>
          <w:lang w:eastAsia="ar-SA" w:bidi="ar-SA"/>
        </w:rPr>
        <w:t>олпино</w:t>
      </w:r>
      <w:proofErr w:type="spellEnd"/>
      <w:r w:rsidR="006530BB" w:rsidRPr="006530BB">
        <w:rPr>
          <w:rFonts w:eastAsia="Times New Roman" w:cs="Times New Roman"/>
          <w:kern w:val="0"/>
          <w:lang w:eastAsia="ar-SA" w:bidi="ar-SA"/>
        </w:rPr>
        <w:t xml:space="preserve">, </w:t>
      </w:r>
      <w:r w:rsidR="006530BB">
        <w:rPr>
          <w:rFonts w:eastAsia="Times New Roman" w:cs="Times New Roman"/>
          <w:kern w:val="0"/>
          <w:lang w:eastAsia="ar-SA" w:bidi="ar-SA"/>
        </w:rPr>
        <w:br/>
      </w:r>
      <w:r w:rsidR="006530BB" w:rsidRPr="006530BB">
        <w:rPr>
          <w:rFonts w:eastAsia="Times New Roman" w:cs="Times New Roman"/>
          <w:kern w:val="0"/>
          <w:lang w:eastAsia="ar-SA" w:bidi="ar-SA"/>
        </w:rPr>
        <w:t>ул.</w:t>
      </w:r>
      <w:r w:rsidR="006530BB">
        <w:rPr>
          <w:rFonts w:eastAsia="Times New Roman" w:cs="Times New Roman"/>
          <w:kern w:val="0"/>
          <w:lang w:eastAsia="ar-SA" w:bidi="ar-SA"/>
        </w:rPr>
        <w:t xml:space="preserve"> </w:t>
      </w:r>
      <w:r w:rsidR="006530BB" w:rsidRPr="006530BB">
        <w:rPr>
          <w:rFonts w:eastAsia="Times New Roman" w:cs="Times New Roman"/>
          <w:kern w:val="0"/>
          <w:lang w:eastAsia="ar-SA" w:bidi="ar-SA"/>
        </w:rPr>
        <w:t>Павловская, д.</w:t>
      </w:r>
      <w:r w:rsidR="00AB755E">
        <w:rPr>
          <w:rFonts w:eastAsia="Times New Roman" w:cs="Times New Roman"/>
          <w:kern w:val="0"/>
          <w:lang w:eastAsia="ar-SA" w:bidi="ar-SA"/>
        </w:rPr>
        <w:t xml:space="preserve"> </w:t>
      </w:r>
      <w:r w:rsidR="006530BB" w:rsidRPr="006530BB">
        <w:rPr>
          <w:rFonts w:eastAsia="Times New Roman" w:cs="Times New Roman"/>
          <w:kern w:val="0"/>
          <w:lang w:eastAsia="ar-SA" w:bidi="ar-SA"/>
        </w:rPr>
        <w:t>82, лит</w:t>
      </w:r>
      <w:r w:rsidR="006530BB">
        <w:rPr>
          <w:rFonts w:eastAsia="Times New Roman" w:cs="Times New Roman"/>
          <w:kern w:val="0"/>
          <w:lang w:eastAsia="ar-SA" w:bidi="ar-SA"/>
        </w:rPr>
        <w:t xml:space="preserve">. </w:t>
      </w:r>
      <w:r w:rsidR="006530BB" w:rsidRPr="006530BB">
        <w:rPr>
          <w:rFonts w:eastAsia="Times New Roman" w:cs="Times New Roman"/>
          <w:kern w:val="0"/>
          <w:lang w:eastAsia="ar-SA" w:bidi="ar-SA"/>
        </w:rPr>
        <w:t>А.</w:t>
      </w:r>
    </w:p>
    <w:p w:rsidR="00E42BAA" w:rsidRPr="00262D82" w:rsidRDefault="00E02C2E" w:rsidP="006530BB">
      <w:pPr>
        <w:widowControl/>
        <w:snapToGrid w:val="0"/>
        <w:jc w:val="both"/>
        <w:rPr>
          <w:b/>
        </w:rPr>
      </w:pPr>
      <w:r w:rsidRPr="009947F1">
        <w:rPr>
          <w:b/>
        </w:rPr>
        <w:t>Уполномоченный орган</w:t>
      </w:r>
      <w:r w:rsidR="00E42BAA" w:rsidRPr="009947F1">
        <w:rPr>
          <w:b/>
        </w:rPr>
        <w:t>:</w:t>
      </w:r>
      <w:r w:rsidR="00E42BAA" w:rsidRPr="00262D82">
        <w:t xml:space="preserve"> Администрация Колпинского района Санкт-Петербурга.</w:t>
      </w:r>
    </w:p>
    <w:p w:rsidR="009D6A7F" w:rsidRDefault="009D6A7F" w:rsidP="00BA6725">
      <w:pPr>
        <w:pStyle w:val="text"/>
        <w:jc w:val="both"/>
      </w:pPr>
      <w:r w:rsidRPr="009D6A7F">
        <w:t>196653, Санкт-Петербург, г. Колпино, бульв. Победы, д. 1.</w:t>
      </w:r>
    </w:p>
    <w:p w:rsidR="00943E48" w:rsidRPr="00943E48" w:rsidRDefault="00943E48" w:rsidP="00943E48">
      <w:pPr>
        <w:pStyle w:val="variable"/>
        <w:jc w:val="both"/>
        <w:rPr>
          <w:b w:val="0"/>
        </w:rPr>
      </w:pPr>
      <w:r w:rsidRPr="00943E48">
        <w:rPr>
          <w:b w:val="0"/>
        </w:rPr>
        <w:t xml:space="preserve">Контактная информация: Алексеев Кирилл Алексеевич, (812) 573-92-25; </w:t>
      </w:r>
    </w:p>
    <w:p w:rsidR="00943E48" w:rsidRDefault="00943E48" w:rsidP="00943E48">
      <w:pPr>
        <w:pStyle w:val="variable"/>
        <w:jc w:val="both"/>
        <w:rPr>
          <w:b w:val="0"/>
        </w:rPr>
      </w:pPr>
      <w:r w:rsidRPr="00943E48">
        <w:rPr>
          <w:b w:val="0"/>
        </w:rPr>
        <w:t>Терешко Наталья Владимировна, (812) 573-92-33</w:t>
      </w:r>
    </w:p>
    <w:p w:rsidR="00E42BAA" w:rsidRPr="00262D82" w:rsidRDefault="00E42BAA" w:rsidP="00943E48">
      <w:pPr>
        <w:pStyle w:val="variable"/>
        <w:jc w:val="both"/>
        <w:rPr>
          <w:b w:val="0"/>
        </w:rPr>
      </w:pPr>
      <w:r w:rsidRPr="00262D82">
        <w:t>Источник финансирования заказа:</w:t>
      </w:r>
      <w:r w:rsidRPr="00262D82">
        <w:rPr>
          <w:b w:val="0"/>
        </w:rPr>
        <w:t xml:space="preserve"> бюджет субъекта Российской Федерации.</w:t>
      </w:r>
    </w:p>
    <w:p w:rsidR="0065523F" w:rsidRPr="00F23B42" w:rsidRDefault="0065523F" w:rsidP="00BA6725">
      <w:pPr>
        <w:pStyle w:val="variable"/>
        <w:jc w:val="both"/>
      </w:pPr>
      <w:r w:rsidRPr="00F23B42">
        <w:t>Наименование предмета аукциона</w:t>
      </w:r>
      <w:r w:rsidR="00E42BAA" w:rsidRPr="00F23B42">
        <w:t xml:space="preserve">: </w:t>
      </w:r>
    </w:p>
    <w:p w:rsidR="00E41F1E" w:rsidRDefault="006530BB" w:rsidP="00E41F1E">
      <w:pPr>
        <w:pStyle w:val="variable"/>
        <w:jc w:val="both"/>
        <w:rPr>
          <w:b w:val="0"/>
        </w:rPr>
      </w:pPr>
      <w:r w:rsidRPr="006530BB">
        <w:rPr>
          <w:b w:val="0"/>
        </w:rPr>
        <w:t xml:space="preserve">Выполнение работ по выборочному ремонту фойе и гардероба первого этажа и ремонту входной зоны здания с учетом требований доступности ММГН в здании СПб ГБУ </w:t>
      </w:r>
      <w:r w:rsidR="00943E48">
        <w:rPr>
          <w:b w:val="0"/>
        </w:rPr>
        <w:t xml:space="preserve">                </w:t>
      </w:r>
      <w:r w:rsidRPr="006530BB">
        <w:rPr>
          <w:b w:val="0"/>
        </w:rPr>
        <w:t>«Дом культуры «Досуг» по адресу СПб Колпино ул. Павловская, д. 82, литер</w:t>
      </w:r>
      <w:proofErr w:type="gramStart"/>
      <w:r w:rsidRPr="006530BB">
        <w:rPr>
          <w:b w:val="0"/>
        </w:rPr>
        <w:t xml:space="preserve"> А</w:t>
      </w:r>
      <w:proofErr w:type="gramEnd"/>
      <w:r w:rsidRPr="006530BB">
        <w:rPr>
          <w:b w:val="0"/>
        </w:rPr>
        <w:t xml:space="preserve"> </w:t>
      </w:r>
      <w:r w:rsidR="00E41F1E" w:rsidRPr="00E41F1E">
        <w:rPr>
          <w:b w:val="0"/>
        </w:rPr>
        <w:t xml:space="preserve">Идентификационный код закупки </w:t>
      </w:r>
      <w:r w:rsidRPr="006530BB">
        <w:rPr>
          <w:b w:val="0"/>
        </w:rPr>
        <w:t>182781700438078170100100380014339000</w:t>
      </w:r>
    </w:p>
    <w:p w:rsidR="007F79E3" w:rsidRPr="00F23B42" w:rsidRDefault="007F79E3" w:rsidP="00E41F1E">
      <w:pPr>
        <w:pStyle w:val="variable"/>
        <w:jc w:val="both"/>
      </w:pPr>
      <w:r w:rsidRPr="00F23B42">
        <w:t xml:space="preserve">Начальная (максимальная) цена контракта: </w:t>
      </w:r>
      <w:r w:rsidR="006530BB" w:rsidRPr="006530BB">
        <w:t>5 873 506,00</w:t>
      </w:r>
      <w:r w:rsidR="006530BB">
        <w:t xml:space="preserve"> </w:t>
      </w:r>
      <w:r w:rsidRPr="00F23B42">
        <w:t>рублей.</w:t>
      </w:r>
    </w:p>
    <w:p w:rsidR="00E42BAA" w:rsidRDefault="00E42BAA" w:rsidP="00C750F4">
      <w:pPr>
        <w:pStyle w:val="variable"/>
        <w:jc w:val="both"/>
        <w:rPr>
          <w:b w:val="0"/>
        </w:rPr>
      </w:pPr>
      <w:r w:rsidRPr="00F23B42">
        <w:t>Место, дата, время проведения рассмотрения заявок на участие в аукционе:</w:t>
      </w:r>
      <w:r w:rsidRPr="00262D82">
        <w:rPr>
          <w:b w:val="0"/>
          <w:color w:val="FF0000"/>
        </w:rPr>
        <w:t xml:space="preserve"> </w:t>
      </w:r>
      <w:r w:rsidRPr="00F23B42">
        <w:rPr>
          <w:b w:val="0"/>
        </w:rPr>
        <w:t>Администрация Колпинского района Санкт-Петербурга, 19665</w:t>
      </w:r>
      <w:r w:rsidR="009D6A7F">
        <w:rPr>
          <w:b w:val="0"/>
        </w:rPr>
        <w:t>3</w:t>
      </w:r>
      <w:r w:rsidRPr="00F23B42">
        <w:rPr>
          <w:b w:val="0"/>
        </w:rPr>
        <w:t xml:space="preserve">, Санкт-Петербург, </w:t>
      </w:r>
      <w:r w:rsidR="00C750F4">
        <w:rPr>
          <w:b w:val="0"/>
        </w:rPr>
        <w:br/>
      </w:r>
      <w:r w:rsidRPr="00F23B42">
        <w:rPr>
          <w:b w:val="0"/>
        </w:rPr>
        <w:t xml:space="preserve">г. Колпино, </w:t>
      </w:r>
      <w:r w:rsidR="00BC278D">
        <w:rPr>
          <w:b w:val="0"/>
        </w:rPr>
        <w:t>бул</w:t>
      </w:r>
      <w:r w:rsidR="009D6A7F">
        <w:rPr>
          <w:b w:val="0"/>
        </w:rPr>
        <w:t>ьв</w:t>
      </w:r>
      <w:r w:rsidR="00BC278D">
        <w:rPr>
          <w:b w:val="0"/>
        </w:rPr>
        <w:t>. Победы</w:t>
      </w:r>
      <w:r w:rsidRPr="00F23B42">
        <w:rPr>
          <w:b w:val="0"/>
        </w:rPr>
        <w:t xml:space="preserve">, д. 1, </w:t>
      </w:r>
      <w:r w:rsidR="00B90676" w:rsidRPr="00F23B42">
        <w:rPr>
          <w:b w:val="0"/>
        </w:rPr>
        <w:t>каб.</w:t>
      </w:r>
      <w:r w:rsidR="008F39AA">
        <w:rPr>
          <w:b w:val="0"/>
        </w:rPr>
        <w:t xml:space="preserve"> </w:t>
      </w:r>
      <w:r w:rsidR="00BC278D">
        <w:rPr>
          <w:b w:val="0"/>
        </w:rPr>
        <w:t xml:space="preserve">№ </w:t>
      </w:r>
      <w:r w:rsidR="003F53C5">
        <w:rPr>
          <w:b w:val="0"/>
        </w:rPr>
        <w:t>2</w:t>
      </w:r>
      <w:r w:rsidR="007A57FB">
        <w:rPr>
          <w:b w:val="0"/>
        </w:rPr>
        <w:t>9</w:t>
      </w:r>
      <w:r w:rsidR="009947F1">
        <w:rPr>
          <w:b w:val="0"/>
        </w:rPr>
        <w:t>7</w:t>
      </w:r>
      <w:r w:rsidRPr="00F23B42">
        <w:rPr>
          <w:b w:val="0"/>
        </w:rPr>
        <w:t xml:space="preserve">, </w:t>
      </w:r>
      <w:r w:rsidR="00C22308">
        <w:rPr>
          <w:b w:val="0"/>
        </w:rPr>
        <w:t>22</w:t>
      </w:r>
      <w:r w:rsidR="002B64F9">
        <w:rPr>
          <w:b w:val="0"/>
        </w:rPr>
        <w:t xml:space="preserve"> </w:t>
      </w:r>
      <w:r w:rsidR="006530BB">
        <w:rPr>
          <w:b w:val="0"/>
        </w:rPr>
        <w:t>мая</w:t>
      </w:r>
      <w:r w:rsidR="00F2793E" w:rsidRPr="00F23B42">
        <w:rPr>
          <w:b w:val="0"/>
        </w:rPr>
        <w:t xml:space="preserve"> 201</w:t>
      </w:r>
      <w:r w:rsidR="00E41F1E">
        <w:rPr>
          <w:b w:val="0"/>
        </w:rPr>
        <w:t>8</w:t>
      </w:r>
      <w:r w:rsidR="001C4A54">
        <w:rPr>
          <w:b w:val="0"/>
        </w:rPr>
        <w:t xml:space="preserve"> </w:t>
      </w:r>
      <w:r w:rsidR="00F2793E" w:rsidRPr="00F23B42">
        <w:rPr>
          <w:b w:val="0"/>
        </w:rPr>
        <w:t>года</w:t>
      </w:r>
      <w:r w:rsidRPr="00F23B42">
        <w:rPr>
          <w:b w:val="0"/>
        </w:rPr>
        <w:t xml:space="preserve"> в </w:t>
      </w:r>
      <w:r w:rsidR="002C627E">
        <w:rPr>
          <w:b w:val="0"/>
        </w:rPr>
        <w:t>1</w:t>
      </w:r>
      <w:r w:rsidR="00872ED4">
        <w:rPr>
          <w:b w:val="0"/>
        </w:rPr>
        <w:t>6</w:t>
      </w:r>
      <w:r w:rsidR="00F8332C">
        <w:rPr>
          <w:b w:val="0"/>
        </w:rPr>
        <w:t>:</w:t>
      </w:r>
      <w:r w:rsidR="009947F1">
        <w:rPr>
          <w:b w:val="0"/>
        </w:rPr>
        <w:t>00</w:t>
      </w:r>
      <w:r w:rsidRPr="00F23B42">
        <w:rPr>
          <w:b w:val="0"/>
        </w:rPr>
        <w:t xml:space="preserve"> часов местного времени.</w:t>
      </w:r>
    </w:p>
    <w:p w:rsidR="00643C8F" w:rsidRPr="00C22308" w:rsidRDefault="00C22308" w:rsidP="00C22308">
      <w:pPr>
        <w:pStyle w:val="1"/>
        <w:numPr>
          <w:ilvl w:val="0"/>
          <w:numId w:val="0"/>
        </w:numPr>
      </w:pPr>
      <w:r w:rsidRPr="00C22308">
        <w:rPr>
          <w:rFonts w:ascii="Times New Roman" w:hAnsi="Times New Roman"/>
          <w:bCs w:val="0"/>
          <w:sz w:val="24"/>
          <w:szCs w:val="24"/>
        </w:rPr>
        <w:t>Сведения о вторых частях заявок на участие в электронном аукционе: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"/>
        <w:gridCol w:w="1668"/>
        <w:gridCol w:w="2551"/>
        <w:gridCol w:w="1559"/>
        <w:gridCol w:w="1701"/>
        <w:gridCol w:w="1985"/>
      </w:tblGrid>
      <w:tr w:rsidR="00C22308" w:rsidRPr="00C22308" w:rsidTr="000D08A7">
        <w:trPr>
          <w:trHeight w:val="1645"/>
        </w:trPr>
        <w:tc>
          <w:tcPr>
            <w:tcW w:w="454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 xml:space="preserve">№ </w:t>
            </w:r>
            <w:proofErr w:type="gramStart"/>
            <w:r w:rsidRPr="00C22308">
              <w:rPr>
                <w:b/>
                <w:bCs/>
              </w:rPr>
              <w:t>п</w:t>
            </w:r>
            <w:proofErr w:type="gramEnd"/>
            <w:r w:rsidRPr="00C22308">
              <w:rPr>
                <w:b/>
                <w:bCs/>
              </w:rPr>
              <w:t xml:space="preserve">/п </w:t>
            </w:r>
          </w:p>
        </w:tc>
        <w:tc>
          <w:tcPr>
            <w:tcW w:w="1668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Предложения о цене контракта, ранжированные по мере убывания</w:t>
            </w:r>
          </w:p>
        </w:tc>
        <w:tc>
          <w:tcPr>
            <w:tcW w:w="2551" w:type="dxa"/>
            <w:shd w:val="clear" w:color="auto" w:fill="EBEBEB"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Наименование участника</w:t>
            </w:r>
          </w:p>
        </w:tc>
        <w:tc>
          <w:tcPr>
            <w:tcW w:w="1559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Тип предложения</w:t>
            </w:r>
          </w:p>
        </w:tc>
        <w:tc>
          <w:tcPr>
            <w:tcW w:w="1701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1985" w:type="dxa"/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Порядковый номер заявки</w:t>
            </w:r>
          </w:p>
        </w:tc>
      </w:tr>
      <w:tr w:rsidR="00C22308" w:rsidRPr="00C22308" w:rsidTr="000D08A7">
        <w:trPr>
          <w:trHeight w:val="669"/>
        </w:trPr>
        <w:tc>
          <w:tcPr>
            <w:tcW w:w="45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1</w:t>
            </w:r>
          </w:p>
        </w:tc>
        <w:tc>
          <w:tcPr>
            <w:tcW w:w="166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5 814 770.94</w:t>
            </w:r>
          </w:p>
        </w:tc>
        <w:tc>
          <w:tcPr>
            <w:tcW w:w="2551" w:type="dxa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  <w:bCs/>
              </w:rPr>
              <w:t>Общество с ограниченной ответственностью «</w:t>
            </w:r>
            <w:proofErr w:type="spellStart"/>
            <w:r>
              <w:rPr>
                <w:b/>
                <w:bCs/>
              </w:rPr>
              <w:t>РумаСтрой</w:t>
            </w:r>
            <w:proofErr w:type="spellEnd"/>
            <w:r w:rsidRPr="00C22308">
              <w:rPr>
                <w:b/>
                <w:bCs/>
              </w:rPr>
              <w:t>»</w:t>
            </w:r>
          </w:p>
        </w:tc>
        <w:tc>
          <w:tcPr>
            <w:tcW w:w="155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понижение</w:t>
            </w:r>
          </w:p>
        </w:tc>
        <w:tc>
          <w:tcPr>
            <w:tcW w:w="170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21.05.2018 12:05:43</w:t>
            </w:r>
          </w:p>
        </w:tc>
        <w:tc>
          <w:tcPr>
            <w:tcW w:w="198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 xml:space="preserve">Заявка </w:t>
            </w:r>
            <w:r>
              <w:rPr>
                <w:b/>
              </w:rPr>
              <w:t>№ 1</w:t>
            </w:r>
          </w:p>
        </w:tc>
      </w:tr>
      <w:tr w:rsidR="00C22308" w:rsidRPr="00C22308" w:rsidTr="00F715B4">
        <w:trPr>
          <w:trHeight w:val="1252"/>
        </w:trPr>
        <w:tc>
          <w:tcPr>
            <w:tcW w:w="45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2</w:t>
            </w:r>
          </w:p>
        </w:tc>
        <w:tc>
          <w:tcPr>
            <w:tcW w:w="1668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F715B4">
            <w:pPr>
              <w:jc w:val="center"/>
              <w:rPr>
                <w:b/>
              </w:rPr>
            </w:pPr>
            <w:r w:rsidRPr="00C22308">
              <w:rPr>
                <w:b/>
              </w:rPr>
              <w:t>5 844 138.47</w:t>
            </w:r>
          </w:p>
        </w:tc>
        <w:tc>
          <w:tcPr>
            <w:tcW w:w="2551" w:type="dxa"/>
          </w:tcPr>
          <w:p w:rsidR="00C22308" w:rsidRPr="00C22308" w:rsidRDefault="00C22308" w:rsidP="00C22308">
            <w:pPr>
              <w:jc w:val="center"/>
              <w:rPr>
                <w:b/>
                <w:bCs/>
              </w:rPr>
            </w:pPr>
            <w:r w:rsidRPr="00C22308">
              <w:rPr>
                <w:b/>
                <w:bCs/>
              </w:rPr>
              <w:t>Общество с ограниченной ответственностью «</w:t>
            </w:r>
            <w:r>
              <w:rPr>
                <w:b/>
                <w:bCs/>
              </w:rPr>
              <w:t>Конструктив</w:t>
            </w:r>
            <w:r w:rsidRPr="00C22308">
              <w:rPr>
                <w:b/>
                <w:bCs/>
              </w:rPr>
              <w:t>»</w:t>
            </w:r>
          </w:p>
        </w:tc>
        <w:tc>
          <w:tcPr>
            <w:tcW w:w="155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понижение</w:t>
            </w:r>
          </w:p>
        </w:tc>
        <w:tc>
          <w:tcPr>
            <w:tcW w:w="1701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>21.05.2018 12:01:02</w:t>
            </w:r>
          </w:p>
        </w:tc>
        <w:tc>
          <w:tcPr>
            <w:tcW w:w="198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2308" w:rsidRPr="00C22308" w:rsidRDefault="00C22308" w:rsidP="00C22308">
            <w:pPr>
              <w:jc w:val="center"/>
              <w:rPr>
                <w:b/>
              </w:rPr>
            </w:pPr>
            <w:r w:rsidRPr="00C22308">
              <w:rPr>
                <w:b/>
              </w:rPr>
              <w:t xml:space="preserve">Заявка </w:t>
            </w:r>
            <w:r>
              <w:rPr>
                <w:b/>
              </w:rPr>
              <w:t>№ 2</w:t>
            </w:r>
          </w:p>
        </w:tc>
      </w:tr>
    </w:tbl>
    <w:p w:rsidR="00624EA6" w:rsidRPr="00624EA6" w:rsidRDefault="00C22308" w:rsidP="00AA44F5">
      <w:pPr>
        <w:pStyle w:val="1"/>
        <w:numPr>
          <w:ilvl w:val="0"/>
          <w:numId w:val="0"/>
        </w:numPr>
      </w:pPr>
      <w:r w:rsidRPr="00C22308">
        <w:rPr>
          <w:rFonts w:ascii="Times New Roman" w:hAnsi="Times New Roman"/>
          <w:bCs w:val="0"/>
          <w:sz w:val="24"/>
          <w:szCs w:val="24"/>
        </w:rPr>
        <w:t>Сведения о решениях членов комиссии о соответствии заявки на участие в аукционе</w:t>
      </w:r>
      <w:r w:rsidR="00D9492C" w:rsidRPr="00946650">
        <w:t>: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4819"/>
        <w:gridCol w:w="2977"/>
      </w:tblGrid>
      <w:tr w:rsidR="00D9492C" w:rsidRPr="00F23B42" w:rsidTr="006F21C0">
        <w:trPr>
          <w:trHeight w:val="340"/>
          <w:jc w:val="center"/>
        </w:trPr>
        <w:tc>
          <w:tcPr>
            <w:tcW w:w="2065" w:type="dxa"/>
            <w:shd w:val="clear" w:color="auto" w:fill="auto"/>
            <w:vAlign w:val="center"/>
            <w:hideMark/>
          </w:tcPr>
          <w:p w:rsidR="00D9492C" w:rsidRPr="00F23B42" w:rsidRDefault="00D9492C" w:rsidP="004A6EE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bidi="ar-SA"/>
              </w:rPr>
            </w:pPr>
            <w:r w:rsidRPr="00F23B42">
              <w:rPr>
                <w:rFonts w:eastAsia="Times New Roman" w:cs="Times New Roman"/>
                <w:b/>
                <w:kern w:val="0"/>
                <w:lang w:bidi="ar-SA"/>
              </w:rPr>
              <w:t>Порядковый номер заявки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D9492C" w:rsidRPr="00F23B42" w:rsidRDefault="00D9492C" w:rsidP="004A6EE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bidi="ar-SA"/>
              </w:rPr>
            </w:pPr>
            <w:r w:rsidRPr="00F23B42">
              <w:rPr>
                <w:rFonts w:eastAsia="Times New Roman" w:cs="Times New Roman"/>
                <w:b/>
                <w:bCs/>
                <w:kern w:val="0"/>
                <w:lang w:bidi="ar-SA"/>
              </w:rPr>
              <w:t>Решение члена комиссии о  соответствии заявок на участие в аукционе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9492C" w:rsidRPr="00F23B42" w:rsidRDefault="00D9492C" w:rsidP="004A6EE0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bidi="ar-SA"/>
              </w:rPr>
            </w:pPr>
            <w:r w:rsidRPr="00F23B42">
              <w:rPr>
                <w:rFonts w:eastAsia="Times New Roman" w:cs="Times New Roman"/>
                <w:b/>
                <w:bCs/>
                <w:kern w:val="0"/>
                <w:lang w:bidi="ar-SA"/>
              </w:rPr>
              <w:t>ФИО члена комиссии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 w:val="restart"/>
            <w:shd w:val="clear" w:color="auto" w:fill="auto"/>
            <w:vAlign w:val="center"/>
          </w:tcPr>
          <w:p w:rsidR="00AA44F5" w:rsidRPr="000317FC" w:rsidRDefault="00AA44F5" w:rsidP="00F715B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lang w:bidi="ar-SA"/>
              </w:rPr>
            </w:pPr>
            <w:r>
              <w:rPr>
                <w:rFonts w:eastAsia="Times New Roman" w:cs="Times New Roman"/>
                <w:b/>
                <w:kern w:val="0"/>
                <w:lang w:bidi="ar-SA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 w:rsidRPr="00757079">
              <w:t>Путиловская Н.Г.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Алексеев К.А.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Кузьмин П.В.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Маслов А.А.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Назимова А.Ю.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Default="00AA44F5" w:rsidP="00945968">
            <w:pPr>
              <w:jc w:val="center"/>
            </w:pPr>
            <w:proofErr w:type="spellStart"/>
            <w:r>
              <w:t>Борисенкова</w:t>
            </w:r>
            <w:proofErr w:type="spellEnd"/>
            <w:r>
              <w:t xml:space="preserve"> С.Ш.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Pr="00D3464B" w:rsidRDefault="00AA44F5" w:rsidP="00C22308">
            <w:pPr>
              <w:jc w:val="center"/>
            </w:pPr>
            <w:r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Default="00AA44F5" w:rsidP="00945968">
            <w:pPr>
              <w:jc w:val="center"/>
            </w:pPr>
            <w:r>
              <w:t>Больших Ю.В.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 w:val="restart"/>
            <w:shd w:val="clear" w:color="auto" w:fill="auto"/>
            <w:vAlign w:val="center"/>
          </w:tcPr>
          <w:p w:rsidR="00AA44F5" w:rsidRDefault="00AA44F5" w:rsidP="00F715B4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 w:rsidRPr="00757079">
              <w:t>Путиловская Н.Г.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Алексеев К.А.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Кузьмин П.В.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Маслов А.А.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Pr="00757079" w:rsidRDefault="00AA44F5" w:rsidP="00945968">
            <w:pPr>
              <w:jc w:val="center"/>
            </w:pPr>
            <w:r>
              <w:t>Назимова А.Ю.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Default="00AA44F5" w:rsidP="00C22308">
            <w:pPr>
              <w:jc w:val="center"/>
            </w:pPr>
            <w:r w:rsidRPr="00D3464B"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Default="00AA44F5" w:rsidP="00945968">
            <w:pPr>
              <w:jc w:val="center"/>
            </w:pPr>
            <w:proofErr w:type="spellStart"/>
            <w:r>
              <w:t>Борисенкова</w:t>
            </w:r>
            <w:proofErr w:type="spellEnd"/>
            <w:r>
              <w:t xml:space="preserve"> С.Ш.</w:t>
            </w:r>
          </w:p>
        </w:tc>
      </w:tr>
      <w:tr w:rsidR="00AA44F5" w:rsidRPr="00F23B42" w:rsidTr="006F21C0">
        <w:trPr>
          <w:trHeight w:val="340"/>
          <w:jc w:val="center"/>
        </w:trPr>
        <w:tc>
          <w:tcPr>
            <w:tcW w:w="2065" w:type="dxa"/>
            <w:vMerge/>
            <w:shd w:val="clear" w:color="auto" w:fill="auto"/>
          </w:tcPr>
          <w:p w:rsidR="00AA44F5" w:rsidRDefault="00AA44F5" w:rsidP="004A6EE0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4819" w:type="dxa"/>
            <w:shd w:val="clear" w:color="auto" w:fill="auto"/>
          </w:tcPr>
          <w:p w:rsidR="00AA44F5" w:rsidRPr="00D3464B" w:rsidRDefault="00AA44F5" w:rsidP="00C22308">
            <w:pPr>
              <w:jc w:val="center"/>
            </w:pPr>
            <w:r>
              <w:t>соответствует</w:t>
            </w:r>
          </w:p>
        </w:tc>
        <w:tc>
          <w:tcPr>
            <w:tcW w:w="2977" w:type="dxa"/>
            <w:shd w:val="clear" w:color="auto" w:fill="auto"/>
          </w:tcPr>
          <w:p w:rsidR="00AA44F5" w:rsidRDefault="00AA44F5" w:rsidP="00945968">
            <w:pPr>
              <w:jc w:val="center"/>
            </w:pPr>
            <w:r>
              <w:t>Больших Ю.В.</w:t>
            </w:r>
          </w:p>
        </w:tc>
      </w:tr>
    </w:tbl>
    <w:p w:rsidR="00C22308" w:rsidRPr="00C22308" w:rsidRDefault="00C22308" w:rsidP="00C22308">
      <w:pPr>
        <w:pStyle w:val="a1"/>
        <w:rPr>
          <w:b/>
        </w:rPr>
      </w:pPr>
      <w:bookmarkStart w:id="0" w:name="_GoBack"/>
      <w:bookmarkEnd w:id="0"/>
      <w:r w:rsidRPr="00C22308">
        <w:rPr>
          <w:b/>
        </w:rPr>
        <w:t>Сведения о результатах аукциона:</w:t>
      </w:r>
    </w:p>
    <w:tbl>
      <w:tblPr>
        <w:tblW w:w="9923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C22308" w:rsidRPr="00C22308" w:rsidTr="00943E48"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22308" w:rsidRPr="00C22308" w:rsidRDefault="00C22308" w:rsidP="00C22308">
            <w:pPr>
              <w:pStyle w:val="a1"/>
              <w:rPr>
                <w:b/>
              </w:rPr>
            </w:pPr>
            <w:r w:rsidRPr="00C22308">
              <w:rPr>
                <w:b/>
              </w:rPr>
              <w:t>Участник, предложивший наиболее низкую цену контракта (победитель аукциона) из допущенных участников, предложение о цене контракта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22308" w:rsidRPr="00C22308" w:rsidRDefault="00C22308" w:rsidP="00C22308">
            <w:pPr>
              <w:pStyle w:val="a1"/>
              <w:rPr>
                <w:b/>
              </w:rPr>
            </w:pPr>
            <w:r w:rsidRPr="00C22308">
              <w:rPr>
                <w:b/>
              </w:rPr>
              <w:t>Участник, сделавший предпоследнее предложение о цене контракта из допущенных участников, предложение о цене контракта</w:t>
            </w:r>
          </w:p>
        </w:tc>
      </w:tr>
      <w:tr w:rsidR="00C22308" w:rsidRPr="00C22308" w:rsidTr="00943E48">
        <w:tc>
          <w:tcPr>
            <w:tcW w:w="510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22308" w:rsidRPr="00943E48" w:rsidRDefault="00C22308" w:rsidP="00C22308">
            <w:pPr>
              <w:pStyle w:val="a1"/>
              <w:rPr>
                <w:bCs/>
              </w:rPr>
            </w:pPr>
            <w:r w:rsidRPr="00C22308">
              <w:t xml:space="preserve">Заявка № </w:t>
            </w:r>
            <w:r>
              <w:t>1</w:t>
            </w:r>
            <w:r w:rsidRPr="00C22308">
              <w:t xml:space="preserve">, </w:t>
            </w:r>
            <w:r w:rsidRPr="00C22308">
              <w:rPr>
                <w:bCs/>
              </w:rPr>
              <w:t>Общество с ограниченной ответственностью «</w:t>
            </w:r>
            <w:proofErr w:type="spellStart"/>
            <w:r>
              <w:rPr>
                <w:bCs/>
              </w:rPr>
              <w:t>РумаСтрой</w:t>
            </w:r>
            <w:proofErr w:type="spellEnd"/>
            <w:r w:rsidRPr="00C22308">
              <w:rPr>
                <w:bCs/>
              </w:rPr>
              <w:t xml:space="preserve">», </w:t>
            </w:r>
            <w:r w:rsidR="00943E48">
              <w:rPr>
                <w:bCs/>
              </w:rPr>
              <w:t xml:space="preserve">                               </w:t>
            </w:r>
            <w:r>
              <w:t>5 814 770,</w:t>
            </w:r>
            <w:r w:rsidRPr="00C22308">
              <w:t>94</w:t>
            </w:r>
            <w:r>
              <w:t xml:space="preserve"> </w:t>
            </w:r>
            <w:r w:rsidRPr="00C22308">
              <w:t>руб.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2308" w:rsidRPr="00C22308" w:rsidRDefault="00C22308" w:rsidP="00C22308">
            <w:pPr>
              <w:pStyle w:val="a1"/>
            </w:pPr>
            <w:r w:rsidRPr="00C22308">
              <w:t xml:space="preserve">Заявка № </w:t>
            </w:r>
            <w:r>
              <w:t>2</w:t>
            </w:r>
            <w:r w:rsidRPr="00C22308">
              <w:t xml:space="preserve">, </w:t>
            </w:r>
            <w:r w:rsidRPr="00C22308">
              <w:rPr>
                <w:bCs/>
              </w:rPr>
              <w:t>Общество с ограниченной ответственностью «</w:t>
            </w:r>
            <w:r>
              <w:rPr>
                <w:bCs/>
              </w:rPr>
              <w:t>Конструктив</w:t>
            </w:r>
            <w:r w:rsidRPr="00C22308">
              <w:rPr>
                <w:bCs/>
              </w:rPr>
              <w:t xml:space="preserve">» </w:t>
            </w:r>
            <w:r w:rsidRPr="00C22308">
              <w:t xml:space="preserve"> </w:t>
            </w:r>
            <w:r>
              <w:t xml:space="preserve">                    5 844 138,</w:t>
            </w:r>
            <w:r w:rsidRPr="00C22308">
              <w:t>47</w:t>
            </w:r>
            <w:r>
              <w:t xml:space="preserve"> </w:t>
            </w:r>
            <w:r w:rsidRPr="00C22308">
              <w:t>руб.</w:t>
            </w:r>
          </w:p>
        </w:tc>
      </w:tr>
    </w:tbl>
    <w:p w:rsidR="00C22308" w:rsidRDefault="00C22308">
      <w:pPr>
        <w:rPr>
          <w:b/>
        </w:rPr>
      </w:pPr>
    </w:p>
    <w:p w:rsidR="00942E76" w:rsidRDefault="00942E76">
      <w:pPr>
        <w:rPr>
          <w:b/>
        </w:rPr>
      </w:pPr>
      <w:r w:rsidRPr="00942E76">
        <w:rPr>
          <w:b/>
        </w:rPr>
        <w:t>Состав аукционной комиссии: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1"/>
        <w:gridCol w:w="2787"/>
        <w:gridCol w:w="4296"/>
      </w:tblGrid>
      <w:tr w:rsidR="00643C8F" w:rsidRPr="00643C8F" w:rsidTr="00643C8F">
        <w:tc>
          <w:tcPr>
            <w:tcW w:w="9854" w:type="dxa"/>
            <w:gridSpan w:val="3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  <w:r w:rsidRPr="00643C8F">
              <w:rPr>
                <w:rFonts w:eastAsia="Times New Roman" w:cs="Times New Roman"/>
                <w:b/>
                <w:kern w:val="0"/>
              </w:rPr>
              <w:t>Председатель  комиссии:</w:t>
            </w:r>
          </w:p>
        </w:tc>
      </w:tr>
      <w:tr w:rsidR="00643C8F" w:rsidRPr="00643C8F" w:rsidTr="00643C8F"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Путиловская </w:t>
            </w:r>
            <w:r w:rsidRPr="00643C8F">
              <w:rPr>
                <w:rFonts w:eastAsia="Times New Roman" w:cs="Times New Roman"/>
                <w:kern w:val="0"/>
              </w:rPr>
              <w:br/>
              <w:t>Наталия Геннадьевна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заместитель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главы администрации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Колпинского района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Санкт-Петербурга</w:t>
            </w:r>
          </w:p>
        </w:tc>
      </w:tr>
      <w:tr w:rsidR="00643C8F" w:rsidRPr="00643C8F" w:rsidTr="00643C8F">
        <w:tc>
          <w:tcPr>
            <w:tcW w:w="9854" w:type="dxa"/>
            <w:gridSpan w:val="3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  <w:r w:rsidRPr="00643C8F">
              <w:rPr>
                <w:rFonts w:eastAsia="Times New Roman" w:cs="Times New Roman"/>
                <w:b/>
                <w:kern w:val="0"/>
              </w:rPr>
              <w:t>Заместитель председателя комиссии:</w:t>
            </w:r>
          </w:p>
        </w:tc>
      </w:tr>
      <w:tr w:rsidR="00643C8F" w:rsidRPr="00643C8F" w:rsidTr="00643C8F"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Алексеев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Кирилл Алексеевич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F21C0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начальник отдела закупок администрации Кол</w:t>
            </w:r>
            <w:r w:rsidR="006F21C0">
              <w:rPr>
                <w:rFonts w:eastAsia="Times New Roman" w:cs="Times New Roman"/>
                <w:kern w:val="0"/>
              </w:rPr>
              <w:t>пинского района Санкт-Петербург</w:t>
            </w:r>
          </w:p>
        </w:tc>
      </w:tr>
      <w:tr w:rsidR="00643C8F" w:rsidRPr="00643C8F" w:rsidTr="00643C8F">
        <w:trPr>
          <w:trHeight w:val="460"/>
        </w:trPr>
        <w:tc>
          <w:tcPr>
            <w:tcW w:w="9854" w:type="dxa"/>
            <w:gridSpan w:val="3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  <w:r w:rsidRPr="00643C8F">
              <w:rPr>
                <w:rFonts w:eastAsia="Times New Roman" w:cs="Times New Roman"/>
                <w:b/>
                <w:kern w:val="0"/>
              </w:rPr>
              <w:t>Члены комиссии: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</w:tr>
      <w:tr w:rsidR="00643C8F" w:rsidRPr="00643C8F" w:rsidTr="00643C8F">
        <w:trPr>
          <w:trHeight w:val="875"/>
        </w:trPr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Кузьмин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Петр Владимирович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начальник отдела культуры администрации Колпинского района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Санкт-Петербурга</w:t>
            </w:r>
          </w:p>
        </w:tc>
      </w:tr>
      <w:tr w:rsidR="00643C8F" w:rsidRPr="00643C8F" w:rsidTr="00643C8F">
        <w:trPr>
          <w:trHeight w:val="875"/>
        </w:trPr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Маслов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Александр Алексеевич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директор Санкт-Петербургского государственного бюджетного учреждения «Служба заказчика администрации Колпинского района Санкт-Петербурга»</w:t>
            </w:r>
          </w:p>
        </w:tc>
      </w:tr>
      <w:tr w:rsidR="00643C8F" w:rsidRPr="00643C8F" w:rsidTr="00643C8F">
        <w:trPr>
          <w:trHeight w:val="919"/>
        </w:trPr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Назимова </w:t>
            </w:r>
          </w:p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>Анна Юрьевна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директор Санкт-Петербургского государственного бюджетного учреждения «Дом культуры «Досуг» </w:t>
            </w:r>
          </w:p>
        </w:tc>
      </w:tr>
      <w:tr w:rsidR="00643C8F" w:rsidRPr="00643C8F" w:rsidTr="00643C8F">
        <w:trPr>
          <w:trHeight w:val="919"/>
        </w:trPr>
        <w:tc>
          <w:tcPr>
            <w:tcW w:w="2771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Борисенкова </w:t>
            </w:r>
            <w:r w:rsidRPr="00643C8F">
              <w:rPr>
                <w:rFonts w:eastAsia="Times New Roman" w:cs="Times New Roman"/>
                <w:kern w:val="0"/>
              </w:rPr>
              <w:br/>
              <w:t>Сайра Шайхильнуровна</w:t>
            </w:r>
          </w:p>
        </w:tc>
        <w:tc>
          <w:tcPr>
            <w:tcW w:w="2787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643C8F" w:rsidRPr="00643C8F" w:rsidRDefault="00643C8F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 w:rsidRPr="00643C8F">
              <w:rPr>
                <w:rFonts w:eastAsia="Times New Roman" w:cs="Times New Roman"/>
                <w:kern w:val="0"/>
              </w:rPr>
              <w:t xml:space="preserve">заместитель директора по административно-хозяйственной части Санкт-Петербургского государственного бюджетного учреждения «Дом культуры «Досуг» </w:t>
            </w:r>
          </w:p>
        </w:tc>
      </w:tr>
      <w:tr w:rsidR="00AA44F5" w:rsidRPr="00643C8F" w:rsidTr="00643C8F">
        <w:trPr>
          <w:trHeight w:val="919"/>
        </w:trPr>
        <w:tc>
          <w:tcPr>
            <w:tcW w:w="2771" w:type="dxa"/>
            <w:shd w:val="clear" w:color="auto" w:fill="auto"/>
          </w:tcPr>
          <w:p w:rsidR="00AA44F5" w:rsidRDefault="00AA44F5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Больших</w:t>
            </w:r>
          </w:p>
          <w:p w:rsidR="00AA44F5" w:rsidRPr="00643C8F" w:rsidRDefault="00AA44F5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Юлия Валерьевна</w:t>
            </w:r>
          </w:p>
        </w:tc>
        <w:tc>
          <w:tcPr>
            <w:tcW w:w="2787" w:type="dxa"/>
            <w:shd w:val="clear" w:color="auto" w:fill="auto"/>
          </w:tcPr>
          <w:p w:rsidR="00AA44F5" w:rsidRPr="00643C8F" w:rsidRDefault="00AA44F5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b/>
                <w:kern w:val="0"/>
              </w:rPr>
            </w:pPr>
          </w:p>
        </w:tc>
        <w:tc>
          <w:tcPr>
            <w:tcW w:w="4296" w:type="dxa"/>
            <w:shd w:val="clear" w:color="auto" w:fill="auto"/>
          </w:tcPr>
          <w:p w:rsidR="00AA44F5" w:rsidRPr="00643C8F" w:rsidRDefault="00AA44F5" w:rsidP="00643C8F">
            <w:pPr>
              <w:widowControl/>
              <w:tabs>
                <w:tab w:val="left" w:pos="5954"/>
              </w:tabs>
              <w:suppressAutoHyphens w:val="0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 xml:space="preserve">юрисконсульт </w:t>
            </w:r>
            <w:r w:rsidRPr="00AA44F5">
              <w:rPr>
                <w:rFonts w:eastAsia="Times New Roman" w:cs="Times New Roman"/>
                <w:kern w:val="0"/>
              </w:rPr>
              <w:t>Санкт-Петербургского государственного бюджетного учреждения «Дом культуры «Досуг»</w:t>
            </w:r>
          </w:p>
        </w:tc>
      </w:tr>
    </w:tbl>
    <w:p w:rsidR="00942E76" w:rsidRDefault="00942E76" w:rsidP="00207728">
      <w:pPr>
        <w:rPr>
          <w:b/>
        </w:rPr>
      </w:pPr>
    </w:p>
    <w:sectPr w:rsidR="00942E76" w:rsidSect="006F21C0">
      <w:headerReference w:type="default" r:id="rId9"/>
      <w:pgSz w:w="11906" w:h="16838"/>
      <w:pgMar w:top="426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E4C" w:rsidRDefault="00D83E4C" w:rsidP="000E71C6">
      <w:r>
        <w:separator/>
      </w:r>
    </w:p>
  </w:endnote>
  <w:endnote w:type="continuationSeparator" w:id="0">
    <w:p w:rsidR="00D83E4C" w:rsidRDefault="00D83E4C" w:rsidP="000E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E4C" w:rsidRDefault="00D83E4C" w:rsidP="000E71C6">
      <w:r>
        <w:separator/>
      </w:r>
    </w:p>
  </w:footnote>
  <w:footnote w:type="continuationSeparator" w:id="0">
    <w:p w:rsidR="00D83E4C" w:rsidRDefault="00D83E4C" w:rsidP="000E7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E4C" w:rsidRDefault="00D83E4C" w:rsidP="00931AFA">
    <w:pPr>
      <w:pStyle w:val="af3"/>
      <w:tabs>
        <w:tab w:val="clear" w:pos="4677"/>
        <w:tab w:val="clear" w:pos="9355"/>
        <w:tab w:val="center" w:pos="8222"/>
        <w:tab w:val="right" w:pos="9638"/>
      </w:tabs>
    </w:pPr>
    <w:r>
      <w:tab/>
    </w:r>
    <w:r w:rsidR="006530BB" w:rsidRPr="006530BB">
      <w:t>0172200002118000042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DE5052"/>
    <w:multiLevelType w:val="hybridMultilevel"/>
    <w:tmpl w:val="4BF08466"/>
    <w:lvl w:ilvl="0" w:tplc="7360C95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71D1CC8"/>
    <w:multiLevelType w:val="hybridMultilevel"/>
    <w:tmpl w:val="75327DD0"/>
    <w:lvl w:ilvl="0" w:tplc="6DC4576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B798F"/>
    <w:multiLevelType w:val="hybridMultilevel"/>
    <w:tmpl w:val="6BA044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ED2EEE"/>
    <w:multiLevelType w:val="hybridMultilevel"/>
    <w:tmpl w:val="28EEB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966586"/>
    <w:multiLevelType w:val="hybridMultilevel"/>
    <w:tmpl w:val="2EFAAACC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6">
    <w:nsid w:val="2B063378"/>
    <w:multiLevelType w:val="hybridMultilevel"/>
    <w:tmpl w:val="C93C9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3E7C52"/>
    <w:multiLevelType w:val="hybridMultilevel"/>
    <w:tmpl w:val="89FE69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62485F"/>
    <w:multiLevelType w:val="hybridMultilevel"/>
    <w:tmpl w:val="6862D8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236A43"/>
    <w:multiLevelType w:val="hybridMultilevel"/>
    <w:tmpl w:val="9AAA01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1066A8"/>
    <w:multiLevelType w:val="hybridMultilevel"/>
    <w:tmpl w:val="0CB4C0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713DE9"/>
    <w:multiLevelType w:val="hybridMultilevel"/>
    <w:tmpl w:val="B0B81B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663656"/>
    <w:multiLevelType w:val="hybridMultilevel"/>
    <w:tmpl w:val="873A3F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CA26C1AC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8622805"/>
    <w:multiLevelType w:val="hybridMultilevel"/>
    <w:tmpl w:val="4C34EFBE"/>
    <w:lvl w:ilvl="0" w:tplc="0419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2"/>
  </w:num>
  <w:num w:numId="5">
    <w:abstractNumId w:val="3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9"/>
  </w:num>
  <w:num w:numId="11">
    <w:abstractNumId w:val="8"/>
  </w:num>
  <w:num w:numId="12">
    <w:abstractNumId w:val="6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B8F"/>
    <w:rsid w:val="0000239D"/>
    <w:rsid w:val="000041E3"/>
    <w:rsid w:val="000042AA"/>
    <w:rsid w:val="00006E65"/>
    <w:rsid w:val="00007A77"/>
    <w:rsid w:val="00011147"/>
    <w:rsid w:val="0001502B"/>
    <w:rsid w:val="00015116"/>
    <w:rsid w:val="00020B56"/>
    <w:rsid w:val="00022326"/>
    <w:rsid w:val="00022DED"/>
    <w:rsid w:val="00024495"/>
    <w:rsid w:val="000317FC"/>
    <w:rsid w:val="00053520"/>
    <w:rsid w:val="00053673"/>
    <w:rsid w:val="0005486B"/>
    <w:rsid w:val="00056D13"/>
    <w:rsid w:val="00061CB2"/>
    <w:rsid w:val="00062B26"/>
    <w:rsid w:val="000746B9"/>
    <w:rsid w:val="00082AB9"/>
    <w:rsid w:val="00087B14"/>
    <w:rsid w:val="00095188"/>
    <w:rsid w:val="000A2A80"/>
    <w:rsid w:val="000A336D"/>
    <w:rsid w:val="000A3D12"/>
    <w:rsid w:val="000A6885"/>
    <w:rsid w:val="000A73CF"/>
    <w:rsid w:val="000A7512"/>
    <w:rsid w:val="000B1B01"/>
    <w:rsid w:val="000C3614"/>
    <w:rsid w:val="000C4724"/>
    <w:rsid w:val="000D1E50"/>
    <w:rsid w:val="000E71C6"/>
    <w:rsid w:val="000F0292"/>
    <w:rsid w:val="000F18E8"/>
    <w:rsid w:val="000F26CD"/>
    <w:rsid w:val="00106856"/>
    <w:rsid w:val="0010794D"/>
    <w:rsid w:val="001139C4"/>
    <w:rsid w:val="001267ED"/>
    <w:rsid w:val="0012729A"/>
    <w:rsid w:val="00131544"/>
    <w:rsid w:val="001406B1"/>
    <w:rsid w:val="0014489C"/>
    <w:rsid w:val="001510B1"/>
    <w:rsid w:val="001538B7"/>
    <w:rsid w:val="001707DF"/>
    <w:rsid w:val="00184297"/>
    <w:rsid w:val="001A3773"/>
    <w:rsid w:val="001A6B0D"/>
    <w:rsid w:val="001B634E"/>
    <w:rsid w:val="001B6DC8"/>
    <w:rsid w:val="001B7692"/>
    <w:rsid w:val="001C0708"/>
    <w:rsid w:val="001C3ADD"/>
    <w:rsid w:val="001C4A54"/>
    <w:rsid w:val="001D0F21"/>
    <w:rsid w:val="001D53E1"/>
    <w:rsid w:val="001D7EE6"/>
    <w:rsid w:val="001E6CFE"/>
    <w:rsid w:val="001E725B"/>
    <w:rsid w:val="001E7263"/>
    <w:rsid w:val="00207728"/>
    <w:rsid w:val="00211B7C"/>
    <w:rsid w:val="00213F6A"/>
    <w:rsid w:val="002151D5"/>
    <w:rsid w:val="00216FE2"/>
    <w:rsid w:val="002334EF"/>
    <w:rsid w:val="0023571E"/>
    <w:rsid w:val="00241EEE"/>
    <w:rsid w:val="0026254D"/>
    <w:rsid w:val="00262D82"/>
    <w:rsid w:val="002663BC"/>
    <w:rsid w:val="00272337"/>
    <w:rsid w:val="00272FEE"/>
    <w:rsid w:val="002730AF"/>
    <w:rsid w:val="002757C5"/>
    <w:rsid w:val="0029001C"/>
    <w:rsid w:val="00294156"/>
    <w:rsid w:val="002A5EE9"/>
    <w:rsid w:val="002B5035"/>
    <w:rsid w:val="002B64F9"/>
    <w:rsid w:val="002B7783"/>
    <w:rsid w:val="002C24EC"/>
    <w:rsid w:val="002C50E4"/>
    <w:rsid w:val="002C627E"/>
    <w:rsid w:val="002C727E"/>
    <w:rsid w:val="002D69FD"/>
    <w:rsid w:val="002D7342"/>
    <w:rsid w:val="002E3590"/>
    <w:rsid w:val="002E6794"/>
    <w:rsid w:val="002E7F26"/>
    <w:rsid w:val="002F0388"/>
    <w:rsid w:val="00300253"/>
    <w:rsid w:val="00300747"/>
    <w:rsid w:val="00301978"/>
    <w:rsid w:val="0030463A"/>
    <w:rsid w:val="0030782C"/>
    <w:rsid w:val="00332C44"/>
    <w:rsid w:val="00333B08"/>
    <w:rsid w:val="003404E2"/>
    <w:rsid w:val="00345697"/>
    <w:rsid w:val="00360660"/>
    <w:rsid w:val="00361D58"/>
    <w:rsid w:val="00367894"/>
    <w:rsid w:val="0037173C"/>
    <w:rsid w:val="00392A64"/>
    <w:rsid w:val="003A5F05"/>
    <w:rsid w:val="003B1398"/>
    <w:rsid w:val="003B6390"/>
    <w:rsid w:val="003B656F"/>
    <w:rsid w:val="003D0303"/>
    <w:rsid w:val="003D03D5"/>
    <w:rsid w:val="003D06EA"/>
    <w:rsid w:val="003D48E6"/>
    <w:rsid w:val="003E0B64"/>
    <w:rsid w:val="003E3126"/>
    <w:rsid w:val="003E3E1C"/>
    <w:rsid w:val="003E675F"/>
    <w:rsid w:val="003F1EC2"/>
    <w:rsid w:val="003F2879"/>
    <w:rsid w:val="003F31CD"/>
    <w:rsid w:val="003F53C5"/>
    <w:rsid w:val="003F7DDB"/>
    <w:rsid w:val="00403931"/>
    <w:rsid w:val="00410132"/>
    <w:rsid w:val="00416B4A"/>
    <w:rsid w:val="00417D9E"/>
    <w:rsid w:val="00422F40"/>
    <w:rsid w:val="00423F4E"/>
    <w:rsid w:val="00426AC0"/>
    <w:rsid w:val="004437B4"/>
    <w:rsid w:val="00444B33"/>
    <w:rsid w:val="00447B67"/>
    <w:rsid w:val="00447BAA"/>
    <w:rsid w:val="00453B19"/>
    <w:rsid w:val="004606CE"/>
    <w:rsid w:val="0046194C"/>
    <w:rsid w:val="00467288"/>
    <w:rsid w:val="00481F53"/>
    <w:rsid w:val="00484803"/>
    <w:rsid w:val="004872F4"/>
    <w:rsid w:val="004973FB"/>
    <w:rsid w:val="004A083A"/>
    <w:rsid w:val="004A1C79"/>
    <w:rsid w:val="004A6EE0"/>
    <w:rsid w:val="004C4CBC"/>
    <w:rsid w:val="004D2830"/>
    <w:rsid w:val="004D3555"/>
    <w:rsid w:val="004D4113"/>
    <w:rsid w:val="004D65DF"/>
    <w:rsid w:val="004E3057"/>
    <w:rsid w:val="004E663E"/>
    <w:rsid w:val="004E7B3B"/>
    <w:rsid w:val="004F729B"/>
    <w:rsid w:val="0050047F"/>
    <w:rsid w:val="00500F42"/>
    <w:rsid w:val="00504F31"/>
    <w:rsid w:val="0051251B"/>
    <w:rsid w:val="005127D8"/>
    <w:rsid w:val="0052181A"/>
    <w:rsid w:val="00522A2A"/>
    <w:rsid w:val="005345E3"/>
    <w:rsid w:val="00534784"/>
    <w:rsid w:val="00542D9B"/>
    <w:rsid w:val="00544F06"/>
    <w:rsid w:val="00547203"/>
    <w:rsid w:val="005553F4"/>
    <w:rsid w:val="0055551A"/>
    <w:rsid w:val="005622A7"/>
    <w:rsid w:val="00564D23"/>
    <w:rsid w:val="00566F28"/>
    <w:rsid w:val="00584494"/>
    <w:rsid w:val="005939B6"/>
    <w:rsid w:val="00596920"/>
    <w:rsid w:val="005A092A"/>
    <w:rsid w:val="005A2889"/>
    <w:rsid w:val="005A2ABB"/>
    <w:rsid w:val="005B02F2"/>
    <w:rsid w:val="005C2362"/>
    <w:rsid w:val="005C7897"/>
    <w:rsid w:val="005C7A18"/>
    <w:rsid w:val="005D1334"/>
    <w:rsid w:val="005E514E"/>
    <w:rsid w:val="005F0BDD"/>
    <w:rsid w:val="005F5EDF"/>
    <w:rsid w:val="005F7E68"/>
    <w:rsid w:val="00605C2B"/>
    <w:rsid w:val="0062088E"/>
    <w:rsid w:val="00621FD5"/>
    <w:rsid w:val="00623630"/>
    <w:rsid w:val="00624EA6"/>
    <w:rsid w:val="006416C7"/>
    <w:rsid w:val="00643C8F"/>
    <w:rsid w:val="00650928"/>
    <w:rsid w:val="006530BB"/>
    <w:rsid w:val="0065401E"/>
    <w:rsid w:val="0065523F"/>
    <w:rsid w:val="0066663E"/>
    <w:rsid w:val="0067034A"/>
    <w:rsid w:val="006735E9"/>
    <w:rsid w:val="00676BEF"/>
    <w:rsid w:val="0069243E"/>
    <w:rsid w:val="00695803"/>
    <w:rsid w:val="006A43A3"/>
    <w:rsid w:val="006A4C4C"/>
    <w:rsid w:val="006B5832"/>
    <w:rsid w:val="006B7B11"/>
    <w:rsid w:val="006C0CE8"/>
    <w:rsid w:val="006C5FF6"/>
    <w:rsid w:val="006D0A02"/>
    <w:rsid w:val="006D3C86"/>
    <w:rsid w:val="006F1E04"/>
    <w:rsid w:val="006F21C0"/>
    <w:rsid w:val="00702C72"/>
    <w:rsid w:val="00705697"/>
    <w:rsid w:val="00720A3F"/>
    <w:rsid w:val="007216A9"/>
    <w:rsid w:val="007334CB"/>
    <w:rsid w:val="007337A8"/>
    <w:rsid w:val="00736D53"/>
    <w:rsid w:val="00740487"/>
    <w:rsid w:val="00740EDA"/>
    <w:rsid w:val="00745334"/>
    <w:rsid w:val="00751985"/>
    <w:rsid w:val="00762125"/>
    <w:rsid w:val="00773E08"/>
    <w:rsid w:val="007755A3"/>
    <w:rsid w:val="00780293"/>
    <w:rsid w:val="007815EF"/>
    <w:rsid w:val="007925BF"/>
    <w:rsid w:val="00793868"/>
    <w:rsid w:val="007A349D"/>
    <w:rsid w:val="007A57FB"/>
    <w:rsid w:val="007B48F2"/>
    <w:rsid w:val="007C546C"/>
    <w:rsid w:val="007D4E5D"/>
    <w:rsid w:val="007D5E41"/>
    <w:rsid w:val="007D610B"/>
    <w:rsid w:val="007E3C7F"/>
    <w:rsid w:val="007E5BDE"/>
    <w:rsid w:val="007E7595"/>
    <w:rsid w:val="007E75BC"/>
    <w:rsid w:val="007F00E4"/>
    <w:rsid w:val="007F1380"/>
    <w:rsid w:val="007F25C0"/>
    <w:rsid w:val="007F59A2"/>
    <w:rsid w:val="007F6644"/>
    <w:rsid w:val="007F79E3"/>
    <w:rsid w:val="00814CEC"/>
    <w:rsid w:val="008150B4"/>
    <w:rsid w:val="00817DA9"/>
    <w:rsid w:val="00821449"/>
    <w:rsid w:val="008350BF"/>
    <w:rsid w:val="008451AB"/>
    <w:rsid w:val="00846972"/>
    <w:rsid w:val="0085061E"/>
    <w:rsid w:val="00850C8B"/>
    <w:rsid w:val="0085780D"/>
    <w:rsid w:val="00860FCB"/>
    <w:rsid w:val="008659F3"/>
    <w:rsid w:val="008667B9"/>
    <w:rsid w:val="00872ED4"/>
    <w:rsid w:val="0088728F"/>
    <w:rsid w:val="0089045F"/>
    <w:rsid w:val="00893302"/>
    <w:rsid w:val="008A0958"/>
    <w:rsid w:val="008B2AF0"/>
    <w:rsid w:val="008B31AB"/>
    <w:rsid w:val="008B67C2"/>
    <w:rsid w:val="008C217A"/>
    <w:rsid w:val="008D1B79"/>
    <w:rsid w:val="008E3EFB"/>
    <w:rsid w:val="008F39AA"/>
    <w:rsid w:val="008F4307"/>
    <w:rsid w:val="00902A8E"/>
    <w:rsid w:val="00914A85"/>
    <w:rsid w:val="00925193"/>
    <w:rsid w:val="009302C8"/>
    <w:rsid w:val="00931AFA"/>
    <w:rsid w:val="009321B4"/>
    <w:rsid w:val="009345F7"/>
    <w:rsid w:val="009427A2"/>
    <w:rsid w:val="00942E76"/>
    <w:rsid w:val="00943E48"/>
    <w:rsid w:val="00945968"/>
    <w:rsid w:val="00946650"/>
    <w:rsid w:val="009566CE"/>
    <w:rsid w:val="009569D7"/>
    <w:rsid w:val="00965EB0"/>
    <w:rsid w:val="00967779"/>
    <w:rsid w:val="009845FC"/>
    <w:rsid w:val="00990260"/>
    <w:rsid w:val="009928D1"/>
    <w:rsid w:val="00992981"/>
    <w:rsid w:val="00992DA9"/>
    <w:rsid w:val="009947F1"/>
    <w:rsid w:val="009B653D"/>
    <w:rsid w:val="009C641D"/>
    <w:rsid w:val="009D49C5"/>
    <w:rsid w:val="009D6A7F"/>
    <w:rsid w:val="009E6A0A"/>
    <w:rsid w:val="009F5094"/>
    <w:rsid w:val="009F65E5"/>
    <w:rsid w:val="00A002B8"/>
    <w:rsid w:val="00A01E1B"/>
    <w:rsid w:val="00A03884"/>
    <w:rsid w:val="00A03B8F"/>
    <w:rsid w:val="00A07EB6"/>
    <w:rsid w:val="00A16629"/>
    <w:rsid w:val="00A210C7"/>
    <w:rsid w:val="00A22DA1"/>
    <w:rsid w:val="00A24170"/>
    <w:rsid w:val="00A363CA"/>
    <w:rsid w:val="00A45724"/>
    <w:rsid w:val="00A54DAA"/>
    <w:rsid w:val="00A617F6"/>
    <w:rsid w:val="00A626B5"/>
    <w:rsid w:val="00A642FA"/>
    <w:rsid w:val="00A731D0"/>
    <w:rsid w:val="00A84075"/>
    <w:rsid w:val="00A9050D"/>
    <w:rsid w:val="00A92308"/>
    <w:rsid w:val="00A95372"/>
    <w:rsid w:val="00A95B6F"/>
    <w:rsid w:val="00AA2124"/>
    <w:rsid w:val="00AA44F5"/>
    <w:rsid w:val="00AA4BF0"/>
    <w:rsid w:val="00AA5E38"/>
    <w:rsid w:val="00AB755E"/>
    <w:rsid w:val="00AE0382"/>
    <w:rsid w:val="00AE0861"/>
    <w:rsid w:val="00AF5904"/>
    <w:rsid w:val="00B031E6"/>
    <w:rsid w:val="00B04712"/>
    <w:rsid w:val="00B2228D"/>
    <w:rsid w:val="00B26AD1"/>
    <w:rsid w:val="00B302A4"/>
    <w:rsid w:val="00B3621B"/>
    <w:rsid w:val="00B43B68"/>
    <w:rsid w:val="00B456F8"/>
    <w:rsid w:val="00B52443"/>
    <w:rsid w:val="00B54236"/>
    <w:rsid w:val="00B5605B"/>
    <w:rsid w:val="00B62B46"/>
    <w:rsid w:val="00B67496"/>
    <w:rsid w:val="00B73948"/>
    <w:rsid w:val="00B749B8"/>
    <w:rsid w:val="00B75BB0"/>
    <w:rsid w:val="00B8081A"/>
    <w:rsid w:val="00B81C96"/>
    <w:rsid w:val="00B83516"/>
    <w:rsid w:val="00B90676"/>
    <w:rsid w:val="00B950D1"/>
    <w:rsid w:val="00BA0104"/>
    <w:rsid w:val="00BA3E5E"/>
    <w:rsid w:val="00BA6725"/>
    <w:rsid w:val="00BB3473"/>
    <w:rsid w:val="00BC1F92"/>
    <w:rsid w:val="00BC278D"/>
    <w:rsid w:val="00BD0E04"/>
    <w:rsid w:val="00BD22C4"/>
    <w:rsid w:val="00BF4788"/>
    <w:rsid w:val="00BF6AAE"/>
    <w:rsid w:val="00C023E7"/>
    <w:rsid w:val="00C0718C"/>
    <w:rsid w:val="00C13AD2"/>
    <w:rsid w:val="00C22308"/>
    <w:rsid w:val="00C22530"/>
    <w:rsid w:val="00C35669"/>
    <w:rsid w:val="00C37770"/>
    <w:rsid w:val="00C44FE1"/>
    <w:rsid w:val="00C535B7"/>
    <w:rsid w:val="00C56C07"/>
    <w:rsid w:val="00C6276C"/>
    <w:rsid w:val="00C71F32"/>
    <w:rsid w:val="00C7445B"/>
    <w:rsid w:val="00C750F4"/>
    <w:rsid w:val="00C76890"/>
    <w:rsid w:val="00C83B94"/>
    <w:rsid w:val="00C9091F"/>
    <w:rsid w:val="00CA5FBC"/>
    <w:rsid w:val="00CA6383"/>
    <w:rsid w:val="00CB28AD"/>
    <w:rsid w:val="00CD3F0F"/>
    <w:rsid w:val="00CE349C"/>
    <w:rsid w:val="00CE4B55"/>
    <w:rsid w:val="00CF07B9"/>
    <w:rsid w:val="00CF45DE"/>
    <w:rsid w:val="00CF77B7"/>
    <w:rsid w:val="00D01761"/>
    <w:rsid w:val="00D033DC"/>
    <w:rsid w:val="00D06E8D"/>
    <w:rsid w:val="00D12AD5"/>
    <w:rsid w:val="00D1408F"/>
    <w:rsid w:val="00D16DE6"/>
    <w:rsid w:val="00D219B0"/>
    <w:rsid w:val="00D21FAD"/>
    <w:rsid w:val="00D24F22"/>
    <w:rsid w:val="00D30234"/>
    <w:rsid w:val="00D327E5"/>
    <w:rsid w:val="00D36CDC"/>
    <w:rsid w:val="00D40E69"/>
    <w:rsid w:val="00D412F0"/>
    <w:rsid w:val="00D443A2"/>
    <w:rsid w:val="00D5186D"/>
    <w:rsid w:val="00D549C7"/>
    <w:rsid w:val="00D5741E"/>
    <w:rsid w:val="00D628A5"/>
    <w:rsid w:val="00D67D59"/>
    <w:rsid w:val="00D71E76"/>
    <w:rsid w:val="00D72E8B"/>
    <w:rsid w:val="00D73B8F"/>
    <w:rsid w:val="00D76643"/>
    <w:rsid w:val="00D81F9B"/>
    <w:rsid w:val="00D83E4C"/>
    <w:rsid w:val="00D8478F"/>
    <w:rsid w:val="00D84BE6"/>
    <w:rsid w:val="00D85EBD"/>
    <w:rsid w:val="00D917F0"/>
    <w:rsid w:val="00D93876"/>
    <w:rsid w:val="00D9492C"/>
    <w:rsid w:val="00D95566"/>
    <w:rsid w:val="00DA0983"/>
    <w:rsid w:val="00DA514A"/>
    <w:rsid w:val="00DB495D"/>
    <w:rsid w:val="00DB58B0"/>
    <w:rsid w:val="00DC7AB5"/>
    <w:rsid w:val="00DC7C3E"/>
    <w:rsid w:val="00DD1823"/>
    <w:rsid w:val="00DF1845"/>
    <w:rsid w:val="00DF4366"/>
    <w:rsid w:val="00E0127F"/>
    <w:rsid w:val="00E02C2E"/>
    <w:rsid w:val="00E034A2"/>
    <w:rsid w:val="00E0359A"/>
    <w:rsid w:val="00E12681"/>
    <w:rsid w:val="00E1480F"/>
    <w:rsid w:val="00E14812"/>
    <w:rsid w:val="00E15123"/>
    <w:rsid w:val="00E15F93"/>
    <w:rsid w:val="00E22BAF"/>
    <w:rsid w:val="00E30BE7"/>
    <w:rsid w:val="00E41F1E"/>
    <w:rsid w:val="00E42BAA"/>
    <w:rsid w:val="00E43620"/>
    <w:rsid w:val="00E60BA8"/>
    <w:rsid w:val="00E60F96"/>
    <w:rsid w:val="00E637AF"/>
    <w:rsid w:val="00E73B07"/>
    <w:rsid w:val="00E746DB"/>
    <w:rsid w:val="00E8029A"/>
    <w:rsid w:val="00E8162B"/>
    <w:rsid w:val="00E82BD8"/>
    <w:rsid w:val="00E83174"/>
    <w:rsid w:val="00E86153"/>
    <w:rsid w:val="00E9520E"/>
    <w:rsid w:val="00EA2A47"/>
    <w:rsid w:val="00EA7040"/>
    <w:rsid w:val="00EB1740"/>
    <w:rsid w:val="00EB1BCC"/>
    <w:rsid w:val="00EB3EA7"/>
    <w:rsid w:val="00EB5416"/>
    <w:rsid w:val="00ED7F06"/>
    <w:rsid w:val="00EE0201"/>
    <w:rsid w:val="00EE0DD5"/>
    <w:rsid w:val="00EE6DBF"/>
    <w:rsid w:val="00EF415A"/>
    <w:rsid w:val="00EF41D7"/>
    <w:rsid w:val="00F00F1A"/>
    <w:rsid w:val="00F02BB9"/>
    <w:rsid w:val="00F04E20"/>
    <w:rsid w:val="00F147BA"/>
    <w:rsid w:val="00F20E9F"/>
    <w:rsid w:val="00F22942"/>
    <w:rsid w:val="00F23B42"/>
    <w:rsid w:val="00F2793E"/>
    <w:rsid w:val="00F348C7"/>
    <w:rsid w:val="00F42849"/>
    <w:rsid w:val="00F45E11"/>
    <w:rsid w:val="00F4681D"/>
    <w:rsid w:val="00F5350E"/>
    <w:rsid w:val="00F642FC"/>
    <w:rsid w:val="00F715B4"/>
    <w:rsid w:val="00F76023"/>
    <w:rsid w:val="00F8332C"/>
    <w:rsid w:val="00F944AB"/>
    <w:rsid w:val="00F96DBA"/>
    <w:rsid w:val="00FA6A3C"/>
    <w:rsid w:val="00FA755C"/>
    <w:rsid w:val="00FA7FBA"/>
    <w:rsid w:val="00FB19DF"/>
    <w:rsid w:val="00FC5426"/>
    <w:rsid w:val="00FD2BAD"/>
    <w:rsid w:val="00FD4CD7"/>
    <w:rsid w:val="00FD776A"/>
    <w:rsid w:val="00FD7CB6"/>
    <w:rsid w:val="00FE05A4"/>
    <w:rsid w:val="00FF049A"/>
    <w:rsid w:val="00FF5849"/>
    <w:rsid w:val="00FF70D2"/>
    <w:rsid w:val="00FF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6383"/>
    <w:pPr>
      <w:widowControl w:val="0"/>
      <w:suppressAutoHyphens/>
    </w:pPr>
    <w:rPr>
      <w:rFonts w:eastAsia="Lucida Sans Unicode" w:cs="Tahoma"/>
      <w:kern w:val="1"/>
      <w:sz w:val="24"/>
      <w:szCs w:val="24"/>
      <w:lang w:bidi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 нумерации"/>
  </w:style>
  <w:style w:type="character" w:customStyle="1" w:styleId="a6">
    <w:name w:val="Символ сноски"/>
  </w:style>
  <w:style w:type="character" w:customStyle="1" w:styleId="a7">
    <w:name w:val="Символы концевой сноски"/>
  </w:style>
  <w:style w:type="character" w:styleId="a8">
    <w:name w:val="Hyperlink"/>
    <w:rPr>
      <w:color w:val="000080"/>
      <w:u w:val="single"/>
    </w:rPr>
  </w:style>
  <w:style w:type="character" w:styleId="a9">
    <w:name w:val="FollowedHyperlink"/>
    <w:rPr>
      <w:color w:val="800000"/>
      <w:u w:val="single"/>
    </w:rPr>
  </w:style>
  <w:style w:type="paragraph" w:styleId="a1">
    <w:name w:val="Body Text"/>
    <w:basedOn w:val="a"/>
    <w:pPr>
      <w:spacing w:after="120"/>
    </w:pPr>
  </w:style>
  <w:style w:type="paragraph" w:styleId="aa">
    <w:name w:val="Body Text First Indent"/>
    <w:basedOn w:val="a1"/>
    <w:pPr>
      <w:ind w:firstLine="283"/>
    </w:p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hAnsi="Arial"/>
      <w:sz w:val="28"/>
      <w:szCs w:val="28"/>
    </w:rPr>
  </w:style>
  <w:style w:type="paragraph" w:styleId="ab">
    <w:name w:val="Title"/>
    <w:basedOn w:val="a0"/>
    <w:next w:val="ac"/>
    <w:qFormat/>
  </w:style>
  <w:style w:type="paragraph" w:styleId="ac">
    <w:name w:val="Subtitle"/>
    <w:basedOn w:val="a0"/>
    <w:next w:val="a1"/>
    <w:qFormat/>
    <w:pPr>
      <w:jc w:val="center"/>
    </w:pPr>
    <w:rPr>
      <w:i/>
      <w:iCs/>
    </w:rPr>
  </w:style>
  <w:style w:type="paragraph" w:styleId="ad">
    <w:name w:val="List"/>
    <w:basedOn w:val="a1"/>
    <w:rPr>
      <w:rFonts w:ascii="Arial" w:hAnsi="Ari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/>
    </w:rPr>
  </w:style>
  <w:style w:type="paragraph" w:customStyle="1" w:styleId="12">
    <w:name w:val="Библиография 1"/>
    <w:basedOn w:val="11"/>
    <w:pPr>
      <w:tabs>
        <w:tab w:val="right" w:leader="dot" w:pos="9637"/>
      </w:tabs>
    </w:pPr>
  </w:style>
  <w:style w:type="paragraph" w:customStyle="1" w:styleId="publication">
    <w:name w:val="publication"/>
    <w:basedOn w:val="a"/>
    <w:next w:val="text"/>
    <w:pPr>
      <w:spacing w:line="100" w:lineRule="atLeast"/>
    </w:pPr>
    <w:rPr>
      <w:rFonts w:ascii="Arial" w:hAnsi="Arial"/>
      <w:color w:val="FFFFFF"/>
      <w:sz w:val="22"/>
      <w:shd w:val="clear" w:color="auto" w:fill="000000"/>
    </w:rPr>
  </w:style>
  <w:style w:type="paragraph" w:customStyle="1" w:styleId="text">
    <w:name w:val="text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layout0">
    <w:name w:val="layout0"/>
    <w:basedOn w:val="1"/>
    <w:next w:val="text"/>
    <w:pPr>
      <w:numPr>
        <w:numId w:val="0"/>
      </w:numPr>
    </w:pPr>
  </w:style>
  <w:style w:type="paragraph" w:customStyle="1" w:styleId="layout1">
    <w:name w:val="layout1"/>
    <w:basedOn w:val="2"/>
    <w:next w:val="text"/>
    <w:pPr>
      <w:numPr>
        <w:ilvl w:val="0"/>
        <w:numId w:val="0"/>
      </w:numPr>
    </w:pPr>
  </w:style>
  <w:style w:type="paragraph" w:customStyle="1" w:styleId="layout2">
    <w:name w:val="layout2"/>
    <w:basedOn w:val="3"/>
    <w:next w:val="text"/>
    <w:pPr>
      <w:numPr>
        <w:ilvl w:val="0"/>
        <w:numId w:val="0"/>
      </w:numPr>
    </w:pPr>
    <w:rPr>
      <w:sz w:val="26"/>
    </w:rPr>
  </w:style>
  <w:style w:type="paragraph" w:customStyle="1" w:styleId="messagecaption">
    <w:name w:val="messagecaption"/>
    <w:basedOn w:val="text"/>
    <w:next w:val="text"/>
    <w:pPr>
      <w:spacing w:line="0" w:lineRule="atLeast"/>
      <w:jc w:val="center"/>
    </w:pPr>
    <w:rPr>
      <w:b/>
      <w:caps/>
    </w:rPr>
  </w:style>
  <w:style w:type="paragraph" w:customStyle="1" w:styleId="messagesubcaption">
    <w:name w:val="messagesubcaption"/>
    <w:basedOn w:val="text"/>
    <w:next w:val="text"/>
    <w:pPr>
      <w:jc w:val="center"/>
    </w:pPr>
  </w:style>
  <w:style w:type="paragraph" w:customStyle="1" w:styleId="print">
    <w:name w:val="print"/>
    <w:basedOn w:val="1"/>
    <w:next w:val="text"/>
    <w:pPr>
      <w:numPr>
        <w:numId w:val="0"/>
      </w:numPr>
    </w:pPr>
  </w:style>
  <w:style w:type="paragraph" w:customStyle="1" w:styleId="printChapter">
    <w:name w:val="printChapter"/>
    <w:basedOn w:val="2"/>
    <w:next w:val="text"/>
    <w:pPr>
      <w:numPr>
        <w:ilvl w:val="0"/>
        <w:numId w:val="0"/>
      </w:numPr>
    </w:pPr>
  </w:style>
  <w:style w:type="paragraph" w:customStyle="1" w:styleId="printSubChapter">
    <w:name w:val="printSubChapter"/>
    <w:basedOn w:val="3"/>
    <w:next w:val="text"/>
    <w:pPr>
      <w:numPr>
        <w:ilvl w:val="0"/>
        <w:numId w:val="0"/>
      </w:numPr>
    </w:pPr>
    <w:rPr>
      <w:sz w:val="26"/>
    </w:rPr>
  </w:style>
  <w:style w:type="paragraph" w:customStyle="1" w:styleId="variable">
    <w:name w:val="variable"/>
    <w:basedOn w:val="text"/>
    <w:next w:val="text"/>
    <w:rPr>
      <w:b/>
    </w:rPr>
  </w:style>
  <w:style w:type="paragraph" w:customStyle="1" w:styleId="13">
    <w:name w:val="Текст1"/>
    <w:basedOn w:val="10"/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Содержимое списка"/>
    <w:basedOn w:val="a"/>
    <w:pPr>
      <w:ind w:left="567"/>
    </w:pPr>
  </w:style>
  <w:style w:type="paragraph" w:styleId="af1">
    <w:name w:val="Balloon Text"/>
    <w:basedOn w:val="a"/>
    <w:semiHidden/>
    <w:rsid w:val="009D49C5"/>
    <w:rPr>
      <w:rFonts w:ascii="Tahoma" w:hAnsi="Tahoma"/>
      <w:sz w:val="16"/>
      <w:szCs w:val="16"/>
    </w:rPr>
  </w:style>
  <w:style w:type="character" w:customStyle="1" w:styleId="apple-style-span">
    <w:name w:val="apple-style-span"/>
    <w:basedOn w:val="a2"/>
    <w:rsid w:val="00FA6A3C"/>
  </w:style>
  <w:style w:type="table" w:styleId="af2">
    <w:name w:val="Table Grid"/>
    <w:basedOn w:val="a3"/>
    <w:rsid w:val="00942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rsid w:val="000E71C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0E71C6"/>
    <w:rPr>
      <w:rFonts w:eastAsia="Lucida Sans Unicode" w:cs="Tahoma"/>
      <w:kern w:val="1"/>
      <w:sz w:val="24"/>
      <w:szCs w:val="24"/>
      <w:lang w:bidi="ru-RU"/>
    </w:rPr>
  </w:style>
  <w:style w:type="paragraph" w:styleId="af5">
    <w:name w:val="footer"/>
    <w:basedOn w:val="a"/>
    <w:link w:val="af6"/>
    <w:rsid w:val="000E71C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0E71C6"/>
    <w:rPr>
      <w:rFonts w:eastAsia="Lucida Sans Unicode" w:cs="Tahoma"/>
      <w:kern w:val="1"/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765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5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241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87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8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5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0583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146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371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50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2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7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803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3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49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1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88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1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6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7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881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18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48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92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19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16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56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87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253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59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621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5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6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14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79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917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75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71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4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5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171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480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062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66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2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45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201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26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9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7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5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325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89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801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78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5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09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5703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460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44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1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3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4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9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3514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288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52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58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54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7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410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3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9841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7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27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027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2652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7343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2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D78A1-CC71-4933-AFBC-209BA7E2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DFE84014</Template>
  <TotalTime>68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ЗАЯВОК НА УЧАСТИЕ В ОТКРЫТОМ АУКЦИОНЕ В ЭЛЕКТРОННОЙ ФОРМЕ</vt:lpstr>
    </vt:vector>
  </TitlesOfParts>
  <Company>Администрация Колпинского р-на СПб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ЗАЯВОК НА УЧАСТИЕ В ОТКРЫТОМ АУКЦИОНЕ В ЭЛЕКТРОННОЙ ФОРМЕ</dc:title>
  <dc:creator>Виноградов</dc:creator>
  <cp:lastModifiedBy>Терешко Наталья Владимировна</cp:lastModifiedBy>
  <cp:revision>9</cp:revision>
  <cp:lastPrinted>2018-05-22T12:55:00Z</cp:lastPrinted>
  <dcterms:created xsi:type="dcterms:W3CDTF">2018-05-22T10:33:00Z</dcterms:created>
  <dcterms:modified xsi:type="dcterms:W3CDTF">2018-05-22T14:00:00Z</dcterms:modified>
</cp:coreProperties>
</file>