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40" w:rsidRDefault="00F95440" w:rsidP="00B40F86">
      <w:pPr>
        <w:jc w:val="center"/>
        <w:rPr>
          <w:b/>
          <w:bCs/>
          <w:color w:val="000000"/>
          <w:lang w:val="ru-RU"/>
        </w:rPr>
      </w:pPr>
    </w:p>
    <w:p w:rsidR="00F95440" w:rsidRDefault="00F95440" w:rsidP="004B0926">
      <w:pPr>
        <w:rPr>
          <w:b/>
          <w:bCs/>
          <w:color w:val="000000"/>
          <w:lang w:val="ru-RU"/>
        </w:rPr>
      </w:pPr>
    </w:p>
    <w:p w:rsidR="00F95440" w:rsidRPr="00335A45" w:rsidRDefault="00F95440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334</w:t>
      </w:r>
    </w:p>
    <w:p w:rsidR="00F95440" w:rsidRPr="00335A45" w:rsidRDefault="00F95440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F95440" w:rsidRPr="00335A45" w:rsidRDefault="00F95440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F95440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95440" w:rsidRPr="00335A45" w:rsidRDefault="00F95440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95440" w:rsidRPr="00335A45" w:rsidRDefault="00F95440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24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F95440" w:rsidRDefault="00F95440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F95440" w:rsidRPr="0077375B" w:rsidRDefault="00F95440" w:rsidP="0041014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41014C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41014C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F95440" w:rsidRPr="0077375B" w:rsidRDefault="00F95440" w:rsidP="0041014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430BF1">
        <w:rPr>
          <w:rFonts w:ascii="Roboto" w:hAnsi="Roboto" w:cs="Roboto"/>
          <w:color w:val="000000"/>
          <w:shd w:val="clear" w:color="auto" w:fill="FFFFFF"/>
          <w:lang w:val="ru-RU"/>
        </w:rPr>
        <w:t>Лекарственные препараты</w:t>
      </w:r>
      <w:r w:rsidRPr="0077375B">
        <w:rPr>
          <w:lang w:val="ru-RU"/>
        </w:rPr>
        <w:t xml:space="preserve">».  </w:t>
      </w:r>
    </w:p>
    <w:p w:rsidR="00F95440" w:rsidRPr="00430BF1" w:rsidRDefault="00F95440" w:rsidP="0041014C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430BF1">
        <w:rPr>
          <w:rFonts w:ascii="Roboto" w:hAnsi="Roboto" w:cs="Roboto"/>
          <w:color w:val="000000"/>
          <w:shd w:val="clear" w:color="auto" w:fill="FFFFFF"/>
          <w:lang w:val="ru-RU"/>
        </w:rPr>
        <w:t>203234901331923490100103800020000244</w:t>
      </w:r>
    </w:p>
    <w:p w:rsidR="00F95440" w:rsidRPr="0077375B" w:rsidRDefault="00F95440" w:rsidP="0041014C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595 103</w:t>
      </w:r>
      <w:r w:rsidRPr="0077375B">
        <w:rPr>
          <w:lang w:val="ru-RU"/>
        </w:rPr>
        <w:t xml:space="preserve"> руб. </w:t>
      </w:r>
      <w:r>
        <w:rPr>
          <w:lang w:val="ru-RU"/>
        </w:rPr>
        <w:t>10</w:t>
      </w:r>
      <w:r w:rsidRPr="0077375B">
        <w:rPr>
          <w:lang w:val="ru-RU"/>
        </w:rPr>
        <w:t xml:space="preserve"> коп. (</w:t>
      </w:r>
      <w:r>
        <w:rPr>
          <w:lang w:val="ru-RU"/>
        </w:rPr>
        <w:t>Пятьсот девяносто пять</w:t>
      </w:r>
      <w:r w:rsidRPr="0077375B">
        <w:rPr>
          <w:lang w:val="ru-RU"/>
        </w:rPr>
        <w:t xml:space="preserve"> тысяч</w:t>
      </w:r>
      <w:r>
        <w:rPr>
          <w:lang w:val="ru-RU"/>
        </w:rPr>
        <w:t xml:space="preserve"> сто три</w:t>
      </w:r>
      <w:r w:rsidRPr="0077375B">
        <w:rPr>
          <w:lang w:val="ru-RU"/>
        </w:rPr>
        <w:t xml:space="preserve"> рубл</w:t>
      </w:r>
      <w:r>
        <w:rPr>
          <w:lang w:val="ru-RU"/>
        </w:rPr>
        <w:t>я</w:t>
      </w:r>
      <w:r w:rsidRPr="0077375B">
        <w:rPr>
          <w:lang w:val="ru-RU"/>
        </w:rPr>
        <w:t xml:space="preserve"> </w:t>
      </w:r>
      <w:r>
        <w:rPr>
          <w:lang w:val="ru-RU"/>
        </w:rPr>
        <w:t>10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F95440" w:rsidRPr="00F26489" w:rsidRDefault="00F95440" w:rsidP="0041014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B6ECB">
        <w:rPr>
          <w:lang w:val="ru-RU"/>
        </w:rPr>
        <w:t>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FB6ECB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9D6DE4">
        <w:rPr>
          <w:lang w:val="ru-RU"/>
        </w:rPr>
        <w:t>.</w:t>
      </w:r>
    </w:p>
    <w:p w:rsidR="00F95440" w:rsidRPr="0011720D" w:rsidRDefault="00F95440" w:rsidP="0041014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430BF1">
        <w:rPr>
          <w:lang w:val="ru-RU"/>
        </w:rPr>
        <w:t>Поставщик производит первую поставку медицинской продукции в количестве 1/12 от объемов, указанных в спецификации, в течении 10 календарных дней с 11.01.2021 года, последующие поставки производятся ежемесячно равными партиями при отсутствии заявок, последняя поставка не позднее 10 декабря 2021 г</w:t>
      </w:r>
      <w:r w:rsidRPr="0011720D">
        <w:rPr>
          <w:lang w:val="ru-RU"/>
        </w:rPr>
        <w:t>.</w:t>
      </w:r>
    </w:p>
    <w:p w:rsidR="00F95440" w:rsidRPr="0077375B" w:rsidRDefault="00F95440" w:rsidP="0041014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11720D">
        <w:rPr>
          <w:lang w:val="ru-RU"/>
        </w:rPr>
        <w:t>Внебюджетные фонды (ОМС), краевой бюджет 2021 года</w:t>
      </w:r>
      <w:r w:rsidRPr="0077375B">
        <w:rPr>
          <w:lang w:val="ru-RU"/>
        </w:rPr>
        <w:t>.</w:t>
      </w:r>
    </w:p>
    <w:p w:rsidR="00F95440" w:rsidRPr="0077375B" w:rsidRDefault="00F95440" w:rsidP="0041014C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F95440" w:rsidRPr="0077375B" w:rsidRDefault="00F95440" w:rsidP="0041014C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F95440" w:rsidRPr="0077375B" w:rsidRDefault="00F95440" w:rsidP="0041014C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430BF1">
        <w:rPr>
          <w:color w:val="000000"/>
          <w:sz w:val="24"/>
          <w:szCs w:val="24"/>
        </w:rPr>
        <w:t>14.12.2020 16:07:21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F95440" w:rsidRPr="0077375B" w:rsidRDefault="00F95440" w:rsidP="0041014C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F95440" w:rsidRDefault="00F95440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F95440" w:rsidRPr="00335A45">
        <w:trPr>
          <w:jc w:val="center"/>
        </w:trPr>
        <w:tc>
          <w:tcPr>
            <w:tcW w:w="9828" w:type="dxa"/>
            <w:gridSpan w:val="5"/>
          </w:tcPr>
          <w:p w:rsidR="00F95440" w:rsidRPr="00335A45" w:rsidRDefault="00F95440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F95440" w:rsidRPr="001830CA">
        <w:trPr>
          <w:jc w:val="center"/>
        </w:trPr>
        <w:tc>
          <w:tcPr>
            <w:tcW w:w="2820" w:type="dxa"/>
          </w:tcPr>
          <w:p w:rsidR="00F95440" w:rsidRPr="00335A45" w:rsidRDefault="00F95440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F95440" w:rsidRPr="00335A45" w:rsidRDefault="00F95440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F95440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F95440" w:rsidRPr="000D6284" w:rsidRDefault="00F95440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F95440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F95440" w:rsidRPr="00335A45" w:rsidRDefault="00F95440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F95440" w:rsidRPr="00335A45" w:rsidRDefault="00F95440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F95440" w:rsidRPr="000D6284">
        <w:trPr>
          <w:jc w:val="center"/>
        </w:trPr>
        <w:tc>
          <w:tcPr>
            <w:tcW w:w="9828" w:type="dxa"/>
            <w:gridSpan w:val="5"/>
          </w:tcPr>
          <w:p w:rsidR="00F95440" w:rsidRPr="000D6284" w:rsidRDefault="00F95440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F95440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F95440" w:rsidRPr="00335A45" w:rsidRDefault="00F95440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F95440" w:rsidRPr="00335A45" w:rsidRDefault="00F95440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F95440" w:rsidRPr="00335A45" w:rsidRDefault="00F95440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F95440" w:rsidRPr="00335A45" w:rsidRDefault="00F95440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F95440" w:rsidRPr="00335A45" w:rsidRDefault="00F95440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F95440" w:rsidRPr="00335A45" w:rsidRDefault="00F95440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F95440" w:rsidRPr="00335A45" w:rsidRDefault="00F95440" w:rsidP="00A841CC">
            <w:pPr>
              <w:ind w:right="-80"/>
              <w:jc w:val="both"/>
              <w:rPr>
                <w:lang w:val="ru-RU"/>
              </w:rPr>
            </w:pPr>
          </w:p>
          <w:p w:rsidR="00F95440" w:rsidRPr="00335A45" w:rsidRDefault="00F95440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F95440" w:rsidRPr="00335A45" w:rsidRDefault="00F95440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F95440" w:rsidRPr="00335A45" w:rsidRDefault="00F95440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24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14 часов 3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F95440" w:rsidRPr="00335A45" w:rsidRDefault="00F95440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F95440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440" w:rsidRPr="00335A45" w:rsidRDefault="00F9544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440" w:rsidRPr="00335A45" w:rsidRDefault="00F9544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440" w:rsidRPr="00335A45" w:rsidRDefault="00F9544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440" w:rsidRPr="00335A45" w:rsidRDefault="00F9544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440" w:rsidRPr="00335A45" w:rsidRDefault="00F9544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F95440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440" w:rsidRPr="00335A45" w:rsidRDefault="00F95440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440" w:rsidRPr="00996F4C" w:rsidRDefault="00F95440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368 963.58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440" w:rsidRPr="00335A45" w:rsidRDefault="00F95440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440" w:rsidRPr="004736FB" w:rsidRDefault="00F95440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24.12.2020 12:07:53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440" w:rsidRPr="00E93E2C" w:rsidRDefault="00F95440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EA-69040</w:t>
            </w:r>
          </w:p>
        </w:tc>
      </w:tr>
      <w:tr w:rsidR="00F95440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440" w:rsidRPr="00335A45" w:rsidRDefault="00F95440" w:rsidP="00626F2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440" w:rsidRPr="008235C0" w:rsidRDefault="00F95440" w:rsidP="00626F2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371 939.10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440" w:rsidRDefault="00F95440" w:rsidP="00626F2C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440" w:rsidRPr="004736FB" w:rsidRDefault="00F95440" w:rsidP="00626F2C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24.12.2020 12:07:32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440" w:rsidRPr="002F6FBA" w:rsidRDefault="00F95440" w:rsidP="00626F2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EA-69035</w:t>
            </w:r>
          </w:p>
        </w:tc>
      </w:tr>
      <w:tr w:rsidR="00F95440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440" w:rsidRPr="00335A45" w:rsidRDefault="00F95440" w:rsidP="001E7AB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440" w:rsidRPr="008235C0" w:rsidRDefault="00F95440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380 865.66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440" w:rsidRDefault="00F95440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440" w:rsidRPr="004736FB" w:rsidRDefault="00F95440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24.12.2020 11:59:16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5440" w:rsidRPr="002F6FBA" w:rsidRDefault="00F95440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EA-69005</w:t>
            </w:r>
          </w:p>
        </w:tc>
      </w:tr>
    </w:tbl>
    <w:p w:rsidR="00F95440" w:rsidRPr="00335A45" w:rsidRDefault="00F95440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F95440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F95440" w:rsidRPr="00335A45" w:rsidRDefault="00F9544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F95440" w:rsidRPr="00335A45" w:rsidRDefault="00F9544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95440" w:rsidRPr="00335A45" w:rsidRDefault="00F9544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F95440" w:rsidRPr="00335A45" w:rsidRDefault="00F9544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5440" w:rsidRPr="00335A45" w:rsidRDefault="00F9544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F95440" w:rsidRPr="00A7601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95440" w:rsidRPr="0041014C" w:rsidRDefault="00F95440" w:rsidP="00292562">
            <w:pPr>
              <w:jc w:val="center"/>
              <w:rPr>
                <w:lang w:val="ru-RU"/>
              </w:rPr>
            </w:pPr>
            <w:r w:rsidRPr="0041014C">
              <w:rPr>
                <w:lang w:val="ru-RU"/>
              </w:rPr>
              <w:t>EA-69040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95440" w:rsidRPr="00B43537" w:rsidRDefault="00F95440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430BF1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21.12.2020 17:28:45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5440" w:rsidRDefault="00F95440" w:rsidP="00A76010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"АНАЛЕММА"</w:t>
            </w:r>
          </w:p>
          <w:p w:rsidR="00F95440" w:rsidRPr="00A76010" w:rsidRDefault="00F95440" w:rsidP="00A76010">
            <w:pPr>
              <w:rPr>
                <w:lang w:val="ru-RU"/>
              </w:rPr>
            </w:pPr>
            <w:r w:rsidRPr="00A76010">
              <w:rPr>
                <w:lang w:val="ru-RU"/>
              </w:rPr>
              <w:t>ИНН9715338098</w:t>
            </w:r>
          </w:p>
          <w:p w:rsidR="00F95440" w:rsidRPr="00A76010" w:rsidRDefault="00F95440" w:rsidP="00A76010">
            <w:pPr>
              <w:rPr>
                <w:lang w:val="ru-RU"/>
              </w:rPr>
            </w:pPr>
            <w:r w:rsidRPr="00A76010">
              <w:rPr>
                <w:lang w:val="ru-RU"/>
              </w:rPr>
              <w:t>ОГРН1197746102575</w:t>
            </w:r>
          </w:p>
          <w:p w:rsidR="00F95440" w:rsidRPr="00A76010" w:rsidRDefault="00F95440" w:rsidP="00A76010">
            <w:pPr>
              <w:rPr>
                <w:lang w:val="ru-RU"/>
              </w:rPr>
            </w:pPr>
            <w:r w:rsidRPr="00A76010">
              <w:rPr>
                <w:lang w:val="ru-RU"/>
              </w:rPr>
              <w:t>КПП771501001</w:t>
            </w:r>
          </w:p>
          <w:p w:rsidR="00F95440" w:rsidRPr="00A76010" w:rsidRDefault="00F95440" w:rsidP="00A76010">
            <w:pPr>
              <w:rPr>
                <w:lang w:val="ru-RU"/>
              </w:rPr>
            </w:pPr>
            <w:r w:rsidRPr="00A76010">
              <w:rPr>
                <w:lang w:val="ru-RU"/>
              </w:rPr>
              <w:t>Место нахождения (жительства)</w:t>
            </w:r>
          </w:p>
          <w:p w:rsidR="00F95440" w:rsidRDefault="00F95440" w:rsidP="00A76010">
            <w:pPr>
              <w:pStyle w:val="NormalWeb"/>
              <w:spacing w:before="0" w:beforeAutospacing="0" w:after="0" w:afterAutospacing="0"/>
            </w:pPr>
            <w:r>
              <w:t>127576, Г МОСКВА, УЛ АБРАМЦЕВСКАЯ, ДОМ 8А, ЭТ 1 П 3 К 48 ОФ А1А</w:t>
            </w:r>
          </w:p>
          <w:p w:rsidR="00F95440" w:rsidRPr="00A76010" w:rsidRDefault="00F95440" w:rsidP="00A76010">
            <w:pPr>
              <w:rPr>
                <w:lang w:val="ru-RU"/>
              </w:rPr>
            </w:pPr>
            <w:r w:rsidRPr="00A76010">
              <w:rPr>
                <w:lang w:val="ru-RU"/>
              </w:rPr>
              <w:t>Почтовый адрес</w:t>
            </w:r>
          </w:p>
          <w:p w:rsidR="00F95440" w:rsidRDefault="00F95440" w:rsidP="00A76010">
            <w:pPr>
              <w:pStyle w:val="NormalWeb"/>
              <w:spacing w:before="0" w:beforeAutospacing="0" w:after="0" w:afterAutospacing="0"/>
            </w:pPr>
            <w:r>
              <w:t>127576, Г МОСКВА, УЛ АБРАМЦЕВСКАЯ, ДОМ 8А, ЭТ 1 П 3 К 48 ОФ А1А</w:t>
            </w:r>
          </w:p>
          <w:p w:rsidR="00F95440" w:rsidRPr="00A76010" w:rsidRDefault="00F95440" w:rsidP="00A76010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A76010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F95440" w:rsidRDefault="00F95440" w:rsidP="00A76010">
            <w:pPr>
              <w:pStyle w:val="NormalWeb"/>
              <w:spacing w:before="0" w:beforeAutospacing="0" w:after="0" w:afterAutospacing="0"/>
            </w:pPr>
            <w:r>
              <w:t>Домашникова Лилия Сергеевна</w:t>
            </w:r>
          </w:p>
          <w:p w:rsidR="00F95440" w:rsidRPr="009C40D3" w:rsidRDefault="00F95440" w:rsidP="00B43537">
            <w:pPr>
              <w:rPr>
                <w:lang w:val="ru-RU"/>
              </w:rPr>
            </w:pPr>
            <w:r w:rsidRPr="00A76010">
              <w:rPr>
                <w:lang w:val="ru-RU"/>
              </w:rPr>
              <w:t>Телефон 74955324503</w:t>
            </w:r>
          </w:p>
        </w:tc>
      </w:tr>
      <w:tr w:rsidR="00F95440" w:rsidRPr="00A7601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95440" w:rsidRPr="0041014C" w:rsidRDefault="00F95440" w:rsidP="00292562">
            <w:pPr>
              <w:jc w:val="center"/>
              <w:rPr>
                <w:lang w:val="ru-RU"/>
              </w:rPr>
            </w:pPr>
            <w:r w:rsidRPr="0041014C">
              <w:rPr>
                <w:lang w:val="ru-RU"/>
              </w:rPr>
              <w:t>EA-69035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95440" w:rsidRPr="00B43537" w:rsidRDefault="00F95440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430BF1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21.12.2020 17:03:53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5440" w:rsidRDefault="00F95440" w:rsidP="00A76010">
            <w:pPr>
              <w:pStyle w:val="NormalWeb"/>
              <w:spacing w:before="0" w:beforeAutospacing="0" w:after="0" w:afterAutospacing="0"/>
            </w:pPr>
            <w:r>
              <w:t>АКЦИОНЕРНОЕ ОБЩЕСТВО "Р-ФАРМ"</w:t>
            </w:r>
          </w:p>
          <w:p w:rsidR="00F95440" w:rsidRPr="00A76010" w:rsidRDefault="00F95440" w:rsidP="00A76010">
            <w:pPr>
              <w:rPr>
                <w:lang w:val="ru-RU"/>
              </w:rPr>
            </w:pPr>
            <w:r w:rsidRPr="00A76010">
              <w:rPr>
                <w:lang w:val="ru-RU"/>
              </w:rPr>
              <w:t>ИНН7726311464</w:t>
            </w:r>
          </w:p>
          <w:p w:rsidR="00F95440" w:rsidRPr="00A76010" w:rsidRDefault="00F95440" w:rsidP="00A76010">
            <w:pPr>
              <w:rPr>
                <w:lang w:val="ru-RU"/>
              </w:rPr>
            </w:pPr>
            <w:r w:rsidRPr="00A76010">
              <w:rPr>
                <w:lang w:val="ru-RU"/>
              </w:rPr>
              <w:t>ОГРН1027739700020</w:t>
            </w:r>
          </w:p>
          <w:p w:rsidR="00F95440" w:rsidRPr="00A76010" w:rsidRDefault="00F95440" w:rsidP="00A76010">
            <w:pPr>
              <w:rPr>
                <w:lang w:val="ru-RU"/>
              </w:rPr>
            </w:pPr>
            <w:r w:rsidRPr="00A76010">
              <w:rPr>
                <w:lang w:val="ru-RU"/>
              </w:rPr>
              <w:t>КПП773401001</w:t>
            </w:r>
          </w:p>
          <w:p w:rsidR="00F95440" w:rsidRPr="00A76010" w:rsidRDefault="00F95440" w:rsidP="00A76010">
            <w:pPr>
              <w:rPr>
                <w:lang w:val="ru-RU"/>
              </w:rPr>
            </w:pPr>
            <w:r w:rsidRPr="00A76010">
              <w:rPr>
                <w:lang w:val="ru-RU"/>
              </w:rPr>
              <w:t>Место нахождения (жительства)</w:t>
            </w:r>
          </w:p>
          <w:p w:rsidR="00F95440" w:rsidRDefault="00F95440" w:rsidP="00A76010">
            <w:pPr>
              <w:pStyle w:val="NormalWeb"/>
              <w:spacing w:before="0" w:beforeAutospacing="0" w:after="0" w:afterAutospacing="0"/>
            </w:pPr>
            <w:r>
              <w:t>123154, Г МОСКВА, УЛ БЕРЗАРИНА, ДОМ 19, КОРПУС 1,</w:t>
            </w:r>
          </w:p>
          <w:p w:rsidR="00F95440" w:rsidRPr="00A76010" w:rsidRDefault="00F95440" w:rsidP="00A76010">
            <w:pPr>
              <w:rPr>
                <w:lang w:val="ru-RU"/>
              </w:rPr>
            </w:pPr>
            <w:r w:rsidRPr="00A76010">
              <w:rPr>
                <w:lang w:val="ru-RU"/>
              </w:rPr>
              <w:t>Почтовый адрес</w:t>
            </w:r>
          </w:p>
          <w:p w:rsidR="00F95440" w:rsidRDefault="00F95440" w:rsidP="00A76010">
            <w:pPr>
              <w:pStyle w:val="NormalWeb"/>
              <w:spacing w:before="0" w:beforeAutospacing="0" w:after="0" w:afterAutospacing="0"/>
            </w:pPr>
            <w:r>
              <w:t>123154, Г МОСКВА, УЛ БЕРЗАРИНА, ДОМ 19, КОРПУС 1</w:t>
            </w:r>
          </w:p>
          <w:p w:rsidR="00F95440" w:rsidRPr="00A76010" w:rsidRDefault="00F95440" w:rsidP="00A76010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A76010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F95440" w:rsidRDefault="00F95440" w:rsidP="00A76010">
            <w:pPr>
              <w:pStyle w:val="NormalWeb"/>
              <w:spacing w:before="0" w:beforeAutospacing="0" w:after="0" w:afterAutospacing="0"/>
            </w:pPr>
            <w:r>
              <w:t>Каплун Юлия Александровна</w:t>
            </w:r>
          </w:p>
          <w:p w:rsidR="00F95440" w:rsidRPr="009C40D3" w:rsidRDefault="00F95440" w:rsidP="00B43537">
            <w:pPr>
              <w:rPr>
                <w:lang w:val="ru-RU"/>
              </w:rPr>
            </w:pPr>
            <w:r w:rsidRPr="00A76010">
              <w:rPr>
                <w:lang w:val="ru-RU"/>
              </w:rPr>
              <w:t>Телефон 74959567937</w:t>
            </w:r>
          </w:p>
        </w:tc>
      </w:tr>
      <w:tr w:rsidR="00F95440" w:rsidRPr="0088702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95440" w:rsidRPr="0041014C" w:rsidRDefault="00F95440" w:rsidP="00292562">
            <w:pPr>
              <w:jc w:val="center"/>
              <w:rPr>
                <w:lang w:val="ru-RU"/>
              </w:rPr>
            </w:pPr>
            <w:r w:rsidRPr="0041014C">
              <w:rPr>
                <w:lang w:val="ru-RU"/>
              </w:rPr>
              <w:t>EA-69005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95440" w:rsidRPr="00B43537" w:rsidRDefault="00F95440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430BF1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21.12.2020 15:27:42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5440" w:rsidRDefault="00F95440" w:rsidP="00A76010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"ФАРМСЕРВИС"</w:t>
            </w:r>
          </w:p>
          <w:p w:rsidR="00F95440" w:rsidRPr="00A76010" w:rsidRDefault="00F95440" w:rsidP="00A76010">
            <w:pPr>
              <w:rPr>
                <w:lang w:val="ru-RU"/>
              </w:rPr>
            </w:pPr>
            <w:r w:rsidRPr="00A76010">
              <w:rPr>
                <w:lang w:val="ru-RU"/>
              </w:rPr>
              <w:t>ИНН2312178145</w:t>
            </w:r>
          </w:p>
          <w:p w:rsidR="00F95440" w:rsidRPr="00A76010" w:rsidRDefault="00F95440" w:rsidP="00A76010">
            <w:pPr>
              <w:rPr>
                <w:lang w:val="ru-RU"/>
              </w:rPr>
            </w:pPr>
            <w:r w:rsidRPr="00A76010">
              <w:rPr>
                <w:lang w:val="ru-RU"/>
              </w:rPr>
              <w:t>ОГРН1112312000393</w:t>
            </w:r>
          </w:p>
          <w:p w:rsidR="00F95440" w:rsidRPr="00A76010" w:rsidRDefault="00F95440" w:rsidP="00A76010">
            <w:pPr>
              <w:rPr>
                <w:lang w:val="ru-RU"/>
              </w:rPr>
            </w:pPr>
            <w:r w:rsidRPr="00A76010">
              <w:rPr>
                <w:lang w:val="ru-RU"/>
              </w:rPr>
              <w:t>КПП231201001</w:t>
            </w:r>
          </w:p>
          <w:p w:rsidR="00F95440" w:rsidRPr="00A76010" w:rsidRDefault="00F95440" w:rsidP="00A76010">
            <w:pPr>
              <w:rPr>
                <w:lang w:val="ru-RU"/>
              </w:rPr>
            </w:pPr>
            <w:r w:rsidRPr="00A76010">
              <w:rPr>
                <w:lang w:val="ru-RU"/>
              </w:rPr>
              <w:t>Место нахождения (жительства)</w:t>
            </w:r>
          </w:p>
          <w:p w:rsidR="00F95440" w:rsidRDefault="00F95440" w:rsidP="00A76010">
            <w:pPr>
              <w:pStyle w:val="NormalWeb"/>
              <w:spacing w:before="0" w:beforeAutospacing="0" w:after="0" w:afterAutospacing="0"/>
            </w:pPr>
            <w:r>
              <w:t>350018, КРАЙ КРАСНОДАРСКИЙ, Г КРАСНОДАР, УЛ СОРМОВСКАЯ, ДОМ 7, ЛИТЕР Г, ОФИС 139</w:t>
            </w:r>
          </w:p>
          <w:p w:rsidR="00F95440" w:rsidRPr="00A76010" w:rsidRDefault="00F95440" w:rsidP="00A76010">
            <w:pPr>
              <w:rPr>
                <w:lang w:val="ru-RU"/>
              </w:rPr>
            </w:pPr>
            <w:r w:rsidRPr="00A76010">
              <w:rPr>
                <w:lang w:val="ru-RU"/>
              </w:rPr>
              <w:t>Почтовый адрес</w:t>
            </w:r>
          </w:p>
          <w:p w:rsidR="00F95440" w:rsidRDefault="00F95440" w:rsidP="00A76010">
            <w:pPr>
              <w:pStyle w:val="NormalWeb"/>
              <w:spacing w:before="0" w:beforeAutospacing="0" w:after="0" w:afterAutospacing="0"/>
            </w:pPr>
            <w:r>
              <w:t>350020, Россия, Краснодарский край, г. Краснодар, ул. Коммунаров, д. 276 Литер Б</w:t>
            </w:r>
          </w:p>
          <w:p w:rsidR="00F95440" w:rsidRPr="00A76010" w:rsidRDefault="00F95440" w:rsidP="00A76010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A76010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F95440" w:rsidRDefault="00F95440" w:rsidP="00A76010">
            <w:pPr>
              <w:pStyle w:val="NormalWeb"/>
              <w:spacing w:before="0" w:beforeAutospacing="0" w:after="0" w:afterAutospacing="0"/>
            </w:pPr>
            <w:r>
              <w:t>Паренькова Ирина Борисовна</w:t>
            </w:r>
          </w:p>
          <w:p w:rsidR="00F95440" w:rsidRPr="00A76010" w:rsidRDefault="00F95440" w:rsidP="00B43537">
            <w:pPr>
              <w:rPr>
                <w:lang w:val="ru-RU"/>
              </w:rPr>
            </w:pPr>
            <w:r>
              <w:t>Телефон 8-800-2500001</w:t>
            </w:r>
          </w:p>
        </w:tc>
      </w:tr>
    </w:tbl>
    <w:p w:rsidR="00F95440" w:rsidRPr="00335A45" w:rsidRDefault="00F95440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F95440" w:rsidRPr="00335A45" w:rsidRDefault="00F95440" w:rsidP="00F056C4">
      <w:pPr>
        <w:pStyle w:val="NormalWeb"/>
        <w:spacing w:before="0" w:beforeAutospacing="0" w:after="0" w:afterAutospacing="0"/>
      </w:pPr>
      <w:r w:rsidRPr="00335A45">
        <w:t xml:space="preserve">- признать соответствующими требованиям, установленным ст.69 Федерального закона № 44-ФЗ и документацией аукциона в электронной форме, заявки: № </w:t>
      </w:r>
      <w:r w:rsidRPr="0041014C">
        <w:t>EA-69040</w:t>
      </w:r>
      <w:r w:rsidRPr="00335A45">
        <w:t xml:space="preserve">- </w:t>
      </w:r>
      <w:r>
        <w:t>ОБЩЕСТВО С ОГРАНИЧЕННОЙ ОТВЕТСТВЕННОСТЬЮ "АНАЛЕММА", №</w:t>
      </w:r>
      <w:r w:rsidRPr="00B52403">
        <w:t xml:space="preserve"> </w:t>
      </w:r>
      <w:r w:rsidRPr="0041014C">
        <w:t>EA-69035</w:t>
      </w:r>
      <w:r w:rsidRPr="00335A45">
        <w:t xml:space="preserve">- </w:t>
      </w:r>
      <w:r>
        <w:t>АКЦИОНЕРНОЕ ОБЩЕСТВО "Р-ФАРМ", №</w:t>
      </w:r>
      <w:r w:rsidRPr="00B52403">
        <w:t xml:space="preserve"> </w:t>
      </w:r>
      <w:r w:rsidRPr="0041014C">
        <w:t>EA-69005</w:t>
      </w:r>
      <w:r w:rsidRPr="00335A45">
        <w:t xml:space="preserve">- </w:t>
      </w:r>
      <w:r>
        <w:t>ОБЩЕСТВО С ОГРАНИЧЕННОЙ ОТВЕТСТВЕННОСТЬЮ "ФАРМСЕРВИС".</w:t>
      </w:r>
    </w:p>
    <w:p w:rsidR="00F95440" w:rsidRPr="00335A45" w:rsidRDefault="00F95440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F95440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F95440" w:rsidRPr="00335A45" w:rsidRDefault="00F95440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F95440" w:rsidRPr="00335A45" w:rsidRDefault="00F95440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F95440" w:rsidRPr="00335A45">
        <w:trPr>
          <w:trHeight w:val="274"/>
        </w:trPr>
        <w:tc>
          <w:tcPr>
            <w:tcW w:w="2204" w:type="dxa"/>
            <w:vMerge/>
          </w:tcPr>
          <w:p w:rsidR="00F95440" w:rsidRPr="00335A45" w:rsidRDefault="00F95440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F95440" w:rsidRPr="00335A45" w:rsidRDefault="00F95440" w:rsidP="00AA4A97">
            <w:pPr>
              <w:jc w:val="center"/>
              <w:rPr>
                <w:lang w:val="ru-RU"/>
              </w:rPr>
            </w:pPr>
          </w:p>
          <w:p w:rsidR="00F95440" w:rsidRPr="00335A45" w:rsidRDefault="00F95440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F95440" w:rsidRPr="00335A45" w:rsidRDefault="00F95440" w:rsidP="00AA4A97">
            <w:pPr>
              <w:ind w:right="-21"/>
              <w:jc w:val="center"/>
              <w:rPr>
                <w:lang w:val="ru-RU"/>
              </w:rPr>
            </w:pPr>
          </w:p>
          <w:p w:rsidR="00F95440" w:rsidRPr="00335A45" w:rsidRDefault="00F95440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F95440" w:rsidRPr="00335A45" w:rsidRDefault="00F95440" w:rsidP="0056026D">
            <w:pPr>
              <w:jc w:val="center"/>
              <w:rPr>
                <w:lang w:val="ru-RU"/>
              </w:rPr>
            </w:pPr>
          </w:p>
          <w:p w:rsidR="00F95440" w:rsidRPr="00335A45" w:rsidRDefault="00F95440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F95440" w:rsidRPr="00335A45" w:rsidRDefault="00F95440" w:rsidP="00AA4A97">
            <w:pPr>
              <w:jc w:val="center"/>
              <w:rPr>
                <w:lang w:val="ru-RU"/>
              </w:rPr>
            </w:pPr>
          </w:p>
          <w:p w:rsidR="00F95440" w:rsidRPr="00335A45" w:rsidRDefault="00F95440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F95440" w:rsidRPr="00335A45" w:rsidRDefault="00F95440" w:rsidP="0056026D">
            <w:pPr>
              <w:jc w:val="center"/>
              <w:rPr>
                <w:lang w:val="ru-RU"/>
              </w:rPr>
            </w:pPr>
          </w:p>
          <w:p w:rsidR="00F95440" w:rsidRPr="00335A45" w:rsidRDefault="00F95440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F95440" w:rsidRPr="0041014C">
        <w:trPr>
          <w:trHeight w:val="938"/>
        </w:trPr>
        <w:tc>
          <w:tcPr>
            <w:tcW w:w="2204" w:type="dxa"/>
            <w:vAlign w:val="center"/>
          </w:tcPr>
          <w:p w:rsidR="00F95440" w:rsidRPr="006F620C" w:rsidRDefault="00F95440" w:rsidP="00626F2C">
            <w:pPr>
              <w:jc w:val="center"/>
              <w:rPr>
                <w:lang w:val="ru-RU"/>
              </w:rPr>
            </w:pPr>
            <w:r w:rsidRPr="006F620C">
              <w:rPr>
                <w:lang w:val="ru-RU"/>
              </w:rPr>
              <w:t xml:space="preserve">№ </w:t>
            </w:r>
            <w:r w:rsidRPr="0041014C">
              <w:rPr>
                <w:lang w:val="ru-RU"/>
              </w:rPr>
              <w:t>EA-69040</w:t>
            </w:r>
            <w:r w:rsidRPr="006F620C">
              <w:rPr>
                <w:lang w:val="ru-RU"/>
              </w:rPr>
              <w:t>- ОБЩЕСТВО С ОГРАНИЧЕННОЙ ОТВЕТСТВЕННОСТЬЮ "АНАЛЕММА"</w:t>
            </w:r>
          </w:p>
        </w:tc>
        <w:tc>
          <w:tcPr>
            <w:tcW w:w="1700" w:type="dxa"/>
          </w:tcPr>
          <w:p w:rsidR="00F95440" w:rsidRPr="00335A45" w:rsidRDefault="00F95440" w:rsidP="00626F2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95440" w:rsidRPr="00335A45" w:rsidRDefault="00F95440" w:rsidP="00626F2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95440" w:rsidRPr="00335A45" w:rsidRDefault="00F95440" w:rsidP="00626F2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95440" w:rsidRPr="00335A45" w:rsidRDefault="00F95440" w:rsidP="00626F2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95440" w:rsidRPr="00335A45" w:rsidRDefault="00F95440" w:rsidP="00626F2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95440" w:rsidRPr="0041014C">
        <w:trPr>
          <w:trHeight w:val="938"/>
        </w:trPr>
        <w:tc>
          <w:tcPr>
            <w:tcW w:w="2204" w:type="dxa"/>
            <w:vAlign w:val="center"/>
          </w:tcPr>
          <w:p w:rsidR="00F95440" w:rsidRPr="006F620C" w:rsidRDefault="00F95440" w:rsidP="00540BDE">
            <w:pPr>
              <w:jc w:val="center"/>
              <w:rPr>
                <w:lang w:val="ru-RU"/>
              </w:rPr>
            </w:pPr>
            <w:r w:rsidRPr="006F620C">
              <w:rPr>
                <w:lang w:val="ru-RU"/>
              </w:rPr>
              <w:t xml:space="preserve">№ </w:t>
            </w:r>
            <w:r w:rsidRPr="0041014C">
              <w:rPr>
                <w:lang w:val="ru-RU"/>
              </w:rPr>
              <w:t>EA-69035</w:t>
            </w:r>
            <w:r w:rsidRPr="006F620C">
              <w:rPr>
                <w:lang w:val="ru-RU"/>
              </w:rPr>
              <w:t>- АКЦИОНЕРНОЕ ОБЩЕСТВО "Р-ФАРМ"</w:t>
            </w:r>
          </w:p>
        </w:tc>
        <w:tc>
          <w:tcPr>
            <w:tcW w:w="1700" w:type="dxa"/>
          </w:tcPr>
          <w:p w:rsidR="00F95440" w:rsidRPr="00335A45" w:rsidRDefault="00F9544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95440" w:rsidRPr="00335A45" w:rsidRDefault="00F9544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95440" w:rsidRPr="00335A45" w:rsidRDefault="00F9544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95440" w:rsidRPr="00335A45" w:rsidRDefault="00F9544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95440" w:rsidRPr="00335A45" w:rsidRDefault="00F95440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95440" w:rsidRPr="0041014C">
        <w:trPr>
          <w:trHeight w:val="938"/>
        </w:trPr>
        <w:tc>
          <w:tcPr>
            <w:tcW w:w="2204" w:type="dxa"/>
            <w:vAlign w:val="center"/>
          </w:tcPr>
          <w:p w:rsidR="00F95440" w:rsidRPr="006F620C" w:rsidRDefault="00F95440" w:rsidP="00502748">
            <w:pPr>
              <w:jc w:val="center"/>
              <w:rPr>
                <w:lang w:val="ru-RU"/>
              </w:rPr>
            </w:pPr>
            <w:r w:rsidRPr="006F620C">
              <w:rPr>
                <w:lang w:val="ru-RU"/>
              </w:rPr>
              <w:t xml:space="preserve">№ </w:t>
            </w:r>
            <w:r w:rsidRPr="0041014C">
              <w:rPr>
                <w:lang w:val="ru-RU"/>
              </w:rPr>
              <w:t>EA-69005</w:t>
            </w:r>
            <w:r w:rsidRPr="006F620C">
              <w:rPr>
                <w:lang w:val="ru-RU"/>
              </w:rPr>
              <w:t>- ОБЩЕСТВО С ОГРАНИЧЕННОЙ ОТВЕТСТВЕННОСТЬЮ "ФАРМСЕРВИС"</w:t>
            </w:r>
          </w:p>
        </w:tc>
        <w:tc>
          <w:tcPr>
            <w:tcW w:w="1700" w:type="dxa"/>
          </w:tcPr>
          <w:p w:rsidR="00F95440" w:rsidRPr="00335A45" w:rsidRDefault="00F95440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95440" w:rsidRPr="00335A45" w:rsidRDefault="00F95440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95440" w:rsidRPr="00335A45" w:rsidRDefault="00F95440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95440" w:rsidRPr="00335A45" w:rsidRDefault="00F95440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95440" w:rsidRPr="00335A45" w:rsidRDefault="00F95440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F95440" w:rsidRPr="00335A45" w:rsidRDefault="00F95440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430BF1">
        <w:rPr>
          <w:rFonts w:ascii="Roboto" w:hAnsi="Roboto" w:cs="Roboto"/>
          <w:color w:val="000000"/>
          <w:shd w:val="clear" w:color="auto" w:fill="FFFFFF"/>
          <w:lang w:val="ru-RU"/>
        </w:rPr>
        <w:t>Лекарственные препараты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6F620C">
        <w:rPr>
          <w:lang w:val="ru-RU"/>
        </w:rPr>
        <w:t>ОБЩЕСТВО С ОГРАНИЧЕННОЙ ОТВЕТСТВЕННОСТЬЮ "АНАЛЕММА"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6F620C">
        <w:rPr>
          <w:color w:val="000000"/>
          <w:lang w:val="ru-RU"/>
        </w:rPr>
        <w:t>368 963.58</w:t>
      </w:r>
      <w:r w:rsidRPr="00335A45">
        <w:rPr>
          <w:lang w:val="ru-RU"/>
        </w:rPr>
        <w:t xml:space="preserve"> рублей.  </w:t>
      </w:r>
    </w:p>
    <w:p w:rsidR="00F95440" w:rsidRPr="00335A45" w:rsidRDefault="00F95440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F95440" w:rsidRPr="00335A45">
        <w:trPr>
          <w:trHeight w:val="206"/>
          <w:jc w:val="center"/>
        </w:trPr>
        <w:tc>
          <w:tcPr>
            <w:tcW w:w="7338" w:type="dxa"/>
          </w:tcPr>
          <w:p w:rsidR="00F95440" w:rsidRPr="00335A45" w:rsidRDefault="00F9544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95440" w:rsidRPr="00335A45" w:rsidRDefault="00F9544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F95440" w:rsidRPr="00335A45" w:rsidRDefault="00F9544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95440" w:rsidRPr="00335A45" w:rsidRDefault="00F95440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F95440" w:rsidRPr="00335A45" w:rsidRDefault="00F9544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95440" w:rsidRPr="00335A45">
        <w:trPr>
          <w:trHeight w:val="206"/>
          <w:jc w:val="center"/>
        </w:trPr>
        <w:tc>
          <w:tcPr>
            <w:tcW w:w="7338" w:type="dxa"/>
          </w:tcPr>
          <w:p w:rsidR="00F95440" w:rsidRPr="00335A45" w:rsidRDefault="00F95440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95440" w:rsidRPr="00335A45" w:rsidRDefault="00F95440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F95440" w:rsidRPr="00335A45" w:rsidRDefault="00F9544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F95440" w:rsidRPr="00335A45" w:rsidRDefault="00F9544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95440" w:rsidRPr="00335A45" w:rsidRDefault="00F95440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F95440" w:rsidRPr="00335A45" w:rsidRDefault="00F9544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95440" w:rsidRPr="00335A45" w:rsidRDefault="00F9544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F95440" w:rsidRPr="00335A45" w:rsidRDefault="00F9544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95440" w:rsidRPr="00335A45">
        <w:trPr>
          <w:trHeight w:val="206"/>
          <w:jc w:val="center"/>
        </w:trPr>
        <w:tc>
          <w:tcPr>
            <w:tcW w:w="7338" w:type="dxa"/>
          </w:tcPr>
          <w:p w:rsidR="00F95440" w:rsidRPr="00335A45" w:rsidRDefault="00F95440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F95440" w:rsidRPr="00335A45" w:rsidRDefault="00F95440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F95440" w:rsidRPr="00335A45" w:rsidRDefault="00F95440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F95440" w:rsidRPr="00335A45" w:rsidRDefault="00F95440" w:rsidP="006465AE">
      <w:pPr>
        <w:jc w:val="both"/>
        <w:rPr>
          <w:lang w:val="ru-RU" w:eastAsia="ru-RU"/>
        </w:rPr>
      </w:pPr>
    </w:p>
    <w:sectPr w:rsidR="00F95440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5440" w:rsidRDefault="00F95440">
      <w:r>
        <w:separator/>
      </w:r>
    </w:p>
  </w:endnote>
  <w:endnote w:type="continuationSeparator" w:id="1">
    <w:p w:rsidR="00F95440" w:rsidRDefault="00F954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5440" w:rsidRDefault="00F95440">
      <w:r>
        <w:separator/>
      </w:r>
    </w:p>
  </w:footnote>
  <w:footnote w:type="continuationSeparator" w:id="1">
    <w:p w:rsidR="00F95440" w:rsidRDefault="00F954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440" w:rsidRDefault="00F95440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95440" w:rsidRDefault="00F9544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4B17"/>
    <w:rsid w:val="000A50A4"/>
    <w:rsid w:val="000A5F55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1A45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4CC0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C16"/>
    <w:rsid w:val="00115ED0"/>
    <w:rsid w:val="00116EFF"/>
    <w:rsid w:val="0011720D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0CA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1C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1B87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0594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511"/>
    <w:rsid w:val="002E7688"/>
    <w:rsid w:val="002E783B"/>
    <w:rsid w:val="002E7986"/>
    <w:rsid w:val="002F1925"/>
    <w:rsid w:val="002F2615"/>
    <w:rsid w:val="002F32FC"/>
    <w:rsid w:val="002F3728"/>
    <w:rsid w:val="002F446A"/>
    <w:rsid w:val="002F6FBA"/>
    <w:rsid w:val="00300646"/>
    <w:rsid w:val="00300B15"/>
    <w:rsid w:val="00300D2C"/>
    <w:rsid w:val="00300DA3"/>
    <w:rsid w:val="003012C7"/>
    <w:rsid w:val="003032D8"/>
    <w:rsid w:val="00305012"/>
    <w:rsid w:val="0030518F"/>
    <w:rsid w:val="0030587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375E1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014C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0BF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244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0971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6795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288"/>
    <w:rsid w:val="006253AD"/>
    <w:rsid w:val="006255BD"/>
    <w:rsid w:val="00626A54"/>
    <w:rsid w:val="00626F2C"/>
    <w:rsid w:val="006313ED"/>
    <w:rsid w:val="006316C2"/>
    <w:rsid w:val="00631D53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87C5D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0D0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C7713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20C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87B24"/>
    <w:rsid w:val="00790C9E"/>
    <w:rsid w:val="00792BBD"/>
    <w:rsid w:val="007934F5"/>
    <w:rsid w:val="0079364B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16F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020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2D9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0D3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2E46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6010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1BBA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7D8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B6F"/>
    <w:rsid w:val="00B43537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1D7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CF0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677D9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0CF0"/>
    <w:rsid w:val="00DA1CF5"/>
    <w:rsid w:val="00DA2CD8"/>
    <w:rsid w:val="00DA5892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01CC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3E2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5098"/>
    <w:rsid w:val="00F056C4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1781D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40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6ECB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22E5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221B87"/>
  </w:style>
  <w:style w:type="character" w:customStyle="1" w:styleId="1106">
    <w:name w:val="Знак Знак1106"/>
    <w:basedOn w:val="DefaultParagraphFont"/>
    <w:uiPriority w:val="99"/>
    <w:rsid w:val="00887020"/>
  </w:style>
  <w:style w:type="character" w:customStyle="1" w:styleId="1107">
    <w:name w:val="Знак Знак1107"/>
    <w:basedOn w:val="DefaultParagraphFont"/>
    <w:uiPriority w:val="99"/>
    <w:rsid w:val="00590971"/>
    <w:rPr>
      <w:lang w:val="ru-RU" w:eastAsia="ru-RU"/>
    </w:rPr>
  </w:style>
  <w:style w:type="character" w:customStyle="1" w:styleId="1108">
    <w:name w:val="Знак Знак1108"/>
    <w:basedOn w:val="DefaultParagraphFont"/>
    <w:uiPriority w:val="99"/>
    <w:rsid w:val="004101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3303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3303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14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303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303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3303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303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303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3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303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303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3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2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3303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303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3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3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3303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303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2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3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3303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303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303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1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2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3303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303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303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27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2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3303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303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30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2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2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3303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303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2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3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330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303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3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2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3303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303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29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24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3303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303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2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3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3303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303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26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3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3303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303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25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2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3303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303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303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36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3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3303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303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30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3303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3303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3303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3303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3303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3303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3303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3303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3303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3303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3303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3303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330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56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303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303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3303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3303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330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330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303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3303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0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3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03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303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6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7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3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4</Pages>
  <Words>1329</Words>
  <Characters>7579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2020-12-16T07:59:00Z</cp:lastPrinted>
  <dcterms:created xsi:type="dcterms:W3CDTF">2020-12-24T12:45:00Z</dcterms:created>
  <dcterms:modified xsi:type="dcterms:W3CDTF">2020-12-24T13:15:00Z</dcterms:modified>
</cp:coreProperties>
</file>