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06" w:rsidRDefault="00521806" w:rsidP="00B40F86">
      <w:pPr>
        <w:jc w:val="center"/>
        <w:rPr>
          <w:b/>
          <w:bCs/>
          <w:color w:val="000000"/>
          <w:lang w:val="ru-RU"/>
        </w:rPr>
      </w:pPr>
    </w:p>
    <w:p w:rsidR="00521806" w:rsidRDefault="00521806" w:rsidP="004B0926">
      <w:pPr>
        <w:rPr>
          <w:b/>
          <w:bCs/>
          <w:color w:val="000000"/>
          <w:lang w:val="ru-RU"/>
        </w:rPr>
      </w:pPr>
    </w:p>
    <w:p w:rsidR="00521806" w:rsidRPr="00335A45" w:rsidRDefault="0052180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337</w:t>
      </w:r>
    </w:p>
    <w:p w:rsidR="00521806" w:rsidRPr="00335A45" w:rsidRDefault="00521806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21806" w:rsidRPr="00335A45" w:rsidRDefault="0052180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21806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21806" w:rsidRPr="00335A45" w:rsidRDefault="00521806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21806" w:rsidRPr="00335A45" w:rsidRDefault="0052180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521806" w:rsidRDefault="0052180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21806" w:rsidRPr="0077375B" w:rsidRDefault="00521806" w:rsidP="00735B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35B8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35B8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521806" w:rsidRPr="0077375B" w:rsidRDefault="00521806" w:rsidP="00735B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9698B">
        <w:rPr>
          <w:rFonts w:ascii="Roboto" w:hAnsi="Roboto" w:cs="Roboto"/>
          <w:color w:val="000000"/>
          <w:shd w:val="clear" w:color="auto" w:fill="FFFFFF"/>
          <w:lang w:val="ru-RU"/>
        </w:rPr>
        <w:t>МНН Йопромид</w:t>
      </w:r>
      <w:r w:rsidRPr="0077375B">
        <w:rPr>
          <w:lang w:val="ru-RU"/>
        </w:rPr>
        <w:t xml:space="preserve">».  </w:t>
      </w:r>
    </w:p>
    <w:p w:rsidR="00521806" w:rsidRPr="00B9698B" w:rsidRDefault="00521806" w:rsidP="00735B88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9698B">
        <w:rPr>
          <w:rFonts w:ascii="Roboto" w:hAnsi="Roboto" w:cs="Roboto"/>
          <w:color w:val="000000"/>
          <w:shd w:val="clear" w:color="auto" w:fill="FFFFFF"/>
          <w:lang w:val="ru-RU"/>
        </w:rPr>
        <w:t>203234901331923490100103170012120244</w:t>
      </w:r>
    </w:p>
    <w:p w:rsidR="00521806" w:rsidRPr="0077375B" w:rsidRDefault="00521806" w:rsidP="00735B8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496 620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шесть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шестьсот двадцать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521806" w:rsidRPr="00F26489" w:rsidRDefault="00521806" w:rsidP="00735B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521806" w:rsidRPr="0011720D" w:rsidRDefault="00521806" w:rsidP="00735B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B9698B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с 01.03.2021 последующие поставки производятся ежемесячно равными партиями при отсутствии заявок, последняя поставка не позднее 10 августа 2021 г</w:t>
      </w:r>
      <w:r w:rsidRPr="0011720D">
        <w:rPr>
          <w:lang w:val="ru-RU"/>
        </w:rPr>
        <w:t>.</w:t>
      </w:r>
    </w:p>
    <w:p w:rsidR="00521806" w:rsidRPr="0077375B" w:rsidRDefault="00521806" w:rsidP="00735B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Внебюджетные фонды (ОМС) </w:t>
      </w:r>
      <w:r w:rsidRPr="0011720D">
        <w:rPr>
          <w:lang w:val="ru-RU"/>
        </w:rPr>
        <w:t>2021 года</w:t>
      </w:r>
      <w:r w:rsidRPr="0077375B">
        <w:rPr>
          <w:lang w:val="ru-RU"/>
        </w:rPr>
        <w:t>.</w:t>
      </w:r>
    </w:p>
    <w:p w:rsidR="00521806" w:rsidRPr="0077375B" w:rsidRDefault="00521806" w:rsidP="00735B8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521806" w:rsidRPr="0077375B" w:rsidRDefault="00521806" w:rsidP="00735B8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21806" w:rsidRPr="0077375B" w:rsidRDefault="00521806" w:rsidP="00735B8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9698B">
        <w:rPr>
          <w:color w:val="000000"/>
          <w:sz w:val="24"/>
          <w:szCs w:val="24"/>
        </w:rPr>
        <w:t>15.12.2020 14:56:34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521806" w:rsidRPr="0077375B" w:rsidRDefault="00521806" w:rsidP="00735B8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521806" w:rsidRDefault="0052180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21806" w:rsidRPr="00335A45">
        <w:trPr>
          <w:jc w:val="center"/>
        </w:trPr>
        <w:tc>
          <w:tcPr>
            <w:tcW w:w="9828" w:type="dxa"/>
            <w:gridSpan w:val="5"/>
          </w:tcPr>
          <w:p w:rsidR="00521806" w:rsidRPr="00335A45" w:rsidRDefault="0052180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521806" w:rsidRPr="00735B88">
        <w:trPr>
          <w:jc w:val="center"/>
        </w:trPr>
        <w:tc>
          <w:tcPr>
            <w:tcW w:w="2820" w:type="dxa"/>
          </w:tcPr>
          <w:p w:rsidR="00521806" w:rsidRPr="00335A45" w:rsidRDefault="00521806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21806" w:rsidRPr="00335A45" w:rsidRDefault="0052180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521806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521806" w:rsidRPr="000D6284" w:rsidRDefault="00521806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521806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521806" w:rsidRPr="00335A45" w:rsidRDefault="00521806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21806" w:rsidRPr="00335A45" w:rsidRDefault="00521806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521806" w:rsidRPr="000D6284">
        <w:trPr>
          <w:jc w:val="center"/>
        </w:trPr>
        <w:tc>
          <w:tcPr>
            <w:tcW w:w="9828" w:type="dxa"/>
            <w:gridSpan w:val="5"/>
          </w:tcPr>
          <w:p w:rsidR="00521806" w:rsidRPr="000D6284" w:rsidRDefault="00521806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521806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21806" w:rsidRPr="00335A45" w:rsidRDefault="0052180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521806" w:rsidRPr="00335A45" w:rsidRDefault="00521806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521806" w:rsidRPr="00335A45" w:rsidRDefault="00521806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21806" w:rsidRPr="00335A45" w:rsidRDefault="00521806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521806" w:rsidRPr="00335A45" w:rsidRDefault="0052180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521806" w:rsidRPr="00335A45" w:rsidRDefault="0052180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521806" w:rsidRPr="00335A45" w:rsidRDefault="00521806" w:rsidP="00A841CC">
            <w:pPr>
              <w:ind w:right="-80"/>
              <w:jc w:val="both"/>
              <w:rPr>
                <w:lang w:val="ru-RU"/>
              </w:rPr>
            </w:pPr>
          </w:p>
          <w:p w:rsidR="00521806" w:rsidRPr="00335A45" w:rsidRDefault="00521806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521806" w:rsidRPr="00335A45" w:rsidRDefault="0052180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521806" w:rsidRPr="00335A45" w:rsidRDefault="0052180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21806" w:rsidRPr="00335A45" w:rsidRDefault="00521806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52180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2180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996F4C" w:rsidRDefault="00521806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419 643.90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4736FB" w:rsidRDefault="00521806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25.12.2020 12:41:51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E93E2C" w:rsidRDefault="00521806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EA-68921</w:t>
            </w:r>
          </w:p>
        </w:tc>
      </w:tr>
      <w:tr w:rsidR="00521806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335A45" w:rsidRDefault="00521806" w:rsidP="00626F2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8235C0" w:rsidRDefault="00521806" w:rsidP="00626F2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422 127.00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Default="00521806" w:rsidP="00626F2C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4736FB" w:rsidRDefault="00521806" w:rsidP="00626F2C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25.12.2020 12:40:49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21806" w:rsidRPr="002F6FBA" w:rsidRDefault="00521806" w:rsidP="00626F2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EA-69202</w:t>
            </w:r>
          </w:p>
        </w:tc>
      </w:tr>
    </w:tbl>
    <w:p w:rsidR="00521806" w:rsidRPr="00335A45" w:rsidRDefault="00521806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21806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21806" w:rsidRPr="00335A45" w:rsidRDefault="0052180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521806" w:rsidRPr="00335A45" w:rsidRDefault="0052180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21806" w:rsidRPr="00335A45" w:rsidRDefault="0052180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521806" w:rsidRPr="00335A45" w:rsidRDefault="0052180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21806" w:rsidRPr="00335A45" w:rsidRDefault="0052180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21806" w:rsidRPr="00735B8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21806" w:rsidRPr="00735B88" w:rsidRDefault="00521806" w:rsidP="00292562">
            <w:pPr>
              <w:jc w:val="center"/>
              <w:rPr>
                <w:lang w:val="ru-RU"/>
              </w:rPr>
            </w:pPr>
            <w:r w:rsidRPr="00735B88">
              <w:rPr>
                <w:lang w:val="ru-RU"/>
              </w:rPr>
              <w:t>EA-68921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21806" w:rsidRPr="00B43537" w:rsidRDefault="0052180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9698B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21.12.2020 07:41:35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1806" w:rsidRDefault="00521806" w:rsidP="00735B88">
            <w:pPr>
              <w:pStyle w:val="NormalWeb"/>
              <w:spacing w:before="0" w:beforeAutospacing="0" w:after="0" w:afterAutospacing="0"/>
            </w:pPr>
            <w:r>
              <w:t>АКЦИОНЕРНОЕ ОБЩЕСТВО "ЛАНЦЕТ"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ИНН7718538045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ОГРН1057746183417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КПП771801001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Место нахождения (жительства)</w:t>
            </w:r>
          </w:p>
          <w:p w:rsidR="00521806" w:rsidRDefault="00521806" w:rsidP="00735B88">
            <w:pPr>
              <w:pStyle w:val="NormalWeb"/>
              <w:spacing w:before="0" w:beforeAutospacing="0" w:after="0" w:afterAutospacing="0"/>
            </w:pPr>
            <w:r>
              <w:t>107553, Г МОСКВА, УЛ ЧЕРКИЗОВСКАЯ Б., ДОМ 24А, СТРОЕНИЕ 1, ОФИС 527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Почтовый адрес</w:t>
            </w:r>
          </w:p>
          <w:p w:rsidR="00521806" w:rsidRDefault="00521806" w:rsidP="00735B88">
            <w:pPr>
              <w:pStyle w:val="NormalWeb"/>
              <w:spacing w:before="0" w:beforeAutospacing="0" w:after="0" w:afterAutospacing="0"/>
            </w:pPr>
            <w:r>
              <w:t>Россия, 142717, Московская область, Ленинский р-н, сельское поселение Развилковское, пос. Развилка, квартал 1, владение 10, а/я 267</w:t>
            </w:r>
          </w:p>
          <w:p w:rsidR="00521806" w:rsidRPr="001B0489" w:rsidRDefault="00521806" w:rsidP="00735B8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B0489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521806" w:rsidRPr="00735B88" w:rsidRDefault="00521806" w:rsidP="00B43537">
            <w:pPr>
              <w:rPr>
                <w:lang w:val="ru-RU"/>
              </w:rPr>
            </w:pPr>
            <w:r>
              <w:t>Телефон 74956465665</w:t>
            </w:r>
          </w:p>
        </w:tc>
      </w:tr>
      <w:tr w:rsidR="00521806" w:rsidRPr="00735B8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21806" w:rsidRPr="00735B88" w:rsidRDefault="00521806" w:rsidP="00292562">
            <w:pPr>
              <w:jc w:val="center"/>
              <w:rPr>
                <w:lang w:val="ru-RU"/>
              </w:rPr>
            </w:pPr>
            <w:r w:rsidRPr="00735B88">
              <w:rPr>
                <w:lang w:val="ru-RU"/>
              </w:rPr>
              <w:t>EA-69202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21806" w:rsidRPr="00B43537" w:rsidRDefault="0052180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9698B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22.12.2020 16:51:21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1806" w:rsidRDefault="00521806" w:rsidP="00735B88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"МЕДИКЭР"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ИНН0326040626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ОГРН1060326049882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КПП032601001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Место нахождения (жительства)</w:t>
            </w:r>
          </w:p>
          <w:p w:rsidR="00521806" w:rsidRDefault="00521806" w:rsidP="00735B88">
            <w:pPr>
              <w:pStyle w:val="NormalWeb"/>
              <w:spacing w:before="0" w:beforeAutospacing="0" w:after="0" w:afterAutospacing="0"/>
            </w:pPr>
            <w:r>
              <w:t>670045, РЕСП БУРЯТИЯ, Г УЛАН-УДЭ, УЛ Н.ПЕТРОВА, ДОМ 2Г, ОФИС 03</w:t>
            </w:r>
          </w:p>
          <w:p w:rsidR="00521806" w:rsidRPr="00735B88" w:rsidRDefault="00521806" w:rsidP="00735B88">
            <w:pPr>
              <w:rPr>
                <w:lang w:val="ru-RU"/>
              </w:rPr>
            </w:pPr>
            <w:r w:rsidRPr="00735B88">
              <w:rPr>
                <w:lang w:val="ru-RU"/>
              </w:rPr>
              <w:t>Почтовый адрес</w:t>
            </w:r>
          </w:p>
          <w:p w:rsidR="00521806" w:rsidRDefault="00521806" w:rsidP="00735B88">
            <w:pPr>
              <w:pStyle w:val="NormalWeb"/>
              <w:spacing w:before="0" w:beforeAutospacing="0" w:after="0" w:afterAutospacing="0"/>
            </w:pPr>
            <w:r>
              <w:t>670013, г. Улан-Удэ, ул. Ключевская, д. 35</w:t>
            </w:r>
          </w:p>
          <w:p w:rsidR="00521806" w:rsidRPr="00735B88" w:rsidRDefault="00521806" w:rsidP="00735B8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35B88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521806" w:rsidRPr="00A76010" w:rsidRDefault="00521806" w:rsidP="00B43537">
            <w:pPr>
              <w:rPr>
                <w:lang w:val="ru-RU"/>
              </w:rPr>
            </w:pPr>
            <w:r w:rsidRPr="00735B88">
              <w:rPr>
                <w:lang w:val="ru-RU"/>
              </w:rPr>
              <w:t>Телефон 79013812109</w:t>
            </w:r>
          </w:p>
        </w:tc>
      </w:tr>
    </w:tbl>
    <w:p w:rsidR="00521806" w:rsidRPr="00335A45" w:rsidRDefault="00521806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21806" w:rsidRPr="00335A45" w:rsidRDefault="00521806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735B88">
        <w:t>EA-68921</w:t>
      </w:r>
      <w:r w:rsidRPr="00335A45">
        <w:t xml:space="preserve">- </w:t>
      </w:r>
      <w:r>
        <w:t>АКЦИОНЕРНОЕ ОБЩЕСТВО "ЛАНЦЕТ",</w:t>
      </w:r>
      <w:r w:rsidRPr="00335A45">
        <w:t xml:space="preserve">№ </w:t>
      </w:r>
      <w:r w:rsidRPr="00735B88">
        <w:t>EA-69202</w:t>
      </w:r>
      <w:r w:rsidRPr="00335A45">
        <w:t xml:space="preserve">- </w:t>
      </w:r>
      <w:r>
        <w:t>ОБЩЕСТВО С ОГРАНИЧЕННОЙ ОТВЕТСТВЕННОСТЬЮ "МЕДИКЭР".</w:t>
      </w:r>
    </w:p>
    <w:p w:rsidR="00521806" w:rsidRPr="00335A45" w:rsidRDefault="00521806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21806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521806" w:rsidRPr="00335A45" w:rsidRDefault="00521806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21806" w:rsidRPr="00335A45" w:rsidRDefault="00521806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21806" w:rsidRPr="00335A45">
        <w:trPr>
          <w:trHeight w:val="274"/>
        </w:trPr>
        <w:tc>
          <w:tcPr>
            <w:tcW w:w="2204" w:type="dxa"/>
            <w:vMerge/>
          </w:tcPr>
          <w:p w:rsidR="00521806" w:rsidRPr="00335A45" w:rsidRDefault="0052180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21806" w:rsidRPr="00335A45" w:rsidRDefault="00521806" w:rsidP="00AA4A97">
            <w:pPr>
              <w:jc w:val="center"/>
              <w:rPr>
                <w:lang w:val="ru-RU"/>
              </w:rPr>
            </w:pPr>
          </w:p>
          <w:p w:rsidR="00521806" w:rsidRPr="00335A45" w:rsidRDefault="00521806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21806" w:rsidRPr="00335A45" w:rsidRDefault="00521806" w:rsidP="00AA4A97">
            <w:pPr>
              <w:ind w:right="-21"/>
              <w:jc w:val="center"/>
              <w:rPr>
                <w:lang w:val="ru-RU"/>
              </w:rPr>
            </w:pPr>
          </w:p>
          <w:p w:rsidR="00521806" w:rsidRPr="00335A45" w:rsidRDefault="00521806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21806" w:rsidRPr="00335A45" w:rsidRDefault="00521806" w:rsidP="0056026D">
            <w:pPr>
              <w:jc w:val="center"/>
              <w:rPr>
                <w:lang w:val="ru-RU"/>
              </w:rPr>
            </w:pPr>
          </w:p>
          <w:p w:rsidR="00521806" w:rsidRPr="00335A45" w:rsidRDefault="00521806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521806" w:rsidRPr="00335A45" w:rsidRDefault="00521806" w:rsidP="00AA4A97">
            <w:pPr>
              <w:jc w:val="center"/>
              <w:rPr>
                <w:lang w:val="ru-RU"/>
              </w:rPr>
            </w:pPr>
          </w:p>
          <w:p w:rsidR="00521806" w:rsidRPr="00335A45" w:rsidRDefault="0052180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21806" w:rsidRPr="00335A45" w:rsidRDefault="00521806" w:rsidP="0056026D">
            <w:pPr>
              <w:jc w:val="center"/>
              <w:rPr>
                <w:lang w:val="ru-RU"/>
              </w:rPr>
            </w:pPr>
          </w:p>
          <w:p w:rsidR="00521806" w:rsidRPr="00335A45" w:rsidRDefault="00521806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521806" w:rsidRPr="00735B88">
        <w:trPr>
          <w:trHeight w:val="938"/>
        </w:trPr>
        <w:tc>
          <w:tcPr>
            <w:tcW w:w="2204" w:type="dxa"/>
            <w:vAlign w:val="center"/>
          </w:tcPr>
          <w:p w:rsidR="00521806" w:rsidRPr="006F620C" w:rsidRDefault="00521806" w:rsidP="00540BDE">
            <w:pPr>
              <w:jc w:val="center"/>
              <w:rPr>
                <w:lang w:val="ru-RU"/>
              </w:rPr>
            </w:pPr>
            <w:r w:rsidRPr="00335A45">
              <w:t xml:space="preserve">№ </w:t>
            </w:r>
            <w:r w:rsidRPr="00735B88">
              <w:rPr>
                <w:lang w:val="ru-RU"/>
              </w:rPr>
              <w:t>EA-68921</w:t>
            </w:r>
            <w:r w:rsidRPr="00335A45">
              <w:t xml:space="preserve">- </w:t>
            </w:r>
            <w:r>
              <w:t>АКЦИОНЕРНОЕ ОБЩЕСТВО "ЛАНЦЕТ"</w:t>
            </w:r>
          </w:p>
        </w:tc>
        <w:tc>
          <w:tcPr>
            <w:tcW w:w="1700" w:type="dxa"/>
          </w:tcPr>
          <w:p w:rsidR="00521806" w:rsidRPr="00335A45" w:rsidRDefault="0052180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21806" w:rsidRPr="00335A45" w:rsidRDefault="0052180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21806" w:rsidRPr="00335A45" w:rsidRDefault="0052180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21806" w:rsidRPr="00335A45" w:rsidRDefault="0052180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21806" w:rsidRPr="00335A45" w:rsidRDefault="00521806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21806" w:rsidRPr="00735B88">
        <w:trPr>
          <w:trHeight w:val="938"/>
        </w:trPr>
        <w:tc>
          <w:tcPr>
            <w:tcW w:w="2204" w:type="dxa"/>
            <w:vAlign w:val="center"/>
          </w:tcPr>
          <w:p w:rsidR="00521806" w:rsidRPr="00735B88" w:rsidRDefault="00521806" w:rsidP="00502748">
            <w:pPr>
              <w:jc w:val="center"/>
              <w:rPr>
                <w:lang w:val="ru-RU"/>
              </w:rPr>
            </w:pPr>
            <w:r w:rsidRPr="00735B88">
              <w:rPr>
                <w:lang w:val="ru-RU"/>
              </w:rPr>
              <w:t>№ EA-69202- ОБЩЕСТВО С ОГРАНИЧЕННОЙ ОТВЕТСТВЕННОСТЬЮ "МЕДИКЭР"</w:t>
            </w:r>
          </w:p>
        </w:tc>
        <w:tc>
          <w:tcPr>
            <w:tcW w:w="1700" w:type="dxa"/>
          </w:tcPr>
          <w:p w:rsidR="00521806" w:rsidRPr="00335A45" w:rsidRDefault="0052180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21806" w:rsidRPr="00335A45" w:rsidRDefault="0052180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21806" w:rsidRPr="00335A45" w:rsidRDefault="0052180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21806" w:rsidRPr="00335A45" w:rsidRDefault="0052180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21806" w:rsidRPr="00335A45" w:rsidRDefault="00521806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21806" w:rsidRPr="00335A45" w:rsidRDefault="00521806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9698B">
        <w:rPr>
          <w:rFonts w:ascii="Roboto" w:hAnsi="Roboto" w:cs="Roboto"/>
          <w:color w:val="000000"/>
          <w:shd w:val="clear" w:color="auto" w:fill="FFFFFF"/>
          <w:lang w:val="ru-RU"/>
        </w:rPr>
        <w:t>МНН Йопромид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35B88">
        <w:rPr>
          <w:lang w:val="ru-RU"/>
        </w:rPr>
        <w:t>АКЦИОНЕРНОЕ ОБЩЕСТВО "ЛАНЦЕТ"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35B88">
        <w:rPr>
          <w:color w:val="000000"/>
          <w:lang w:val="ru-RU"/>
        </w:rPr>
        <w:t>419 643.90</w:t>
      </w:r>
      <w:r w:rsidRPr="00335A45">
        <w:rPr>
          <w:lang w:val="ru-RU"/>
        </w:rPr>
        <w:t xml:space="preserve"> рублей.  </w:t>
      </w:r>
    </w:p>
    <w:p w:rsidR="00521806" w:rsidRPr="00335A45" w:rsidRDefault="00521806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21806" w:rsidRPr="00335A45">
        <w:trPr>
          <w:trHeight w:val="206"/>
          <w:jc w:val="center"/>
        </w:trPr>
        <w:tc>
          <w:tcPr>
            <w:tcW w:w="7338" w:type="dxa"/>
          </w:tcPr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21806" w:rsidRPr="00335A45">
        <w:trPr>
          <w:trHeight w:val="206"/>
          <w:jc w:val="center"/>
        </w:trPr>
        <w:tc>
          <w:tcPr>
            <w:tcW w:w="7338" w:type="dxa"/>
          </w:tcPr>
          <w:p w:rsidR="00521806" w:rsidRPr="00335A45" w:rsidRDefault="0052180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1806" w:rsidRPr="00335A45" w:rsidRDefault="0052180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521806" w:rsidRPr="00335A45" w:rsidRDefault="0052180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21806" w:rsidRPr="00335A45">
        <w:trPr>
          <w:trHeight w:val="206"/>
          <w:jc w:val="center"/>
        </w:trPr>
        <w:tc>
          <w:tcPr>
            <w:tcW w:w="7338" w:type="dxa"/>
          </w:tcPr>
          <w:p w:rsidR="00521806" w:rsidRPr="00335A45" w:rsidRDefault="0052180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521806" w:rsidRPr="00335A45" w:rsidRDefault="0052180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21806" w:rsidRPr="00335A45" w:rsidRDefault="0052180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521806" w:rsidRPr="00335A45" w:rsidRDefault="00521806" w:rsidP="006465AE">
      <w:pPr>
        <w:jc w:val="both"/>
        <w:rPr>
          <w:lang w:val="ru-RU" w:eastAsia="ru-RU"/>
        </w:rPr>
      </w:pPr>
    </w:p>
    <w:sectPr w:rsidR="00521806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806" w:rsidRDefault="00521806">
      <w:r>
        <w:separator/>
      </w:r>
    </w:p>
  </w:endnote>
  <w:endnote w:type="continuationSeparator" w:id="1">
    <w:p w:rsidR="00521806" w:rsidRDefault="005218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806" w:rsidRDefault="00521806">
      <w:r>
        <w:separator/>
      </w:r>
    </w:p>
  </w:footnote>
  <w:footnote w:type="continuationSeparator" w:id="1">
    <w:p w:rsidR="00521806" w:rsidRDefault="005218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806" w:rsidRDefault="0052180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21806" w:rsidRDefault="0052180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04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04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6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048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048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8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8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4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8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8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8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8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0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504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047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047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047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0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04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048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047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04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04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504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4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4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04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04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04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8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1140</Words>
  <Characters>6504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2020-12-28T10:53:00Z</dcterms:created>
  <dcterms:modified xsi:type="dcterms:W3CDTF">2020-12-28T10:59:00Z</dcterms:modified>
</cp:coreProperties>
</file>