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C2A" w:rsidRPr="00757343" w:rsidRDefault="00BF3C2A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342</w:t>
      </w:r>
    </w:p>
    <w:p w:rsidR="00BF3C2A" w:rsidRPr="00A001CE" w:rsidRDefault="00BF3C2A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BF3C2A" w:rsidRPr="00A001CE" w:rsidRDefault="00BF3C2A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BF3C2A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F3C2A" w:rsidRPr="00A001CE" w:rsidRDefault="00BF3C2A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F3C2A" w:rsidRPr="00A001CE" w:rsidRDefault="00BF3C2A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30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BF3C2A" w:rsidRDefault="00BF3C2A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BF3C2A" w:rsidRPr="0077375B" w:rsidRDefault="00BF3C2A" w:rsidP="008D1D0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D1D0C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D1D0C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BF3C2A" w:rsidRPr="0077375B" w:rsidRDefault="00BF3C2A" w:rsidP="008D1D0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C3692A">
        <w:rPr>
          <w:rFonts w:ascii="Roboto" w:hAnsi="Roboto" w:cs="Roboto"/>
          <w:color w:val="000000"/>
          <w:shd w:val="clear" w:color="auto" w:fill="FFFFFF"/>
          <w:lang w:val="ru-RU"/>
        </w:rPr>
        <w:t>Клеенка медицинская</w:t>
      </w:r>
      <w:r w:rsidRPr="0077375B">
        <w:rPr>
          <w:lang w:val="ru-RU"/>
        </w:rPr>
        <w:t xml:space="preserve">».  </w:t>
      </w:r>
    </w:p>
    <w:p w:rsidR="00BF3C2A" w:rsidRPr="00C3692A" w:rsidRDefault="00BF3C2A" w:rsidP="008D1D0C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C3692A">
        <w:rPr>
          <w:rFonts w:ascii="Roboto" w:hAnsi="Roboto" w:cs="Roboto"/>
          <w:color w:val="000000"/>
          <w:shd w:val="clear" w:color="auto" w:fill="FFFFFF"/>
          <w:lang w:val="ru-RU"/>
        </w:rPr>
        <w:t>203234901331923490100104090012219244</w:t>
      </w:r>
    </w:p>
    <w:p w:rsidR="00BF3C2A" w:rsidRPr="0077375B" w:rsidRDefault="00BF3C2A" w:rsidP="008D1D0C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593 500</w:t>
      </w:r>
      <w:r w:rsidRPr="0077375B">
        <w:rPr>
          <w:lang w:val="ru-RU"/>
        </w:rPr>
        <w:t xml:space="preserve"> руб. </w:t>
      </w:r>
      <w:r>
        <w:rPr>
          <w:lang w:val="ru-RU"/>
        </w:rPr>
        <w:t>96</w:t>
      </w:r>
      <w:r w:rsidRPr="0077375B">
        <w:rPr>
          <w:lang w:val="ru-RU"/>
        </w:rPr>
        <w:t xml:space="preserve"> коп. (</w:t>
      </w:r>
      <w:r>
        <w:rPr>
          <w:lang w:val="ru-RU"/>
        </w:rPr>
        <w:t>Пятьсот девяносто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пятьсот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96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BF3C2A" w:rsidRPr="000A336C" w:rsidRDefault="00BF3C2A" w:rsidP="008D1D0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0A336C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BF3C2A" w:rsidRPr="00C3692A" w:rsidRDefault="00BF3C2A" w:rsidP="008D1D0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>
        <w:rPr>
          <w:lang w:val="ru-RU"/>
        </w:rPr>
        <w:t>П</w:t>
      </w:r>
      <w:r w:rsidRPr="00C3692A">
        <w:rPr>
          <w:lang w:val="ru-RU"/>
        </w:rPr>
        <w:t>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мая 2021 г.</w:t>
      </w:r>
    </w:p>
    <w:p w:rsidR="00BF3C2A" w:rsidRPr="0077375B" w:rsidRDefault="00BF3C2A" w:rsidP="008D1D0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C3692A">
        <w:rPr>
          <w:lang w:val="ru-RU"/>
        </w:rPr>
        <w:t>Внебюджетные фонды (ОМС), краевой бюджет, платные услуги</w:t>
      </w:r>
      <w:r w:rsidRPr="0077375B">
        <w:rPr>
          <w:lang w:val="ru-RU"/>
        </w:rPr>
        <w:t>.</w:t>
      </w:r>
    </w:p>
    <w:p w:rsidR="00BF3C2A" w:rsidRPr="0077375B" w:rsidRDefault="00BF3C2A" w:rsidP="008D1D0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BF3C2A" w:rsidRPr="0077375B" w:rsidRDefault="00BF3C2A" w:rsidP="008D1D0C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BF3C2A" w:rsidRPr="0077375B" w:rsidRDefault="00BF3C2A" w:rsidP="008D1D0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C3692A">
        <w:rPr>
          <w:color w:val="000000"/>
          <w:sz w:val="24"/>
          <w:szCs w:val="24"/>
        </w:rPr>
        <w:t>17.12.2020 14:45:57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BF3C2A" w:rsidRPr="0077375B" w:rsidRDefault="00BF3C2A" w:rsidP="008D1D0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BF3C2A" w:rsidRDefault="00BF3C2A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BF3C2A" w:rsidRPr="00A001CE">
        <w:trPr>
          <w:jc w:val="center"/>
        </w:trPr>
        <w:tc>
          <w:tcPr>
            <w:tcW w:w="9828" w:type="dxa"/>
            <w:gridSpan w:val="5"/>
          </w:tcPr>
          <w:p w:rsidR="00BF3C2A" w:rsidRPr="00A001CE" w:rsidRDefault="00BF3C2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BF3C2A" w:rsidRPr="00AC16AB">
        <w:trPr>
          <w:jc w:val="center"/>
        </w:trPr>
        <w:tc>
          <w:tcPr>
            <w:tcW w:w="2820" w:type="dxa"/>
          </w:tcPr>
          <w:p w:rsidR="00BF3C2A" w:rsidRPr="0077375B" w:rsidRDefault="00BF3C2A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BF3C2A" w:rsidRPr="0077375B" w:rsidRDefault="00BF3C2A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BF3C2A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BF3C2A" w:rsidRPr="00A001CE" w:rsidRDefault="00BF3C2A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BF3C2A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BF3C2A" w:rsidRPr="00A001CE" w:rsidRDefault="00BF3C2A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BF3C2A" w:rsidRPr="00A001CE" w:rsidRDefault="00BF3C2A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BF3C2A" w:rsidRPr="00A001CE">
        <w:trPr>
          <w:jc w:val="center"/>
        </w:trPr>
        <w:tc>
          <w:tcPr>
            <w:tcW w:w="9828" w:type="dxa"/>
            <w:gridSpan w:val="5"/>
          </w:tcPr>
          <w:p w:rsidR="00BF3C2A" w:rsidRPr="00A001CE" w:rsidRDefault="00BF3C2A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BF3C2A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BF3C2A" w:rsidRPr="00A001CE" w:rsidRDefault="00BF3C2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BF3C2A" w:rsidRPr="00A001CE" w:rsidRDefault="00BF3C2A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BF3C2A" w:rsidRPr="00A001CE" w:rsidRDefault="00BF3C2A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BF3C2A" w:rsidRPr="00A001CE" w:rsidRDefault="00BF3C2A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BF3C2A" w:rsidRPr="00A001CE" w:rsidRDefault="00BF3C2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BF3C2A" w:rsidRPr="00A001CE" w:rsidRDefault="00BF3C2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BF3C2A" w:rsidRPr="00A001CE" w:rsidRDefault="00BF3C2A" w:rsidP="00B52A02">
            <w:pPr>
              <w:ind w:right="-80"/>
              <w:jc w:val="both"/>
              <w:rPr>
                <w:lang w:val="ru-RU"/>
              </w:rPr>
            </w:pPr>
          </w:p>
          <w:p w:rsidR="00BF3C2A" w:rsidRPr="00A001CE" w:rsidRDefault="00BF3C2A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BF3C2A" w:rsidRPr="00A001CE" w:rsidRDefault="00BF3C2A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BF3C2A" w:rsidRPr="00A001CE" w:rsidRDefault="00BF3C2A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30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BF3C2A" w:rsidRPr="00A001CE" w:rsidRDefault="00BF3C2A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BF3C2A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BF3C2A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B76C29" w:rsidRDefault="00BF3C2A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563 825.91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A001CE" w:rsidRDefault="00BF3C2A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5B3A31" w:rsidRDefault="00BF3C2A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29.12.2020 11:05:28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BF3C2A" w:rsidRPr="00451C91" w:rsidRDefault="00BF3C2A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EA-69485</w:t>
            </w:r>
          </w:p>
        </w:tc>
      </w:tr>
    </w:tbl>
    <w:p w:rsidR="00BF3C2A" w:rsidRPr="00A001CE" w:rsidRDefault="00BF3C2A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C3692A">
        <w:rPr>
          <w:rFonts w:ascii="Roboto" w:hAnsi="Roboto" w:cs="Roboto"/>
          <w:color w:val="000000"/>
          <w:shd w:val="clear" w:color="auto" w:fill="FFFFFF"/>
        </w:rPr>
        <w:t>EA</w:t>
      </w:r>
      <w:r w:rsidRPr="00C821BB">
        <w:rPr>
          <w:rFonts w:ascii="Roboto" w:hAnsi="Roboto" w:cs="Roboto"/>
          <w:color w:val="000000"/>
          <w:shd w:val="clear" w:color="auto" w:fill="FFFFFF"/>
          <w:lang w:val="ru-RU"/>
        </w:rPr>
        <w:t>-69516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BF3C2A" w:rsidRPr="00A001CE" w:rsidRDefault="00BF3C2A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BF3C2A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3C2A" w:rsidRPr="00A001CE" w:rsidRDefault="00BF3C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BF3C2A" w:rsidRPr="00A001CE" w:rsidRDefault="00BF3C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3C2A" w:rsidRPr="00A001CE" w:rsidRDefault="00BF3C2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BF3C2A" w:rsidRPr="00A001CE" w:rsidRDefault="00BF3C2A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F3C2A" w:rsidRPr="00A001CE" w:rsidRDefault="00BF3C2A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BF3C2A" w:rsidRPr="007E5FD7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F3C2A" w:rsidRPr="00777217" w:rsidRDefault="00BF3C2A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EA-69485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F3C2A" w:rsidRPr="00B76C29" w:rsidRDefault="00BF3C2A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C3692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24.12.2020 16:19:56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F3C2A" w:rsidRDefault="00BF3C2A" w:rsidP="00C821BB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"ВИВАЛЬДИ-К"</w:t>
            </w:r>
          </w:p>
          <w:p w:rsidR="00BF3C2A" w:rsidRPr="00C821BB" w:rsidRDefault="00BF3C2A" w:rsidP="00C821BB">
            <w:pPr>
              <w:rPr>
                <w:lang w:val="ru-RU"/>
              </w:rPr>
            </w:pPr>
            <w:r w:rsidRPr="00C821BB">
              <w:rPr>
                <w:lang w:val="ru-RU"/>
              </w:rPr>
              <w:t>ИНН2311177300</w:t>
            </w:r>
          </w:p>
          <w:p w:rsidR="00BF3C2A" w:rsidRPr="00C821BB" w:rsidRDefault="00BF3C2A" w:rsidP="00C821BB">
            <w:pPr>
              <w:rPr>
                <w:lang w:val="ru-RU"/>
              </w:rPr>
            </w:pPr>
            <w:r w:rsidRPr="00C821BB">
              <w:rPr>
                <w:lang w:val="ru-RU"/>
              </w:rPr>
              <w:t>ОГРН1142311012480</w:t>
            </w:r>
          </w:p>
          <w:p w:rsidR="00BF3C2A" w:rsidRPr="00C821BB" w:rsidRDefault="00BF3C2A" w:rsidP="00C821BB">
            <w:pPr>
              <w:rPr>
                <w:lang w:val="ru-RU"/>
              </w:rPr>
            </w:pPr>
            <w:r w:rsidRPr="00C821BB">
              <w:rPr>
                <w:lang w:val="ru-RU"/>
              </w:rPr>
              <w:t>КПП231101001</w:t>
            </w:r>
          </w:p>
          <w:p w:rsidR="00BF3C2A" w:rsidRPr="00C821BB" w:rsidRDefault="00BF3C2A" w:rsidP="00C821BB">
            <w:pPr>
              <w:rPr>
                <w:lang w:val="ru-RU"/>
              </w:rPr>
            </w:pPr>
            <w:r w:rsidRPr="00C821BB">
              <w:rPr>
                <w:lang w:val="ru-RU"/>
              </w:rPr>
              <w:t>Место нахождения (жительства)</w:t>
            </w:r>
          </w:p>
          <w:p w:rsidR="00BF3C2A" w:rsidRDefault="00BF3C2A" w:rsidP="00C821BB">
            <w:pPr>
              <w:pStyle w:val="NormalWeb"/>
              <w:spacing w:before="0" w:beforeAutospacing="0" w:after="0" w:afterAutospacing="0"/>
            </w:pPr>
            <w:r>
              <w:t>350029, КРАЙ КРАСНОДАРСКИЙ, Г КРАСНОДАР, УЛ ЧЕРКАССКАЯ, ДОМ 77, КВАРТИРА 24</w:t>
            </w:r>
          </w:p>
          <w:p w:rsidR="00BF3C2A" w:rsidRPr="00C821BB" w:rsidRDefault="00BF3C2A" w:rsidP="00C821BB">
            <w:pPr>
              <w:rPr>
                <w:lang w:val="ru-RU"/>
              </w:rPr>
            </w:pPr>
            <w:r w:rsidRPr="00C821BB">
              <w:rPr>
                <w:lang w:val="ru-RU"/>
              </w:rPr>
              <w:t>Почтовый адрес</w:t>
            </w:r>
          </w:p>
          <w:p w:rsidR="00BF3C2A" w:rsidRDefault="00BF3C2A" w:rsidP="00C821BB">
            <w:pPr>
              <w:pStyle w:val="NormalWeb"/>
              <w:spacing w:before="0" w:beforeAutospacing="0" w:after="0" w:afterAutospacing="0"/>
            </w:pPr>
            <w:r>
              <w:t>350029, КРАЙ КРАСНОДАРСКИЙ, Г КРАСНОДАР, УЛ ЧЕРКАССКАЯ, ДОМ 77, КВАРТИРА 24</w:t>
            </w:r>
          </w:p>
          <w:p w:rsidR="00BF3C2A" w:rsidRPr="007461DC" w:rsidRDefault="00BF3C2A" w:rsidP="00C821BB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7461DC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BF3C2A" w:rsidRPr="00C821BB" w:rsidRDefault="00BF3C2A" w:rsidP="00451C91">
            <w:pPr>
              <w:rPr>
                <w:lang w:val="ru-RU"/>
              </w:rPr>
            </w:pPr>
            <w:r>
              <w:t>Телефон 79184404099</w:t>
            </w:r>
          </w:p>
        </w:tc>
      </w:tr>
    </w:tbl>
    <w:p w:rsidR="00BF3C2A" w:rsidRPr="00A001CE" w:rsidRDefault="00BF3C2A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BF3C2A" w:rsidRPr="00A001CE" w:rsidRDefault="00BF3C2A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C821BB">
        <w:rPr>
          <w:rFonts w:ascii="Roboto" w:hAnsi="Roboto" w:cs="Roboto"/>
          <w:color w:val="000000"/>
          <w:shd w:val="clear" w:color="auto" w:fill="FFFFFF"/>
          <w:lang w:val="ru-RU"/>
        </w:rPr>
        <w:t>-69485</w:t>
      </w:r>
      <w:r w:rsidRPr="00A001CE">
        <w:rPr>
          <w:lang w:val="ru-RU"/>
        </w:rPr>
        <w:t xml:space="preserve">- </w:t>
      </w:r>
      <w:r w:rsidRPr="00C821BB">
        <w:rPr>
          <w:lang w:val="ru-RU"/>
        </w:rPr>
        <w:t>ОБЩЕСТВО С ОГРАНИЧЕННОЙ ОТВЕТСТВЕННОСТЬЮ "ВИВАЛЬДИ-К"</w:t>
      </w:r>
      <w:r w:rsidRPr="00A001CE">
        <w:rPr>
          <w:lang w:val="ru-RU"/>
        </w:rPr>
        <w:t xml:space="preserve">.   </w:t>
      </w:r>
    </w:p>
    <w:p w:rsidR="00BF3C2A" w:rsidRPr="00A001CE" w:rsidRDefault="00BF3C2A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BF3C2A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BF3C2A" w:rsidRPr="00A001CE" w:rsidRDefault="00BF3C2A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BF3C2A" w:rsidRPr="00A001CE" w:rsidRDefault="00BF3C2A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BF3C2A" w:rsidRPr="00A001CE">
        <w:trPr>
          <w:trHeight w:val="274"/>
        </w:trPr>
        <w:tc>
          <w:tcPr>
            <w:tcW w:w="2204" w:type="dxa"/>
            <w:vMerge/>
          </w:tcPr>
          <w:p w:rsidR="00BF3C2A" w:rsidRPr="00A001CE" w:rsidRDefault="00BF3C2A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BF3C2A" w:rsidRPr="00A001CE" w:rsidRDefault="00BF3C2A" w:rsidP="00AA4A97">
            <w:pPr>
              <w:jc w:val="center"/>
              <w:rPr>
                <w:lang w:val="ru-RU"/>
              </w:rPr>
            </w:pPr>
          </w:p>
          <w:p w:rsidR="00BF3C2A" w:rsidRPr="00A001CE" w:rsidRDefault="00BF3C2A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BF3C2A" w:rsidRPr="00A001CE" w:rsidRDefault="00BF3C2A" w:rsidP="00AA4A97">
            <w:pPr>
              <w:ind w:right="-21"/>
              <w:jc w:val="center"/>
              <w:rPr>
                <w:lang w:val="ru-RU"/>
              </w:rPr>
            </w:pPr>
          </w:p>
          <w:p w:rsidR="00BF3C2A" w:rsidRPr="00A001CE" w:rsidRDefault="00BF3C2A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BF3C2A" w:rsidRPr="00A001CE" w:rsidRDefault="00BF3C2A" w:rsidP="0056026D">
            <w:pPr>
              <w:jc w:val="center"/>
              <w:rPr>
                <w:lang w:val="ru-RU"/>
              </w:rPr>
            </w:pPr>
          </w:p>
          <w:p w:rsidR="00BF3C2A" w:rsidRPr="00A001CE" w:rsidRDefault="00BF3C2A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BF3C2A" w:rsidRPr="00A001CE" w:rsidRDefault="00BF3C2A" w:rsidP="00AA4A97">
            <w:pPr>
              <w:jc w:val="center"/>
              <w:rPr>
                <w:lang w:val="ru-RU"/>
              </w:rPr>
            </w:pPr>
          </w:p>
          <w:p w:rsidR="00BF3C2A" w:rsidRPr="00A001CE" w:rsidRDefault="00BF3C2A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BF3C2A" w:rsidRPr="00A001CE" w:rsidRDefault="00BF3C2A" w:rsidP="0056026D">
            <w:pPr>
              <w:jc w:val="center"/>
              <w:rPr>
                <w:lang w:val="ru-RU"/>
              </w:rPr>
            </w:pPr>
          </w:p>
          <w:p w:rsidR="00BF3C2A" w:rsidRPr="00A001CE" w:rsidRDefault="00BF3C2A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BF3C2A" w:rsidRPr="008D1D0C">
        <w:trPr>
          <w:trHeight w:val="938"/>
        </w:trPr>
        <w:tc>
          <w:tcPr>
            <w:tcW w:w="2204" w:type="dxa"/>
            <w:vAlign w:val="center"/>
          </w:tcPr>
          <w:p w:rsidR="00BF3C2A" w:rsidRPr="00A001CE" w:rsidRDefault="00BF3C2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C821BB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-69485</w:t>
            </w:r>
            <w:r w:rsidRPr="00A001CE">
              <w:rPr>
                <w:lang w:val="ru-RU"/>
              </w:rPr>
              <w:t xml:space="preserve">- </w:t>
            </w:r>
            <w:r w:rsidRPr="00C821BB">
              <w:rPr>
                <w:lang w:val="ru-RU"/>
              </w:rPr>
              <w:t>ОБЩЕСТВО С ОГРАНИЧЕННОЙ ОТВЕТСТВЕННОСТЬЮ "ВИВАЛЬДИ-К"</w:t>
            </w:r>
          </w:p>
        </w:tc>
        <w:tc>
          <w:tcPr>
            <w:tcW w:w="1700" w:type="dxa"/>
          </w:tcPr>
          <w:p w:rsidR="00BF3C2A" w:rsidRPr="00A001CE" w:rsidRDefault="00BF3C2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F3C2A" w:rsidRPr="00A001CE" w:rsidRDefault="00BF3C2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BF3C2A" w:rsidRPr="00A001CE" w:rsidRDefault="00BF3C2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BF3C2A" w:rsidRPr="00A001CE" w:rsidRDefault="00BF3C2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BF3C2A" w:rsidRPr="00A001CE" w:rsidRDefault="00BF3C2A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BF3C2A" w:rsidRPr="00A001CE" w:rsidRDefault="00BF3C2A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BF3C2A" w:rsidRPr="00A001CE" w:rsidRDefault="00BF3C2A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C3692A">
        <w:rPr>
          <w:rFonts w:ascii="Roboto" w:hAnsi="Roboto" w:cs="Roboto"/>
          <w:color w:val="000000"/>
          <w:shd w:val="clear" w:color="auto" w:fill="FFFFFF"/>
          <w:lang w:val="ru-RU"/>
        </w:rPr>
        <w:t>Клеенка медицинская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C821BB">
        <w:rPr>
          <w:lang w:val="ru-RU"/>
        </w:rPr>
        <w:t>ОБЩЕСТВО С ОГРАНИЧЕННОЙ ОТВЕТСТВЕННОСТЬЮ "ВИВАЛЬДИ-К"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FFFFF"/>
        </w:rPr>
        <w:t>563 825.91</w:t>
      </w:r>
      <w:r w:rsidRPr="00A001CE">
        <w:rPr>
          <w:lang w:val="ru-RU"/>
        </w:rPr>
        <w:t xml:space="preserve"> руб.</w:t>
      </w:r>
    </w:p>
    <w:p w:rsidR="00BF3C2A" w:rsidRPr="00A001CE" w:rsidRDefault="00BF3C2A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BF3C2A" w:rsidRPr="00A001CE">
        <w:trPr>
          <w:trHeight w:val="206"/>
          <w:jc w:val="center"/>
        </w:trPr>
        <w:tc>
          <w:tcPr>
            <w:tcW w:w="7338" w:type="dxa"/>
          </w:tcPr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F3C2A" w:rsidRPr="00A001CE">
        <w:trPr>
          <w:trHeight w:val="206"/>
          <w:jc w:val="center"/>
        </w:trPr>
        <w:tc>
          <w:tcPr>
            <w:tcW w:w="7338" w:type="dxa"/>
          </w:tcPr>
          <w:p w:rsidR="00BF3C2A" w:rsidRPr="00A001CE" w:rsidRDefault="00BF3C2A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F3C2A" w:rsidRPr="00A001CE" w:rsidRDefault="00BF3C2A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F3C2A" w:rsidRPr="00A001CE" w:rsidRDefault="00BF3C2A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BF3C2A" w:rsidRPr="00A001CE">
        <w:trPr>
          <w:trHeight w:val="206"/>
          <w:jc w:val="center"/>
        </w:trPr>
        <w:tc>
          <w:tcPr>
            <w:tcW w:w="7338" w:type="dxa"/>
          </w:tcPr>
          <w:p w:rsidR="00BF3C2A" w:rsidRPr="00A001CE" w:rsidRDefault="00BF3C2A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BF3C2A" w:rsidRPr="00A001CE" w:rsidRDefault="00BF3C2A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BF3C2A" w:rsidRPr="00A001CE" w:rsidRDefault="00BF3C2A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BF3C2A" w:rsidRPr="00A001CE" w:rsidRDefault="00BF3C2A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BF3C2A" w:rsidRPr="00A001CE" w:rsidRDefault="00BF3C2A" w:rsidP="00B7524D">
      <w:pPr>
        <w:jc w:val="both"/>
        <w:rPr>
          <w:lang w:val="ru-RU" w:eastAsia="ru-RU"/>
        </w:rPr>
      </w:pPr>
    </w:p>
    <w:sectPr w:rsidR="00BF3C2A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C2A" w:rsidRDefault="00BF3C2A">
      <w:r>
        <w:separator/>
      </w:r>
    </w:p>
  </w:endnote>
  <w:endnote w:type="continuationSeparator" w:id="1">
    <w:p w:rsidR="00BF3C2A" w:rsidRDefault="00BF3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C2A" w:rsidRDefault="00BF3C2A">
      <w:r>
        <w:separator/>
      </w:r>
    </w:p>
  </w:footnote>
  <w:footnote w:type="continuationSeparator" w:id="1">
    <w:p w:rsidR="00BF3C2A" w:rsidRDefault="00BF3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C2A" w:rsidRDefault="00BF3C2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F3C2A" w:rsidRDefault="00BF3C2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0C0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336C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1720D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76647"/>
    <w:rsid w:val="00176ACE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0BE9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5972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3A94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1300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34C6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458C8"/>
    <w:rsid w:val="00450AA8"/>
    <w:rsid w:val="00450BF6"/>
    <w:rsid w:val="00451C33"/>
    <w:rsid w:val="00451C91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4FB8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3A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5E0E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16856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02EE"/>
    <w:rsid w:val="00641737"/>
    <w:rsid w:val="006455B2"/>
    <w:rsid w:val="00646595"/>
    <w:rsid w:val="00646F1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00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0B4"/>
    <w:rsid w:val="007348FE"/>
    <w:rsid w:val="00741149"/>
    <w:rsid w:val="00741406"/>
    <w:rsid w:val="00745D77"/>
    <w:rsid w:val="007461DC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76F84"/>
    <w:rsid w:val="00777217"/>
    <w:rsid w:val="00777E2C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233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5FD7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1D0C"/>
    <w:rsid w:val="008D20A9"/>
    <w:rsid w:val="008D2CA6"/>
    <w:rsid w:val="008D3AC2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7F0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3D77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D6DE4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40E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4EE"/>
    <w:rsid w:val="00AB7671"/>
    <w:rsid w:val="00AB798A"/>
    <w:rsid w:val="00AC16AB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2EFB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2BC8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732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C7F60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3C2A"/>
    <w:rsid w:val="00BF4095"/>
    <w:rsid w:val="00BF56FB"/>
    <w:rsid w:val="00BF626D"/>
    <w:rsid w:val="00BF6A64"/>
    <w:rsid w:val="00BF7CCD"/>
    <w:rsid w:val="00C00897"/>
    <w:rsid w:val="00C014A1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9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1BB"/>
    <w:rsid w:val="00C82635"/>
    <w:rsid w:val="00C8281D"/>
    <w:rsid w:val="00C82951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29A4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3BF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CF0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42BC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C71B8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863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A1D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6EC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4EE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  <w:style w:type="character" w:customStyle="1" w:styleId="129">
    <w:name w:val="Знак Знак129"/>
    <w:basedOn w:val="DefaultParagraphFont"/>
    <w:uiPriority w:val="99"/>
    <w:rsid w:val="00777217"/>
  </w:style>
  <w:style w:type="character" w:customStyle="1" w:styleId="130">
    <w:name w:val="Знак Знак130"/>
    <w:basedOn w:val="DefaultParagraphFont"/>
    <w:uiPriority w:val="99"/>
    <w:rsid w:val="00F42A1D"/>
  </w:style>
  <w:style w:type="character" w:customStyle="1" w:styleId="131">
    <w:name w:val="Знак Знак131"/>
    <w:basedOn w:val="DefaultParagraphFont"/>
    <w:uiPriority w:val="99"/>
    <w:rsid w:val="00451C91"/>
  </w:style>
  <w:style w:type="character" w:customStyle="1" w:styleId="132">
    <w:name w:val="Знак Знак132"/>
    <w:basedOn w:val="DefaultParagraphFont"/>
    <w:uiPriority w:val="99"/>
    <w:rsid w:val="00D033BF"/>
  </w:style>
  <w:style w:type="character" w:customStyle="1" w:styleId="133">
    <w:name w:val="Знак Знак133"/>
    <w:basedOn w:val="DefaultParagraphFont"/>
    <w:uiPriority w:val="99"/>
    <w:rsid w:val="007E5FD7"/>
  </w:style>
  <w:style w:type="character" w:customStyle="1" w:styleId="134">
    <w:name w:val="Знак Знак134"/>
    <w:basedOn w:val="DefaultParagraphFont"/>
    <w:uiPriority w:val="99"/>
    <w:rsid w:val="008D1D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2332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33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89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33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333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2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2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2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2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7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2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2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2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33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2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4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2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2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0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33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233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3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33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333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333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33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33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0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332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33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2332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2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33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33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233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3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233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33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2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33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333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333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996</Words>
  <Characters>5680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2020-12-02T08:18:00Z</cp:lastPrinted>
  <dcterms:created xsi:type="dcterms:W3CDTF">2020-12-30T06:32:00Z</dcterms:created>
  <dcterms:modified xsi:type="dcterms:W3CDTF">2020-12-30T06:41:00Z</dcterms:modified>
</cp:coreProperties>
</file>