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36" w:rsidRDefault="00D13036" w:rsidP="00B40F86">
      <w:pPr>
        <w:jc w:val="center"/>
        <w:rPr>
          <w:b/>
          <w:bCs/>
          <w:color w:val="000000"/>
          <w:lang w:val="ru-RU"/>
        </w:rPr>
      </w:pPr>
    </w:p>
    <w:p w:rsidR="00D13036" w:rsidRDefault="00D13036" w:rsidP="004B0926">
      <w:pPr>
        <w:rPr>
          <w:b/>
          <w:bCs/>
          <w:color w:val="000000"/>
          <w:lang w:val="ru-RU"/>
        </w:rPr>
      </w:pPr>
    </w:p>
    <w:p w:rsidR="00D13036" w:rsidRPr="00335A45" w:rsidRDefault="00D1303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344</w:t>
      </w:r>
    </w:p>
    <w:p w:rsidR="00D13036" w:rsidRPr="00335A45" w:rsidRDefault="00D1303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13036" w:rsidRPr="00335A45" w:rsidRDefault="00D1303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13036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036" w:rsidRPr="00335A45" w:rsidRDefault="00D13036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036" w:rsidRPr="00335A45" w:rsidRDefault="00D1303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D13036" w:rsidRDefault="00D1303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13036" w:rsidRPr="0077375B" w:rsidRDefault="00D13036" w:rsidP="005C5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5C595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5C595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D13036" w:rsidRPr="0077375B" w:rsidRDefault="00D13036" w:rsidP="005C5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E7CAA">
        <w:rPr>
          <w:lang w:val="ru-RU"/>
        </w:rPr>
        <w:t>Дезинфицирующие средства</w:t>
      </w:r>
      <w:r w:rsidRPr="0077375B">
        <w:rPr>
          <w:lang w:val="ru-RU"/>
        </w:rPr>
        <w:t xml:space="preserve">».  </w:t>
      </w:r>
    </w:p>
    <w:p w:rsidR="00D13036" w:rsidRPr="007E7CAA" w:rsidRDefault="00D13036" w:rsidP="005C595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E7CAA">
        <w:rPr>
          <w:color w:val="000000"/>
          <w:lang w:val="ru-RU"/>
        </w:rPr>
        <w:t>203234901331923490100104130012020244</w:t>
      </w:r>
    </w:p>
    <w:p w:rsidR="00D13036" w:rsidRPr="0077375B" w:rsidRDefault="00D13036" w:rsidP="005C595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599 863</w:t>
      </w:r>
      <w:r w:rsidRPr="0077375B">
        <w:rPr>
          <w:lang w:val="ru-RU"/>
        </w:rPr>
        <w:t xml:space="preserve"> руб. </w:t>
      </w:r>
      <w:r>
        <w:rPr>
          <w:lang w:val="ru-RU"/>
        </w:rPr>
        <w:t>90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шестьдесят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90</w:t>
      </w:r>
      <w:r w:rsidRPr="0077375B">
        <w:rPr>
          <w:lang w:val="ru-RU"/>
        </w:rPr>
        <w:t xml:space="preserve"> копеек).</w:t>
      </w:r>
    </w:p>
    <w:p w:rsidR="00D13036" w:rsidRPr="00041F50" w:rsidRDefault="00D13036" w:rsidP="005C5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7E7CAA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  <w:r>
        <w:rPr>
          <w:lang w:val="ru-RU"/>
        </w:rPr>
        <w:t>.</w:t>
      </w:r>
    </w:p>
    <w:p w:rsidR="00D13036" w:rsidRPr="0056227F" w:rsidRDefault="00D13036" w:rsidP="005C5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7E7CA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2021 г.</w:t>
      </w:r>
      <w:r w:rsidRPr="0056227F">
        <w:rPr>
          <w:lang w:val="ru-RU"/>
        </w:rPr>
        <w:t>.</w:t>
      </w:r>
    </w:p>
    <w:p w:rsidR="00D13036" w:rsidRPr="0077375B" w:rsidRDefault="00D13036" w:rsidP="005C5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E7CAA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D13036" w:rsidRPr="0077375B" w:rsidRDefault="00D13036" w:rsidP="005C595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D13036" w:rsidRPr="0077375B" w:rsidRDefault="00D13036" w:rsidP="005C595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13036" w:rsidRPr="0077375B" w:rsidRDefault="00D13036" w:rsidP="005C595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E7CAA">
        <w:rPr>
          <w:color w:val="000000"/>
          <w:sz w:val="24"/>
          <w:szCs w:val="24"/>
        </w:rPr>
        <w:t>17.12.2020 16:24:30</w:t>
      </w:r>
      <w:r w:rsidRPr="0077375B">
        <w:rPr>
          <w:sz w:val="24"/>
          <w:szCs w:val="24"/>
        </w:rPr>
        <w:t xml:space="preserve"> (московское время).</w:t>
      </w:r>
    </w:p>
    <w:p w:rsidR="00D13036" w:rsidRPr="005C595F" w:rsidRDefault="00D13036" w:rsidP="005C595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5C595F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D13036" w:rsidRDefault="00D1303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13036" w:rsidRPr="00335A45">
        <w:trPr>
          <w:jc w:val="center"/>
        </w:trPr>
        <w:tc>
          <w:tcPr>
            <w:tcW w:w="9828" w:type="dxa"/>
            <w:gridSpan w:val="5"/>
          </w:tcPr>
          <w:p w:rsidR="00D13036" w:rsidRPr="00335A45" w:rsidRDefault="00D1303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D13036" w:rsidRPr="005C595F">
        <w:trPr>
          <w:jc w:val="center"/>
        </w:trPr>
        <w:tc>
          <w:tcPr>
            <w:tcW w:w="2820" w:type="dxa"/>
          </w:tcPr>
          <w:p w:rsidR="00D13036" w:rsidRPr="00335A45" w:rsidRDefault="00D13036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13036" w:rsidRPr="00335A45" w:rsidRDefault="00D1303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D13036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D13036" w:rsidRPr="000D6284" w:rsidRDefault="00D1303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D13036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D13036" w:rsidRPr="00335A45" w:rsidRDefault="00D13036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13036" w:rsidRPr="00335A45" w:rsidRDefault="00D1303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D13036" w:rsidRPr="000D6284">
        <w:trPr>
          <w:jc w:val="center"/>
        </w:trPr>
        <w:tc>
          <w:tcPr>
            <w:tcW w:w="9828" w:type="dxa"/>
            <w:gridSpan w:val="5"/>
          </w:tcPr>
          <w:p w:rsidR="00D13036" w:rsidRPr="000D6284" w:rsidRDefault="00D1303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D13036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13036" w:rsidRPr="00335A45" w:rsidRDefault="00D1303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D13036" w:rsidRPr="00335A45" w:rsidRDefault="00D1303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D13036" w:rsidRPr="00335A45" w:rsidRDefault="00D13036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13036" w:rsidRPr="00335A45" w:rsidRDefault="00D13036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D13036" w:rsidRPr="00335A45" w:rsidRDefault="00D1303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D13036" w:rsidRPr="00335A45" w:rsidRDefault="00D1303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D13036" w:rsidRPr="00335A45" w:rsidRDefault="00D13036" w:rsidP="00A841CC">
            <w:pPr>
              <w:ind w:right="-80"/>
              <w:jc w:val="both"/>
              <w:rPr>
                <w:lang w:val="ru-RU"/>
              </w:rPr>
            </w:pPr>
          </w:p>
          <w:p w:rsidR="00D13036" w:rsidRPr="00335A45" w:rsidRDefault="00D1303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D13036" w:rsidRPr="00335A45" w:rsidRDefault="00D1303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D13036" w:rsidRPr="00335A45" w:rsidRDefault="00D1303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13036" w:rsidRPr="00335A45" w:rsidRDefault="00D13036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D1303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1303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996F4C" w:rsidRDefault="00D13036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593 865.26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4736FB" w:rsidRDefault="00D13036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29.12.2020 11:35:13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E93E2C" w:rsidRDefault="00D13036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EA-69409</w:t>
            </w:r>
          </w:p>
        </w:tc>
      </w:tr>
      <w:tr w:rsidR="00D1303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335A45" w:rsidRDefault="00D13036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8235C0" w:rsidRDefault="00D13036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596 864.58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Default="00D13036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4736FB" w:rsidRDefault="00D13036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29.12.2020 11:33:03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3036" w:rsidRPr="002F6FBA" w:rsidRDefault="00D13036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EA-69426</w:t>
            </w:r>
          </w:p>
        </w:tc>
      </w:tr>
    </w:tbl>
    <w:p w:rsidR="00D13036" w:rsidRPr="00335A45" w:rsidRDefault="00D13036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13036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13036" w:rsidRPr="00335A45" w:rsidRDefault="00D13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D13036" w:rsidRPr="00335A45" w:rsidRDefault="00D13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13036" w:rsidRPr="00335A45" w:rsidRDefault="00D130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D13036" w:rsidRPr="00335A45" w:rsidRDefault="00D130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3036" w:rsidRPr="00335A45" w:rsidRDefault="00D13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13036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13036" w:rsidRPr="005C595F" w:rsidRDefault="00D13036" w:rsidP="00292562">
            <w:pPr>
              <w:jc w:val="center"/>
              <w:rPr>
                <w:lang w:val="ru-RU"/>
              </w:rPr>
            </w:pPr>
            <w:r w:rsidRPr="005C595F">
              <w:rPr>
                <w:lang w:val="ru-RU"/>
              </w:rPr>
              <w:t>EA-69409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13036" w:rsidRPr="005C595F" w:rsidRDefault="00D1303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C595F">
              <w:rPr>
                <w:rFonts w:ascii="Roboto" w:hAnsi="Roboto" w:cs="Roboto"/>
                <w:color w:val="000000"/>
                <w:shd w:val="clear" w:color="auto" w:fill="FFFFFF"/>
              </w:rPr>
              <w:t>24.12.2020 13:18:44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 КУБАНЬДЕЗ "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ИНН2301064354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ОГРН1072301003830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КПП230101001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Место нахождения (жительства)</w:t>
            </w:r>
          </w:p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353421, КРАЙ КРАСНОДАРСКИЙ, Р-Н АНАПСКИЙ, Х ВОСКРЕСЕНСКИЙ, УЛ САДОВАЯ, 6,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Почтовый адрес</w:t>
            </w:r>
          </w:p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353406, КРАЙ КРАСНОДАРСКИЙ23, Р-Н АНАПСКИЙ, Х ВОСКРЕСЕНСКИЙ, УЛ САДОВАЯ, 6</w:t>
            </w:r>
          </w:p>
          <w:p w:rsidR="00D13036" w:rsidRPr="00303E59" w:rsidRDefault="00D13036" w:rsidP="005C595F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3E5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D13036" w:rsidRPr="005C595F" w:rsidRDefault="00D13036" w:rsidP="00B43537">
            <w:pPr>
              <w:rPr>
                <w:lang w:val="ru-RU"/>
              </w:rPr>
            </w:pPr>
            <w:r>
              <w:t>Телефон 79184909755</w:t>
            </w:r>
          </w:p>
        </w:tc>
      </w:tr>
      <w:tr w:rsidR="00D13036" w:rsidRPr="005C595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13036" w:rsidRPr="005C595F" w:rsidRDefault="00D13036" w:rsidP="00292562">
            <w:pPr>
              <w:jc w:val="center"/>
              <w:rPr>
                <w:lang w:val="ru-RU"/>
              </w:rPr>
            </w:pPr>
            <w:r w:rsidRPr="005C595F">
              <w:rPr>
                <w:lang w:val="ru-RU"/>
              </w:rPr>
              <w:t>EA-69426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13036" w:rsidRPr="005C595F" w:rsidRDefault="00D1303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C595F">
              <w:rPr>
                <w:rFonts w:ascii="Roboto" w:hAnsi="Roboto" w:cs="Roboto"/>
                <w:color w:val="000000"/>
                <w:shd w:val="clear" w:color="auto" w:fill="FFFFFF"/>
              </w:rPr>
              <w:t>24.12.2020 14:20:16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"КВАДРАНТ"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ИНН6163138951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ОГРН1156196033729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КПП616301001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Место нахождения (жительства)</w:t>
            </w:r>
          </w:p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344000, ОБЛ РОСТОВСКАЯ, Г РОСТОВ-НА-ДОНУ, УЛ ТЕЛЬМАНА, ДОМ 111</w:t>
            </w:r>
          </w:p>
          <w:p w:rsidR="00D13036" w:rsidRPr="005C595F" w:rsidRDefault="00D13036" w:rsidP="005C595F">
            <w:pPr>
              <w:rPr>
                <w:lang w:val="ru-RU"/>
              </w:rPr>
            </w:pPr>
            <w:r w:rsidRPr="005C595F">
              <w:rPr>
                <w:lang w:val="ru-RU"/>
              </w:rPr>
              <w:t>Почтовый адрес</w:t>
            </w:r>
          </w:p>
          <w:p w:rsidR="00D13036" w:rsidRDefault="00D13036" w:rsidP="005C595F">
            <w:pPr>
              <w:pStyle w:val="NormalWeb"/>
              <w:spacing w:before="0" w:beforeAutospacing="0" w:after="0" w:afterAutospacing="0"/>
            </w:pPr>
            <w:r>
              <w:t>344000, ОБЛ РОСТОВСКАЯ, Г РОСТОВ-НА-ДОНУ, УЛ ТЕЛЬМАНА, ДОМ 111</w:t>
            </w:r>
          </w:p>
          <w:p w:rsidR="00D13036" w:rsidRPr="00303E59" w:rsidRDefault="00D13036" w:rsidP="005C595F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3E5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D13036" w:rsidRPr="005C595F" w:rsidRDefault="00D13036" w:rsidP="00B43537">
            <w:pPr>
              <w:rPr>
                <w:lang w:val="ru-RU"/>
              </w:rPr>
            </w:pPr>
            <w:r>
              <w:t>Телефон 79604460049</w:t>
            </w:r>
          </w:p>
        </w:tc>
      </w:tr>
    </w:tbl>
    <w:p w:rsidR="00D13036" w:rsidRPr="00335A45" w:rsidRDefault="00D13036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13036" w:rsidRPr="00335A45" w:rsidRDefault="00D13036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5C595F">
        <w:t>EA-69409</w:t>
      </w:r>
      <w:r w:rsidRPr="00335A45">
        <w:t xml:space="preserve">- </w:t>
      </w:r>
      <w:r>
        <w:t>ОБЩЕСТВО С ОГРАНИЧЕННОЙ ОТВЕТСТВЕННОСТЬЮ " КУБАНЬДЕЗ ",</w:t>
      </w:r>
      <w:r w:rsidRPr="00335A45">
        <w:t xml:space="preserve">№ </w:t>
      </w:r>
      <w:r w:rsidRPr="005C595F">
        <w:t>EA-69426</w:t>
      </w:r>
      <w:r w:rsidRPr="00335A45">
        <w:t xml:space="preserve">- </w:t>
      </w:r>
      <w:r>
        <w:t>ОБЩЕСТВО С ОГРАНИЧЕННОЙ ОТВЕТСТВЕННОСТЬЮ "КВАДРАНТ".</w:t>
      </w:r>
    </w:p>
    <w:p w:rsidR="00D13036" w:rsidRPr="00335A45" w:rsidRDefault="00D13036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13036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D13036" w:rsidRPr="00335A45" w:rsidRDefault="00D13036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13036" w:rsidRPr="00335A45" w:rsidRDefault="00D13036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13036" w:rsidRPr="00335A45">
        <w:trPr>
          <w:trHeight w:val="274"/>
        </w:trPr>
        <w:tc>
          <w:tcPr>
            <w:tcW w:w="2204" w:type="dxa"/>
            <w:vMerge/>
          </w:tcPr>
          <w:p w:rsidR="00D13036" w:rsidRPr="00335A45" w:rsidRDefault="00D1303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13036" w:rsidRPr="00335A45" w:rsidRDefault="00D13036" w:rsidP="00AA4A97">
            <w:pPr>
              <w:jc w:val="center"/>
              <w:rPr>
                <w:lang w:val="ru-RU"/>
              </w:rPr>
            </w:pPr>
          </w:p>
          <w:p w:rsidR="00D13036" w:rsidRPr="00335A45" w:rsidRDefault="00D13036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13036" w:rsidRPr="00335A45" w:rsidRDefault="00D13036" w:rsidP="00AA4A97">
            <w:pPr>
              <w:ind w:right="-21"/>
              <w:jc w:val="center"/>
              <w:rPr>
                <w:lang w:val="ru-RU"/>
              </w:rPr>
            </w:pPr>
          </w:p>
          <w:p w:rsidR="00D13036" w:rsidRPr="00335A45" w:rsidRDefault="00D13036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13036" w:rsidRPr="00335A45" w:rsidRDefault="00D13036" w:rsidP="0056026D">
            <w:pPr>
              <w:jc w:val="center"/>
              <w:rPr>
                <w:lang w:val="ru-RU"/>
              </w:rPr>
            </w:pPr>
          </w:p>
          <w:p w:rsidR="00D13036" w:rsidRPr="00335A45" w:rsidRDefault="00D1303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D13036" w:rsidRPr="00335A45" w:rsidRDefault="00D13036" w:rsidP="00AA4A97">
            <w:pPr>
              <w:jc w:val="center"/>
              <w:rPr>
                <w:lang w:val="ru-RU"/>
              </w:rPr>
            </w:pPr>
          </w:p>
          <w:p w:rsidR="00D13036" w:rsidRPr="00335A45" w:rsidRDefault="00D1303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13036" w:rsidRPr="00335A45" w:rsidRDefault="00D13036" w:rsidP="0056026D">
            <w:pPr>
              <w:jc w:val="center"/>
              <w:rPr>
                <w:lang w:val="ru-RU"/>
              </w:rPr>
            </w:pPr>
          </w:p>
          <w:p w:rsidR="00D13036" w:rsidRPr="00335A45" w:rsidRDefault="00D1303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D13036" w:rsidRPr="005C595F">
        <w:trPr>
          <w:trHeight w:val="938"/>
        </w:trPr>
        <w:tc>
          <w:tcPr>
            <w:tcW w:w="2204" w:type="dxa"/>
            <w:vAlign w:val="center"/>
          </w:tcPr>
          <w:p w:rsidR="00D13036" w:rsidRPr="005C595F" w:rsidRDefault="00D13036" w:rsidP="00540BDE">
            <w:pPr>
              <w:jc w:val="center"/>
              <w:rPr>
                <w:lang w:val="ru-RU"/>
              </w:rPr>
            </w:pPr>
            <w:r w:rsidRPr="005C595F">
              <w:rPr>
                <w:lang w:val="ru-RU"/>
              </w:rPr>
              <w:t>№ EA-69409- ОБЩЕСТВО С ОГРАНИЧЕННОЙ ОТВЕТСТВЕННОСТЬЮ " КУБАНЬДЕЗ "</w:t>
            </w:r>
          </w:p>
        </w:tc>
        <w:tc>
          <w:tcPr>
            <w:tcW w:w="1700" w:type="dxa"/>
          </w:tcPr>
          <w:p w:rsidR="00D13036" w:rsidRPr="00335A45" w:rsidRDefault="00D1303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13036" w:rsidRPr="00335A45" w:rsidRDefault="00D1303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13036" w:rsidRPr="00335A45" w:rsidRDefault="00D1303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13036" w:rsidRPr="00335A45" w:rsidRDefault="00D1303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13036" w:rsidRPr="00335A45" w:rsidRDefault="00D1303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13036" w:rsidRPr="005C595F">
        <w:trPr>
          <w:trHeight w:val="938"/>
        </w:trPr>
        <w:tc>
          <w:tcPr>
            <w:tcW w:w="2204" w:type="dxa"/>
            <w:vAlign w:val="center"/>
          </w:tcPr>
          <w:p w:rsidR="00D13036" w:rsidRPr="005C595F" w:rsidRDefault="00D13036" w:rsidP="00502748">
            <w:pPr>
              <w:jc w:val="center"/>
              <w:rPr>
                <w:lang w:val="ru-RU"/>
              </w:rPr>
            </w:pPr>
            <w:r w:rsidRPr="005C595F">
              <w:rPr>
                <w:lang w:val="ru-RU"/>
              </w:rPr>
              <w:t>№ EA-69426- ОБЩЕСТВО С ОГРАНИЧЕННОЙ ОТВЕТСТВЕННОСТЬЮ "КВАДРАНТ"</w:t>
            </w:r>
          </w:p>
        </w:tc>
        <w:tc>
          <w:tcPr>
            <w:tcW w:w="1700" w:type="dxa"/>
          </w:tcPr>
          <w:p w:rsidR="00D13036" w:rsidRPr="00335A45" w:rsidRDefault="00D1303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13036" w:rsidRPr="00335A45" w:rsidRDefault="00D1303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13036" w:rsidRPr="00335A45" w:rsidRDefault="00D1303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13036" w:rsidRPr="00335A45" w:rsidRDefault="00D1303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13036" w:rsidRPr="00335A45" w:rsidRDefault="00D1303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13036" w:rsidRPr="00335A45" w:rsidRDefault="00D13036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E7CAA">
        <w:rPr>
          <w:lang w:val="ru-RU"/>
        </w:rPr>
        <w:t>Дезинфицирующие средства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C595F">
        <w:rPr>
          <w:lang w:val="ru-RU"/>
        </w:rPr>
        <w:t>ОБЩЕСТВО С ОГРАНИЧЕННОЙ ОТВЕТСТВЕННОСТЬЮ " КУБАНЬДЕЗ 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5C595F">
        <w:rPr>
          <w:color w:val="000000"/>
          <w:lang w:val="ru-RU"/>
        </w:rPr>
        <w:t>593 865.26</w:t>
      </w:r>
      <w:r w:rsidRPr="00335A45">
        <w:rPr>
          <w:lang w:val="ru-RU"/>
        </w:rPr>
        <w:t xml:space="preserve"> рублей.  </w:t>
      </w:r>
    </w:p>
    <w:p w:rsidR="00D13036" w:rsidRPr="00335A45" w:rsidRDefault="00D13036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13036" w:rsidRPr="00335A45">
        <w:trPr>
          <w:trHeight w:val="206"/>
          <w:jc w:val="center"/>
        </w:trPr>
        <w:tc>
          <w:tcPr>
            <w:tcW w:w="7338" w:type="dxa"/>
          </w:tcPr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13036" w:rsidRPr="00335A45">
        <w:trPr>
          <w:trHeight w:val="206"/>
          <w:jc w:val="center"/>
        </w:trPr>
        <w:tc>
          <w:tcPr>
            <w:tcW w:w="7338" w:type="dxa"/>
          </w:tcPr>
          <w:p w:rsidR="00D13036" w:rsidRPr="00335A45" w:rsidRDefault="00D1303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13036" w:rsidRPr="00335A45" w:rsidRDefault="00D1303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D13036" w:rsidRPr="00335A45" w:rsidRDefault="00D13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13036" w:rsidRPr="00335A45">
        <w:trPr>
          <w:trHeight w:val="206"/>
          <w:jc w:val="center"/>
        </w:trPr>
        <w:tc>
          <w:tcPr>
            <w:tcW w:w="7338" w:type="dxa"/>
          </w:tcPr>
          <w:p w:rsidR="00D13036" w:rsidRPr="00335A45" w:rsidRDefault="00D1303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D13036" w:rsidRPr="00335A45" w:rsidRDefault="00D1303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13036" w:rsidRPr="00335A45" w:rsidRDefault="00D1303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D13036" w:rsidRPr="00335A45" w:rsidRDefault="00D13036" w:rsidP="006465AE">
      <w:pPr>
        <w:jc w:val="both"/>
        <w:rPr>
          <w:lang w:val="ru-RU" w:eastAsia="ru-RU"/>
        </w:rPr>
      </w:pPr>
    </w:p>
    <w:sectPr w:rsidR="00D13036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036" w:rsidRDefault="00D13036">
      <w:r>
        <w:separator/>
      </w:r>
    </w:p>
  </w:endnote>
  <w:endnote w:type="continuationSeparator" w:id="1">
    <w:p w:rsidR="00D13036" w:rsidRDefault="00D13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036" w:rsidRDefault="00D13036">
      <w:r>
        <w:separator/>
      </w:r>
    </w:p>
  </w:footnote>
  <w:footnote w:type="continuationSeparator" w:id="1">
    <w:p w:rsidR="00D13036" w:rsidRDefault="00D13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036" w:rsidRDefault="00D1303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13036" w:rsidRDefault="00D130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41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1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59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1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16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1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18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141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16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1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1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1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1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1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1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1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1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41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41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1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6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1130</Words>
  <Characters>6443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2020-12-30T06:51:00Z</dcterms:created>
  <dcterms:modified xsi:type="dcterms:W3CDTF">2020-12-30T06:56:00Z</dcterms:modified>
</cp:coreProperties>
</file>