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EC1" w:rsidRDefault="00160EC1" w:rsidP="00B40F86">
      <w:pPr>
        <w:jc w:val="center"/>
        <w:rPr>
          <w:b/>
          <w:bCs/>
          <w:color w:val="000000"/>
          <w:lang w:val="ru-RU"/>
        </w:rPr>
      </w:pPr>
    </w:p>
    <w:p w:rsidR="00160EC1" w:rsidRDefault="00160EC1" w:rsidP="004B0926">
      <w:pPr>
        <w:rPr>
          <w:b/>
          <w:bCs/>
          <w:color w:val="000000"/>
          <w:lang w:val="ru-RU"/>
        </w:rPr>
      </w:pPr>
    </w:p>
    <w:p w:rsidR="00160EC1" w:rsidRPr="00335A45" w:rsidRDefault="00160EC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347</w:t>
      </w:r>
    </w:p>
    <w:p w:rsidR="00160EC1" w:rsidRPr="00335A45" w:rsidRDefault="00160EC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60EC1" w:rsidRPr="00335A45" w:rsidRDefault="00160EC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60EC1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60EC1" w:rsidRPr="00335A45" w:rsidRDefault="00160EC1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60EC1" w:rsidRPr="00335A45" w:rsidRDefault="00160EC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160EC1" w:rsidRDefault="00160EC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60EC1" w:rsidRPr="0077375B" w:rsidRDefault="00160EC1" w:rsidP="001D4D6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1D4D67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1D4D67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160EC1" w:rsidRPr="0077375B" w:rsidRDefault="00160EC1" w:rsidP="001D4D6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152DB6">
        <w:rPr>
          <w:rFonts w:ascii="Roboto" w:hAnsi="Roboto" w:cs="Roboto"/>
          <w:color w:val="000000"/>
          <w:shd w:val="clear" w:color="auto" w:fill="FFFFFF"/>
          <w:lang w:val="ru-RU"/>
        </w:rPr>
        <w:t>Изделия медицинские для отделения лучевой диагностики</w:t>
      </w:r>
      <w:r w:rsidRPr="0077375B">
        <w:rPr>
          <w:lang w:val="ru-RU"/>
        </w:rPr>
        <w:t xml:space="preserve">».  </w:t>
      </w:r>
    </w:p>
    <w:p w:rsidR="00160EC1" w:rsidRPr="00152DB6" w:rsidRDefault="00160EC1" w:rsidP="001D4D67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152DB6">
        <w:rPr>
          <w:rFonts w:ascii="Roboto" w:hAnsi="Roboto" w:cs="Roboto"/>
          <w:color w:val="000000"/>
          <w:shd w:val="clear" w:color="auto" w:fill="FFFFFF"/>
          <w:lang w:val="ru-RU"/>
        </w:rPr>
        <w:t>203234901331923490100104190012660244</w:t>
      </w:r>
    </w:p>
    <w:p w:rsidR="00160EC1" w:rsidRPr="0077375B" w:rsidRDefault="00160EC1" w:rsidP="001D4D67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597 048</w:t>
      </w:r>
      <w:r w:rsidRPr="0077375B">
        <w:rPr>
          <w:lang w:val="ru-RU"/>
        </w:rPr>
        <w:t xml:space="preserve"> руб. </w:t>
      </w:r>
      <w:r>
        <w:rPr>
          <w:lang w:val="ru-RU"/>
        </w:rPr>
        <w:t>24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Пятьсот девяносто семь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сорок восемь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24</w:t>
      </w:r>
      <w:r w:rsidRPr="0077375B">
        <w:rPr>
          <w:lang w:val="ru-RU"/>
        </w:rPr>
        <w:t xml:space="preserve"> копе</w:t>
      </w:r>
      <w:r>
        <w:rPr>
          <w:lang w:val="ru-RU"/>
        </w:rPr>
        <w:t>йки</w:t>
      </w:r>
      <w:r w:rsidRPr="0077375B">
        <w:rPr>
          <w:lang w:val="ru-RU"/>
        </w:rPr>
        <w:t>).</w:t>
      </w:r>
    </w:p>
    <w:p w:rsidR="00160EC1" w:rsidRPr="000A336C" w:rsidRDefault="00160EC1" w:rsidP="001D4D6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DB1136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  <w:r w:rsidRPr="000A336C">
        <w:rPr>
          <w:lang w:val="ru-RU"/>
        </w:rPr>
        <w:t>.</w:t>
      </w:r>
    </w:p>
    <w:p w:rsidR="00160EC1" w:rsidRPr="00C3692A" w:rsidRDefault="00160EC1" w:rsidP="001D4D6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152DB6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мая 2021 г.</w:t>
      </w:r>
      <w:r w:rsidRPr="00C3692A">
        <w:rPr>
          <w:lang w:val="ru-RU"/>
        </w:rPr>
        <w:t>.</w:t>
      </w:r>
    </w:p>
    <w:p w:rsidR="00160EC1" w:rsidRPr="0077375B" w:rsidRDefault="00160EC1" w:rsidP="001D4D6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3E2096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160EC1" w:rsidRPr="0077375B" w:rsidRDefault="00160EC1" w:rsidP="001D4D6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160EC1" w:rsidRPr="0077375B" w:rsidRDefault="00160EC1" w:rsidP="001D4D67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60EC1" w:rsidRPr="0077375B" w:rsidRDefault="00160EC1" w:rsidP="001D4D6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52DB6">
        <w:rPr>
          <w:color w:val="000000"/>
          <w:sz w:val="24"/>
          <w:szCs w:val="24"/>
        </w:rPr>
        <w:t>18.12.2020 11:29:41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160EC1" w:rsidRPr="0077375B" w:rsidRDefault="00160EC1" w:rsidP="001D4D6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160EC1" w:rsidRDefault="00160EC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60EC1" w:rsidRPr="00335A45">
        <w:trPr>
          <w:jc w:val="center"/>
        </w:trPr>
        <w:tc>
          <w:tcPr>
            <w:tcW w:w="9828" w:type="dxa"/>
            <w:gridSpan w:val="5"/>
          </w:tcPr>
          <w:p w:rsidR="00160EC1" w:rsidRPr="00335A45" w:rsidRDefault="00160EC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160EC1" w:rsidRPr="005D09FF">
        <w:trPr>
          <w:jc w:val="center"/>
        </w:trPr>
        <w:tc>
          <w:tcPr>
            <w:tcW w:w="2820" w:type="dxa"/>
          </w:tcPr>
          <w:p w:rsidR="00160EC1" w:rsidRPr="00335A45" w:rsidRDefault="00160EC1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60EC1" w:rsidRPr="00335A45" w:rsidRDefault="00160EC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160EC1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160EC1" w:rsidRPr="000D6284" w:rsidRDefault="00160EC1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160EC1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160EC1" w:rsidRPr="00335A45" w:rsidRDefault="00160EC1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60EC1" w:rsidRPr="00335A45" w:rsidRDefault="00160EC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160EC1" w:rsidRPr="000D6284">
        <w:trPr>
          <w:jc w:val="center"/>
        </w:trPr>
        <w:tc>
          <w:tcPr>
            <w:tcW w:w="9828" w:type="dxa"/>
            <w:gridSpan w:val="5"/>
          </w:tcPr>
          <w:p w:rsidR="00160EC1" w:rsidRPr="000D6284" w:rsidRDefault="00160EC1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160EC1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60EC1" w:rsidRPr="00335A45" w:rsidRDefault="00160EC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160EC1" w:rsidRPr="00335A45" w:rsidRDefault="00160EC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160EC1" w:rsidRPr="00335A45" w:rsidRDefault="00160EC1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60EC1" w:rsidRPr="00335A45" w:rsidRDefault="00160EC1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160EC1" w:rsidRPr="00335A45" w:rsidRDefault="00160EC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160EC1" w:rsidRPr="00335A45" w:rsidRDefault="00160EC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160EC1" w:rsidRPr="00335A45" w:rsidRDefault="00160EC1" w:rsidP="00A841CC">
            <w:pPr>
              <w:ind w:right="-80"/>
              <w:jc w:val="both"/>
              <w:rPr>
                <w:lang w:val="ru-RU"/>
              </w:rPr>
            </w:pPr>
          </w:p>
          <w:p w:rsidR="00160EC1" w:rsidRPr="00335A45" w:rsidRDefault="00160EC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160EC1" w:rsidRPr="00335A45" w:rsidRDefault="00160EC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160EC1" w:rsidRPr="00335A45" w:rsidRDefault="00160EC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30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60EC1" w:rsidRPr="00335A45" w:rsidRDefault="00160EC1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160EC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335A45" w:rsidRDefault="00160EC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335A45" w:rsidRDefault="00160EC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335A45" w:rsidRDefault="00160EC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335A45" w:rsidRDefault="00160EC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335A45" w:rsidRDefault="00160EC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60EC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335A45" w:rsidRDefault="00160EC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996F4C" w:rsidRDefault="00160EC1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261 000.00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335A45" w:rsidRDefault="00160EC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4736FB" w:rsidRDefault="00160EC1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30.12.2020 12:46:36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E93E2C" w:rsidRDefault="00160EC1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EA-69575</w:t>
            </w:r>
          </w:p>
        </w:tc>
      </w:tr>
      <w:tr w:rsidR="00160EC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8235C0" w:rsidRDefault="00160EC1" w:rsidP="000705C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264 000.00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Default="00160EC1" w:rsidP="000705CF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4736FB" w:rsidRDefault="00160EC1" w:rsidP="000705C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30.12.2020 12:46:18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2F6FBA" w:rsidRDefault="00160EC1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EA-68957</w:t>
            </w:r>
          </w:p>
        </w:tc>
      </w:tr>
      <w:tr w:rsidR="00160EC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8235C0" w:rsidRDefault="00160EC1" w:rsidP="000705C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300 014.76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Default="00160EC1" w:rsidP="000705CF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4736FB" w:rsidRDefault="00160EC1" w:rsidP="000705C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30.12.2020 12:25:04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2F6FBA" w:rsidRDefault="00160EC1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EA-69563</w:t>
            </w:r>
          </w:p>
        </w:tc>
      </w:tr>
      <w:tr w:rsidR="00160EC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8235C0" w:rsidRDefault="00160EC1" w:rsidP="000705C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405 000.00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Default="00160EC1" w:rsidP="000705CF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4736FB" w:rsidRDefault="00160EC1" w:rsidP="000705C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30.12.2020 12:17:32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2F6FBA" w:rsidRDefault="00160EC1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EA-69581</w:t>
            </w:r>
          </w:p>
        </w:tc>
      </w:tr>
      <w:tr w:rsidR="00160EC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335A45" w:rsidRDefault="00160EC1" w:rsidP="00626F2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8235C0" w:rsidRDefault="00160EC1" w:rsidP="00626F2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450 000.00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Default="00160EC1" w:rsidP="00626F2C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4736FB" w:rsidRDefault="00160EC1" w:rsidP="00626F2C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30.12.2020 12:14:14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60EC1" w:rsidRPr="002F6FBA" w:rsidRDefault="00160EC1" w:rsidP="00626F2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EA-69605</w:t>
            </w:r>
          </w:p>
        </w:tc>
      </w:tr>
    </w:tbl>
    <w:p w:rsidR="00160EC1" w:rsidRPr="00335A45" w:rsidRDefault="00160EC1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60EC1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60EC1" w:rsidRPr="00335A45" w:rsidRDefault="00160EC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160EC1" w:rsidRPr="00335A45" w:rsidRDefault="00160EC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60EC1" w:rsidRPr="00335A45" w:rsidRDefault="00160EC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160EC1" w:rsidRPr="00335A45" w:rsidRDefault="00160EC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60EC1" w:rsidRPr="00335A45" w:rsidRDefault="00160EC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60EC1" w:rsidRPr="001D4D6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60EC1" w:rsidRPr="001D4D67" w:rsidRDefault="00160EC1" w:rsidP="00292562">
            <w:pPr>
              <w:jc w:val="center"/>
              <w:rPr>
                <w:lang w:val="ru-RU"/>
              </w:rPr>
            </w:pPr>
            <w:r w:rsidRPr="001D4D67">
              <w:rPr>
                <w:lang w:val="ru-RU"/>
              </w:rPr>
              <w:t>EA-69575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60EC1" w:rsidRPr="005C595F" w:rsidRDefault="00160EC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52419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25.12.2020 14:23:21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"ГАРАНТ-М"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ИНН7716644263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ОГРН1097746374769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КПП771601001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Место нахождения (жительства)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129337, Г МОСКВА77, УЛ КРАСНАЯ СОСНА, 30, СТР. 1,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Почтовый адрес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129337 г.Москва, ул.Красная Сосна, д.30 стр.1</w:t>
            </w:r>
          </w:p>
          <w:p w:rsidR="00160EC1" w:rsidRPr="001D4D67" w:rsidRDefault="00160EC1" w:rsidP="001D4D6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1D4D6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Сибирцев Алексей Васильевич</w:t>
            </w:r>
          </w:p>
          <w:p w:rsidR="00160EC1" w:rsidRPr="00672804" w:rsidRDefault="00160EC1" w:rsidP="00B43537">
            <w:pPr>
              <w:rPr>
                <w:lang w:val="ru-RU"/>
              </w:rPr>
            </w:pPr>
            <w:r w:rsidRPr="001D4D67">
              <w:rPr>
                <w:lang w:val="ru-RU"/>
              </w:rPr>
              <w:t>Телефон 74957893801</w:t>
            </w:r>
          </w:p>
        </w:tc>
      </w:tr>
      <w:tr w:rsidR="00160EC1" w:rsidRPr="00735B8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60EC1" w:rsidRPr="001D4D67" w:rsidRDefault="00160EC1" w:rsidP="00292562">
            <w:pPr>
              <w:jc w:val="center"/>
              <w:rPr>
                <w:lang w:val="ru-RU"/>
              </w:rPr>
            </w:pPr>
            <w:r w:rsidRPr="001D4D67">
              <w:rPr>
                <w:lang w:val="ru-RU"/>
              </w:rPr>
              <w:t>EA-68957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60EC1" w:rsidRPr="005C595F" w:rsidRDefault="00160EC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52419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21.12.2020 12:28:22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"МЕДГОССНАБ"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ИНН7736562266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ОГРН1077758350779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КПП772901001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Место нахождения (жительства)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119526, Г МОСКВА77, ПР-КТ ЛЕНИНСКИЙ, ДОМ 146, ОФИС 346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Почтовый адрес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119526, ГОРОД МОСКВА,ПРОСПЕКТ ЛЕНИНСКИЙ, д. ДОМ 146, кв. ОФИС 346</w:t>
            </w:r>
          </w:p>
          <w:p w:rsidR="00160EC1" w:rsidRPr="001D4D67" w:rsidRDefault="00160EC1" w:rsidP="001D4D6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1D4D6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Бабаян Нуне Аркадьевна</w:t>
            </w:r>
          </w:p>
          <w:p w:rsidR="00160EC1" w:rsidRPr="001D4D67" w:rsidRDefault="00160EC1" w:rsidP="00B43537">
            <w:pPr>
              <w:rPr>
                <w:lang w:val="ru-RU"/>
              </w:rPr>
            </w:pPr>
            <w:r>
              <w:t>Телефон 79262299149</w:t>
            </w:r>
          </w:p>
        </w:tc>
      </w:tr>
      <w:tr w:rsidR="00160EC1" w:rsidRPr="005D09F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60EC1" w:rsidRPr="001D4D67" w:rsidRDefault="00160EC1" w:rsidP="00292562">
            <w:pPr>
              <w:jc w:val="center"/>
              <w:rPr>
                <w:lang w:val="ru-RU"/>
              </w:rPr>
            </w:pPr>
            <w:r w:rsidRPr="001D4D67">
              <w:rPr>
                <w:lang w:val="ru-RU"/>
              </w:rPr>
              <w:t>EA-69563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60EC1" w:rsidRPr="005C595F" w:rsidRDefault="00160EC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52419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25.12.2020 12:04:55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"МЕДЛАЙН"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ИНН5506226202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ОГРН1135543019952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КПП550601001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Место нахождения (жительства)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644018, ОБЛ ОМСКАЯ, Г ОМСК, УЛ 1-Я ИНДУСТРИАЛЬНАЯ, ДОМ 4, КОРПУС 3, ОФИС 305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Почтовый адрес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644018, ОБЛ ОМСКАЯ, Г ОМСК, УЛ ИНДУСТРИАЛЬНАЯ 1-Я, дом 4, корпус 3, офис 305</w:t>
            </w:r>
          </w:p>
          <w:p w:rsidR="00160EC1" w:rsidRPr="001D4D67" w:rsidRDefault="00160EC1" w:rsidP="001D4D6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1D4D6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Аксенов Станислав Иванович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Телефон 7381253653</w:t>
            </w:r>
          </w:p>
        </w:tc>
      </w:tr>
      <w:tr w:rsidR="00160EC1" w:rsidRPr="005D09F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60EC1" w:rsidRPr="001D4D67" w:rsidRDefault="00160EC1" w:rsidP="00292562">
            <w:pPr>
              <w:jc w:val="center"/>
              <w:rPr>
                <w:lang w:val="ru-RU"/>
              </w:rPr>
            </w:pPr>
            <w:r w:rsidRPr="001D4D67">
              <w:rPr>
                <w:lang w:val="ru-RU"/>
              </w:rPr>
              <w:t>EA-69581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60EC1" w:rsidRPr="005C595F" w:rsidRDefault="00160EC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52419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25.12.2020 14:43:05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ТИТОВА МАРИНА АЛЕКСАНДРОВНА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ИНН 233409997338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ОГРНИП 320237500050490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Место нахождения (жительства)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КРАЙ КРАСНОДАРСКИЙ, Р-Н КАНЕВСКОЙ, СТ-ЦА НОВОМИНСКАЯ,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Почтовый адрес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КРАЙ КРАСНОДАРСКИЙ, Р-Н КАНЕВСКОЙ, СТ-ЦА НОВОМИНСКАЯ,</w:t>
            </w:r>
          </w:p>
          <w:p w:rsidR="00160EC1" w:rsidRPr="001D4D67" w:rsidRDefault="00160EC1" w:rsidP="001D4D67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1D4D6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Титова Марина Александровна</w:t>
            </w:r>
          </w:p>
          <w:p w:rsidR="00160EC1" w:rsidRPr="005C595F" w:rsidRDefault="00160EC1" w:rsidP="00B43537">
            <w:pPr>
              <w:rPr>
                <w:lang w:val="ru-RU"/>
              </w:rPr>
            </w:pPr>
            <w:r w:rsidRPr="001D4D67">
              <w:rPr>
                <w:lang w:val="ru-RU"/>
              </w:rPr>
              <w:t>Телефон 8-918-377-97-20</w:t>
            </w:r>
          </w:p>
        </w:tc>
      </w:tr>
      <w:tr w:rsidR="00160EC1" w:rsidRPr="005D09F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60EC1" w:rsidRPr="001D4D67" w:rsidRDefault="00160EC1" w:rsidP="00292562">
            <w:pPr>
              <w:jc w:val="center"/>
              <w:rPr>
                <w:lang w:val="ru-RU"/>
              </w:rPr>
            </w:pPr>
            <w:r w:rsidRPr="001D4D67">
              <w:rPr>
                <w:lang w:val="ru-RU"/>
              </w:rPr>
              <w:t>EA-69605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60EC1" w:rsidRPr="005C595F" w:rsidRDefault="00160EC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52419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25.12.2020 16:48:47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"ПАРИМЕД"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ИНН7702385361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ОГРН1157746568100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КПП770201001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Место нахождения (жительства)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129110, Г МОСКВА, УЛ ГИЛЯРОВСКОГО, ДОМ 36, КОРПУС 1, ПОМЕЩЕНИЕ IV</w:t>
            </w:r>
          </w:p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Почтовый адрес</w:t>
            </w:r>
          </w:p>
          <w:p w:rsidR="00160EC1" w:rsidRDefault="00160EC1" w:rsidP="001D4D67">
            <w:pPr>
              <w:pStyle w:val="NormalWeb"/>
              <w:spacing w:before="0" w:beforeAutospacing="0" w:after="0" w:afterAutospacing="0"/>
            </w:pPr>
            <w:r>
              <w:t>129110, Г МОСКВА, УЛ ГИЛЯРОВСКОГО, ДОМ 36, КОРПУС 1, ПОМЕЩЕНИЕ IV</w:t>
            </w:r>
          </w:p>
          <w:p w:rsidR="00160EC1" w:rsidRPr="008F1D3C" w:rsidRDefault="00160EC1" w:rsidP="001D4D6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F1D3C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160EC1" w:rsidRPr="001D4D67" w:rsidRDefault="00160EC1" w:rsidP="00B43537">
            <w:pPr>
              <w:rPr>
                <w:lang w:val="ru-RU"/>
              </w:rPr>
            </w:pPr>
            <w:r>
              <w:t>Телефон 79259056581</w:t>
            </w:r>
          </w:p>
        </w:tc>
      </w:tr>
    </w:tbl>
    <w:p w:rsidR="00160EC1" w:rsidRPr="00335A45" w:rsidRDefault="00160EC1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60EC1" w:rsidRPr="00335A45" w:rsidRDefault="00160EC1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1D4D67">
        <w:t>EA-69575</w:t>
      </w:r>
      <w:r w:rsidRPr="00335A45">
        <w:t xml:space="preserve">- </w:t>
      </w:r>
      <w:r>
        <w:t>ОБЩЕСТВО С ОГРАНИЧЕННОЙ ОТВЕТСТВЕННОСТЬЮ "ГАРАНТ-М",</w:t>
      </w:r>
      <w:r w:rsidRPr="00335A45">
        <w:t xml:space="preserve">№ </w:t>
      </w:r>
      <w:r w:rsidRPr="001D4D67">
        <w:t>EA-68957</w:t>
      </w:r>
      <w:r w:rsidRPr="00335A45">
        <w:t xml:space="preserve">- </w:t>
      </w:r>
      <w:r>
        <w:t>ОБЩЕСТВО С ОГРАНИЧЕННОЙ ОТВЕТСТВЕННОСТЬЮ "МЕДГОССНАБ",</w:t>
      </w:r>
      <w:r w:rsidRPr="00335A45">
        <w:t xml:space="preserve">№ </w:t>
      </w:r>
      <w:r w:rsidRPr="001D4D67">
        <w:t>EA-69563</w:t>
      </w:r>
      <w:r w:rsidRPr="00335A45">
        <w:t xml:space="preserve">- </w:t>
      </w:r>
      <w:r>
        <w:t>ОБЩЕСТВО С ОГРАНИЧЕННОЙ ОТВЕТСТВЕННОСТЬЮ "МЕДЛАЙН",</w:t>
      </w:r>
      <w:r w:rsidRPr="00335A45">
        <w:t xml:space="preserve">№ </w:t>
      </w:r>
      <w:r w:rsidRPr="001D4D67">
        <w:t>EA-69581</w:t>
      </w:r>
      <w:r w:rsidRPr="00335A45">
        <w:t xml:space="preserve">- </w:t>
      </w:r>
      <w:r>
        <w:t>Индивидуальный предприниматель ТИТОВА МАРИНА АЛЕКСАНДРОВНА,</w:t>
      </w:r>
      <w:r w:rsidRPr="00335A45">
        <w:t xml:space="preserve">№ </w:t>
      </w:r>
      <w:r w:rsidRPr="001D4D67">
        <w:t>EA-69605</w:t>
      </w:r>
      <w:r w:rsidRPr="00335A45">
        <w:t xml:space="preserve">- </w:t>
      </w:r>
      <w:r>
        <w:t>ОБЩЕСТВО С ОГРАНИЧЕННОЙ ОТВЕТСТВЕННОСТЬЮ "ПАРИМЕД".</w:t>
      </w:r>
    </w:p>
    <w:p w:rsidR="00160EC1" w:rsidRPr="00335A45" w:rsidRDefault="00160EC1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60EC1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160EC1" w:rsidRPr="00335A45" w:rsidRDefault="00160EC1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60EC1" w:rsidRPr="00335A45" w:rsidRDefault="00160EC1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60EC1" w:rsidRPr="00335A45">
        <w:trPr>
          <w:trHeight w:val="274"/>
        </w:trPr>
        <w:tc>
          <w:tcPr>
            <w:tcW w:w="2204" w:type="dxa"/>
            <w:vMerge/>
          </w:tcPr>
          <w:p w:rsidR="00160EC1" w:rsidRPr="00335A45" w:rsidRDefault="00160EC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60EC1" w:rsidRPr="00335A45" w:rsidRDefault="00160EC1" w:rsidP="00AA4A97">
            <w:pPr>
              <w:jc w:val="center"/>
              <w:rPr>
                <w:lang w:val="ru-RU"/>
              </w:rPr>
            </w:pPr>
          </w:p>
          <w:p w:rsidR="00160EC1" w:rsidRPr="00335A45" w:rsidRDefault="00160EC1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60EC1" w:rsidRPr="00335A45" w:rsidRDefault="00160EC1" w:rsidP="00AA4A97">
            <w:pPr>
              <w:ind w:right="-21"/>
              <w:jc w:val="center"/>
              <w:rPr>
                <w:lang w:val="ru-RU"/>
              </w:rPr>
            </w:pPr>
          </w:p>
          <w:p w:rsidR="00160EC1" w:rsidRPr="00335A45" w:rsidRDefault="00160EC1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60EC1" w:rsidRPr="00335A45" w:rsidRDefault="00160EC1" w:rsidP="0056026D">
            <w:pPr>
              <w:jc w:val="center"/>
              <w:rPr>
                <w:lang w:val="ru-RU"/>
              </w:rPr>
            </w:pPr>
          </w:p>
          <w:p w:rsidR="00160EC1" w:rsidRPr="00335A45" w:rsidRDefault="00160EC1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160EC1" w:rsidRPr="00335A45" w:rsidRDefault="00160EC1" w:rsidP="00AA4A97">
            <w:pPr>
              <w:jc w:val="center"/>
              <w:rPr>
                <w:lang w:val="ru-RU"/>
              </w:rPr>
            </w:pPr>
          </w:p>
          <w:p w:rsidR="00160EC1" w:rsidRPr="00335A45" w:rsidRDefault="00160EC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60EC1" w:rsidRPr="00335A45" w:rsidRDefault="00160EC1" w:rsidP="0056026D">
            <w:pPr>
              <w:jc w:val="center"/>
              <w:rPr>
                <w:lang w:val="ru-RU"/>
              </w:rPr>
            </w:pPr>
          </w:p>
          <w:p w:rsidR="00160EC1" w:rsidRPr="00335A45" w:rsidRDefault="00160EC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160EC1" w:rsidRPr="005D09FF">
        <w:trPr>
          <w:trHeight w:val="938"/>
        </w:trPr>
        <w:tc>
          <w:tcPr>
            <w:tcW w:w="2204" w:type="dxa"/>
            <w:vAlign w:val="center"/>
          </w:tcPr>
          <w:p w:rsidR="00160EC1" w:rsidRPr="001D4D67" w:rsidRDefault="00160EC1" w:rsidP="000705CF">
            <w:pPr>
              <w:jc w:val="center"/>
              <w:rPr>
                <w:lang w:val="ru-RU"/>
              </w:rPr>
            </w:pPr>
            <w:r w:rsidRPr="001D4D67">
              <w:rPr>
                <w:lang w:val="ru-RU"/>
              </w:rPr>
              <w:t>№ EA-69575- ОБЩЕСТВО С ОГРАНИЧЕННОЙ ОТВЕТСТВЕННОСТЬЮ "ГАРАНТ-М"</w:t>
            </w:r>
          </w:p>
        </w:tc>
        <w:tc>
          <w:tcPr>
            <w:tcW w:w="1700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60EC1" w:rsidRPr="005D09FF">
        <w:trPr>
          <w:trHeight w:val="938"/>
        </w:trPr>
        <w:tc>
          <w:tcPr>
            <w:tcW w:w="2204" w:type="dxa"/>
            <w:vAlign w:val="center"/>
          </w:tcPr>
          <w:p w:rsidR="00160EC1" w:rsidRPr="001D4D67" w:rsidRDefault="00160EC1" w:rsidP="000705CF">
            <w:pPr>
              <w:jc w:val="center"/>
              <w:rPr>
                <w:lang w:val="ru-RU"/>
              </w:rPr>
            </w:pPr>
            <w:r w:rsidRPr="001D4D67">
              <w:rPr>
                <w:lang w:val="ru-RU"/>
              </w:rPr>
              <w:t>№ EA-68957- ОБЩЕСТВО С ОГРАНИЧЕННОЙ ОТВЕТСТВЕННОСТЬЮ "МЕДГОССНАБ"</w:t>
            </w:r>
          </w:p>
        </w:tc>
        <w:tc>
          <w:tcPr>
            <w:tcW w:w="1700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60EC1" w:rsidRPr="005D09FF">
        <w:trPr>
          <w:trHeight w:val="938"/>
        </w:trPr>
        <w:tc>
          <w:tcPr>
            <w:tcW w:w="2204" w:type="dxa"/>
            <w:vAlign w:val="center"/>
          </w:tcPr>
          <w:p w:rsidR="00160EC1" w:rsidRPr="001D4D67" w:rsidRDefault="00160EC1" w:rsidP="000705CF">
            <w:pPr>
              <w:jc w:val="center"/>
              <w:rPr>
                <w:lang w:val="ru-RU"/>
              </w:rPr>
            </w:pPr>
            <w:r w:rsidRPr="001D4D67">
              <w:rPr>
                <w:lang w:val="ru-RU"/>
              </w:rPr>
              <w:t>№ EA-69563- ОБЩЕСТВО С ОГРАНИЧЕННОЙ ОТВЕТСТВЕННОСТЬЮ "МЕДЛАЙН"</w:t>
            </w:r>
          </w:p>
        </w:tc>
        <w:tc>
          <w:tcPr>
            <w:tcW w:w="1700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60EC1" w:rsidRPr="00335A45" w:rsidRDefault="00160EC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60EC1" w:rsidRPr="005D09FF">
        <w:trPr>
          <w:trHeight w:val="938"/>
        </w:trPr>
        <w:tc>
          <w:tcPr>
            <w:tcW w:w="2204" w:type="dxa"/>
            <w:vAlign w:val="center"/>
          </w:tcPr>
          <w:p w:rsidR="00160EC1" w:rsidRPr="001D4D67" w:rsidRDefault="00160EC1" w:rsidP="00540BDE">
            <w:pPr>
              <w:jc w:val="center"/>
              <w:rPr>
                <w:lang w:val="ru-RU"/>
              </w:rPr>
            </w:pPr>
            <w:r w:rsidRPr="001D4D67">
              <w:rPr>
                <w:lang w:val="ru-RU"/>
              </w:rPr>
              <w:t>№ EA-69581- Индивидуальный предприниматель ТИТОВА МАРИНА АЛЕКСАНДРОВНА</w:t>
            </w:r>
          </w:p>
        </w:tc>
        <w:tc>
          <w:tcPr>
            <w:tcW w:w="1700" w:type="dxa"/>
          </w:tcPr>
          <w:p w:rsidR="00160EC1" w:rsidRPr="00335A45" w:rsidRDefault="00160EC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60EC1" w:rsidRPr="00335A45" w:rsidRDefault="00160EC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60EC1" w:rsidRPr="00335A45" w:rsidRDefault="00160EC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60EC1" w:rsidRPr="00335A45" w:rsidRDefault="00160EC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60EC1" w:rsidRPr="00335A45" w:rsidRDefault="00160EC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60EC1" w:rsidRPr="005D09FF">
        <w:trPr>
          <w:trHeight w:val="938"/>
        </w:trPr>
        <w:tc>
          <w:tcPr>
            <w:tcW w:w="2204" w:type="dxa"/>
            <w:vAlign w:val="center"/>
          </w:tcPr>
          <w:p w:rsidR="00160EC1" w:rsidRPr="001D4D67" w:rsidRDefault="00160EC1" w:rsidP="001D4D67">
            <w:pPr>
              <w:rPr>
                <w:lang w:val="ru-RU"/>
              </w:rPr>
            </w:pPr>
            <w:r w:rsidRPr="001D4D67">
              <w:rPr>
                <w:lang w:val="ru-RU"/>
              </w:rPr>
              <w:t>№ EA-69605- ОБЩЕСТВО С ОГРАНИЧЕННОЙ ОТВЕТСТВЕННОСТЬЮ "ПАРИМЕД"</w:t>
            </w:r>
          </w:p>
        </w:tc>
        <w:tc>
          <w:tcPr>
            <w:tcW w:w="1700" w:type="dxa"/>
          </w:tcPr>
          <w:p w:rsidR="00160EC1" w:rsidRPr="00335A45" w:rsidRDefault="00160EC1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60EC1" w:rsidRPr="00335A45" w:rsidRDefault="00160EC1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60EC1" w:rsidRPr="00335A45" w:rsidRDefault="00160EC1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60EC1" w:rsidRPr="00335A45" w:rsidRDefault="00160EC1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60EC1" w:rsidRPr="00335A45" w:rsidRDefault="00160EC1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60EC1" w:rsidRPr="00335A45" w:rsidRDefault="00160EC1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52DB6">
        <w:rPr>
          <w:rFonts w:ascii="Roboto" w:hAnsi="Roboto" w:cs="Roboto"/>
          <w:color w:val="000000"/>
          <w:shd w:val="clear" w:color="auto" w:fill="FFFFFF"/>
          <w:lang w:val="ru-RU"/>
        </w:rPr>
        <w:t>Изделия медицинские для отделения лучевой диагностики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1D4D67">
        <w:rPr>
          <w:lang w:val="ru-RU"/>
        </w:rPr>
        <w:t>ОБЩЕСТВО С ОГРАНИЧЕННОЙ ОТВЕТСТВЕННОСТЬЮ "ГАРАНТ-М"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1D4D67">
        <w:rPr>
          <w:color w:val="000000"/>
          <w:shd w:val="clear" w:color="auto" w:fill="FFFFFF"/>
          <w:lang w:val="ru-RU"/>
        </w:rPr>
        <w:t>261</w:t>
      </w:r>
      <w:r w:rsidRPr="001D4D67">
        <w:rPr>
          <w:color w:val="000000"/>
          <w:shd w:val="clear" w:color="auto" w:fill="FFFFFF"/>
        </w:rPr>
        <w:t> </w:t>
      </w:r>
      <w:r w:rsidRPr="001D4D67">
        <w:rPr>
          <w:color w:val="000000"/>
          <w:shd w:val="clear" w:color="auto" w:fill="FFFFFF"/>
          <w:lang w:val="ru-RU"/>
        </w:rPr>
        <w:t>000.00</w:t>
      </w:r>
      <w:r w:rsidRPr="00335A45">
        <w:rPr>
          <w:lang w:val="ru-RU"/>
        </w:rPr>
        <w:t xml:space="preserve"> рублей.  </w:t>
      </w:r>
    </w:p>
    <w:p w:rsidR="00160EC1" w:rsidRPr="00335A45" w:rsidRDefault="00160EC1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60EC1" w:rsidRPr="00335A45">
        <w:trPr>
          <w:trHeight w:val="206"/>
          <w:jc w:val="center"/>
        </w:trPr>
        <w:tc>
          <w:tcPr>
            <w:tcW w:w="7338" w:type="dxa"/>
          </w:tcPr>
          <w:p w:rsidR="00160EC1" w:rsidRPr="00335A45" w:rsidRDefault="00160EC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60EC1" w:rsidRPr="00335A45" w:rsidRDefault="00160EC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60EC1" w:rsidRPr="00335A45" w:rsidRDefault="00160EC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60EC1" w:rsidRPr="00335A45" w:rsidRDefault="00160EC1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160EC1" w:rsidRPr="00335A45" w:rsidRDefault="00160EC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60EC1" w:rsidRPr="00335A45">
        <w:trPr>
          <w:trHeight w:val="206"/>
          <w:jc w:val="center"/>
        </w:trPr>
        <w:tc>
          <w:tcPr>
            <w:tcW w:w="7338" w:type="dxa"/>
          </w:tcPr>
          <w:p w:rsidR="00160EC1" w:rsidRPr="00335A45" w:rsidRDefault="00160EC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60EC1" w:rsidRPr="00335A45" w:rsidRDefault="00160EC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60EC1" w:rsidRPr="00335A45" w:rsidRDefault="00160EC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160EC1" w:rsidRPr="00335A45" w:rsidRDefault="00160EC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60EC1" w:rsidRPr="00335A45" w:rsidRDefault="00160EC1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160EC1" w:rsidRPr="00335A45" w:rsidRDefault="00160EC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60EC1" w:rsidRPr="00335A45" w:rsidRDefault="00160EC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160EC1" w:rsidRPr="00335A45" w:rsidRDefault="00160EC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60EC1" w:rsidRPr="00335A45">
        <w:trPr>
          <w:trHeight w:val="206"/>
          <w:jc w:val="center"/>
        </w:trPr>
        <w:tc>
          <w:tcPr>
            <w:tcW w:w="7338" w:type="dxa"/>
          </w:tcPr>
          <w:p w:rsidR="00160EC1" w:rsidRPr="00335A45" w:rsidRDefault="00160EC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160EC1" w:rsidRPr="00335A45" w:rsidRDefault="00160EC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60EC1" w:rsidRPr="00335A45" w:rsidRDefault="00160EC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160EC1" w:rsidRPr="00335A45" w:rsidRDefault="00160EC1" w:rsidP="006465AE">
      <w:pPr>
        <w:jc w:val="both"/>
        <w:rPr>
          <w:lang w:val="ru-RU" w:eastAsia="ru-RU"/>
        </w:rPr>
      </w:pPr>
    </w:p>
    <w:sectPr w:rsidR="00160EC1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EC1" w:rsidRDefault="00160EC1">
      <w:r>
        <w:separator/>
      </w:r>
    </w:p>
  </w:endnote>
  <w:endnote w:type="continuationSeparator" w:id="1">
    <w:p w:rsidR="00160EC1" w:rsidRDefault="00160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EC1" w:rsidRDefault="00160EC1">
      <w:r>
        <w:separator/>
      </w:r>
    </w:p>
  </w:footnote>
  <w:footnote w:type="continuationSeparator" w:id="1">
    <w:p w:rsidR="00160EC1" w:rsidRDefault="00160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EC1" w:rsidRDefault="00160EC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60EC1" w:rsidRDefault="00160EC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5CF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336C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4CC0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2DB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0EC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0CA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0489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8A8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67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478D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3E59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096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3FE0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014C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0BF1"/>
    <w:rsid w:val="00431809"/>
    <w:rsid w:val="004337CF"/>
    <w:rsid w:val="004359C3"/>
    <w:rsid w:val="00436507"/>
    <w:rsid w:val="00436ED5"/>
    <w:rsid w:val="0043741B"/>
    <w:rsid w:val="004376A4"/>
    <w:rsid w:val="00440783"/>
    <w:rsid w:val="00441E06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1806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1FA2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595F"/>
    <w:rsid w:val="005C6D89"/>
    <w:rsid w:val="005D09FF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1282"/>
    <w:rsid w:val="006223BB"/>
    <w:rsid w:val="00623526"/>
    <w:rsid w:val="00623569"/>
    <w:rsid w:val="0062388F"/>
    <w:rsid w:val="00625288"/>
    <w:rsid w:val="006253AD"/>
    <w:rsid w:val="006255BD"/>
    <w:rsid w:val="00626A54"/>
    <w:rsid w:val="00626F2C"/>
    <w:rsid w:val="006313ED"/>
    <w:rsid w:val="006316C2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8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4A0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20C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35B88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CA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8C7"/>
    <w:rsid w:val="008F09CD"/>
    <w:rsid w:val="008F188F"/>
    <w:rsid w:val="008F1987"/>
    <w:rsid w:val="008F1D3C"/>
    <w:rsid w:val="008F1DC1"/>
    <w:rsid w:val="008F1F1C"/>
    <w:rsid w:val="008F22D9"/>
    <w:rsid w:val="008F2756"/>
    <w:rsid w:val="008F2ACF"/>
    <w:rsid w:val="008F3977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2E46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6010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1FDD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698B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92A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2B2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3036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3461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136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19"/>
    <w:rsid w:val="00E52434"/>
    <w:rsid w:val="00E52AE3"/>
    <w:rsid w:val="00E52B61"/>
    <w:rsid w:val="00E52C02"/>
    <w:rsid w:val="00E52C31"/>
    <w:rsid w:val="00E53FC5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3A6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6E8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5098"/>
    <w:rsid w:val="00F056C4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40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  <w:style w:type="character" w:customStyle="1" w:styleId="1108">
    <w:name w:val="Знак Знак1108"/>
    <w:basedOn w:val="DefaultParagraphFont"/>
    <w:uiPriority w:val="99"/>
    <w:rsid w:val="0041014C"/>
  </w:style>
  <w:style w:type="character" w:customStyle="1" w:styleId="1109">
    <w:name w:val="Знак Знак1109"/>
    <w:basedOn w:val="DefaultParagraphFont"/>
    <w:uiPriority w:val="99"/>
    <w:rsid w:val="00735B88"/>
  </w:style>
  <w:style w:type="character" w:customStyle="1" w:styleId="1110">
    <w:name w:val="Знак Знак1110"/>
    <w:basedOn w:val="DefaultParagraphFont"/>
    <w:uiPriority w:val="99"/>
    <w:rsid w:val="005C595F"/>
  </w:style>
  <w:style w:type="character" w:customStyle="1" w:styleId="1111">
    <w:name w:val="Знак Знак1111"/>
    <w:basedOn w:val="DefaultParagraphFont"/>
    <w:uiPriority w:val="99"/>
    <w:rsid w:val="00672804"/>
  </w:style>
  <w:style w:type="character" w:customStyle="1" w:styleId="1112">
    <w:name w:val="Знак Знак1112"/>
    <w:basedOn w:val="DefaultParagraphFont"/>
    <w:uiPriority w:val="99"/>
    <w:rsid w:val="001D4D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57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757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4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87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5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575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575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57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57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57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57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0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9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0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0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4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9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0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4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4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574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9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9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4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575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9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9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5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57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9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0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4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5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9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0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4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0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9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5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0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9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5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4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9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0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4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9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0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4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9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9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57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08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0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757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57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575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575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57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57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57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57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57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57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57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57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575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57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757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28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7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57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574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757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757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57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57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575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7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7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3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6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6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5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5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5</Pages>
  <Words>1671</Words>
  <Characters>9528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2020-12-16T07:59:00Z</cp:lastPrinted>
  <dcterms:created xsi:type="dcterms:W3CDTF">2020-12-30T13:10:00Z</dcterms:created>
  <dcterms:modified xsi:type="dcterms:W3CDTF">2020-12-30T13:21:00Z</dcterms:modified>
</cp:coreProperties>
</file>