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93B" w:rsidRPr="005478AE" w:rsidRDefault="0052593B" w:rsidP="00B40F86">
      <w:pPr>
        <w:jc w:val="center"/>
        <w:rPr>
          <w:b/>
          <w:bCs/>
          <w:color w:val="000000"/>
          <w:lang w:val="ru-RU"/>
        </w:rPr>
      </w:pPr>
      <w:r w:rsidRPr="00113164">
        <w:rPr>
          <w:b/>
          <w:bCs/>
          <w:color w:val="000000"/>
          <w:lang w:val="ru-RU"/>
        </w:rPr>
        <w:t xml:space="preserve">ПРОТОКОЛ № </w:t>
      </w:r>
      <w:r w:rsidRPr="005478AE">
        <w:rPr>
          <w:b/>
          <w:bCs/>
          <w:color w:val="000000"/>
          <w:lang w:val="ru-RU"/>
        </w:rPr>
        <w:t>0318300120820000</w:t>
      </w:r>
      <w:r>
        <w:rPr>
          <w:b/>
          <w:bCs/>
          <w:color w:val="000000"/>
          <w:lang w:val="ru-RU"/>
        </w:rPr>
        <w:t>346</w:t>
      </w:r>
    </w:p>
    <w:p w:rsidR="0052593B" w:rsidRPr="00113164" w:rsidRDefault="0052593B" w:rsidP="00B40F86">
      <w:pPr>
        <w:jc w:val="center"/>
        <w:rPr>
          <w:b/>
          <w:bCs/>
          <w:color w:val="000000"/>
          <w:lang w:val="ru-RU"/>
        </w:rPr>
      </w:pPr>
      <w:r w:rsidRPr="00113164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52593B" w:rsidRPr="00113164" w:rsidRDefault="0052593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52593B" w:rsidRPr="00113164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2593B" w:rsidRPr="00113164" w:rsidRDefault="0052593B" w:rsidP="007646A2">
            <w:pPr>
              <w:ind w:left="40" w:right="40"/>
              <w:rPr>
                <w:lang w:val="ru-RU"/>
              </w:rPr>
            </w:pPr>
            <w:r w:rsidRPr="00113164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2593B" w:rsidRPr="00113164" w:rsidRDefault="0052593B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30</w:t>
            </w:r>
            <w:r w:rsidRPr="00113164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113164">
              <w:rPr>
                <w:lang w:val="ru-RU"/>
              </w:rPr>
              <w:t xml:space="preserve"> </w:t>
            </w:r>
            <w:r w:rsidRPr="00113164">
              <w:t>20</w:t>
            </w:r>
            <w:r>
              <w:rPr>
                <w:lang w:val="ru-RU"/>
              </w:rPr>
              <w:t>20</w:t>
            </w:r>
            <w:r w:rsidRPr="00113164">
              <w:rPr>
                <w:lang w:val="ru-RU"/>
              </w:rPr>
              <w:t xml:space="preserve"> </w:t>
            </w:r>
            <w:r w:rsidRPr="00113164">
              <w:t>года</w:t>
            </w:r>
          </w:p>
        </w:tc>
      </w:tr>
    </w:tbl>
    <w:p w:rsidR="0052593B" w:rsidRDefault="0052593B" w:rsidP="005E138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52593B" w:rsidRPr="0077375B" w:rsidRDefault="0052593B" w:rsidP="005F270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5F2703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5F2703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52593B" w:rsidRPr="0077375B" w:rsidRDefault="0052593B" w:rsidP="005F270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6F6399">
        <w:rPr>
          <w:rFonts w:ascii="Roboto" w:hAnsi="Roboto" w:cs="Roboto"/>
          <w:color w:val="000000"/>
          <w:shd w:val="clear" w:color="auto" w:fill="FFFFFF"/>
          <w:lang w:val="ru-RU"/>
        </w:rPr>
        <w:t>Перчатки</w:t>
      </w:r>
      <w:r w:rsidRPr="0077375B">
        <w:rPr>
          <w:lang w:val="ru-RU"/>
        </w:rPr>
        <w:t xml:space="preserve">».  </w:t>
      </w:r>
    </w:p>
    <w:p w:rsidR="0052593B" w:rsidRPr="006F6399" w:rsidRDefault="0052593B" w:rsidP="005F2703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6F6399">
        <w:rPr>
          <w:rFonts w:ascii="Roboto" w:hAnsi="Roboto" w:cs="Roboto"/>
          <w:color w:val="000000"/>
          <w:shd w:val="clear" w:color="auto" w:fill="FFFFFF"/>
          <w:lang w:val="ru-RU"/>
        </w:rPr>
        <w:t>203234901331923490100104170010000244</w:t>
      </w:r>
    </w:p>
    <w:p w:rsidR="0052593B" w:rsidRPr="0077375B" w:rsidRDefault="0052593B" w:rsidP="005F2703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597 414</w:t>
      </w:r>
      <w:r w:rsidRPr="0077375B">
        <w:rPr>
          <w:lang w:val="ru-RU"/>
        </w:rPr>
        <w:t xml:space="preserve"> руб. </w:t>
      </w:r>
      <w:r>
        <w:rPr>
          <w:lang w:val="ru-RU"/>
        </w:rPr>
        <w:t>50</w:t>
      </w:r>
      <w:r w:rsidRPr="0077375B">
        <w:rPr>
          <w:lang w:val="ru-RU"/>
        </w:rPr>
        <w:t xml:space="preserve"> коп. (</w:t>
      </w:r>
      <w:r>
        <w:rPr>
          <w:lang w:val="ru-RU"/>
        </w:rPr>
        <w:t>Пятьсот девяносто семь</w:t>
      </w:r>
      <w:r w:rsidRPr="0077375B">
        <w:rPr>
          <w:lang w:val="ru-RU"/>
        </w:rPr>
        <w:t xml:space="preserve"> тысяч</w:t>
      </w:r>
      <w:r>
        <w:rPr>
          <w:lang w:val="ru-RU"/>
        </w:rPr>
        <w:t xml:space="preserve"> четыреста четырнадцать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50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52593B" w:rsidRPr="000A336C" w:rsidRDefault="0052593B" w:rsidP="005F270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DB1136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  <w:r w:rsidRPr="000A336C">
        <w:rPr>
          <w:lang w:val="ru-RU"/>
        </w:rPr>
        <w:t>.</w:t>
      </w:r>
    </w:p>
    <w:p w:rsidR="0052593B" w:rsidRPr="00C3692A" w:rsidRDefault="0052593B" w:rsidP="005F270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3E2096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25 февраля 2021 г.</w:t>
      </w:r>
      <w:r w:rsidRPr="00C3692A">
        <w:rPr>
          <w:lang w:val="ru-RU"/>
        </w:rPr>
        <w:t>.</w:t>
      </w:r>
    </w:p>
    <w:p w:rsidR="0052593B" w:rsidRPr="0077375B" w:rsidRDefault="0052593B" w:rsidP="005F270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3E2096">
        <w:rPr>
          <w:lang w:val="ru-RU"/>
        </w:rPr>
        <w:t>Внебюджетные фонды (ОМС), краевой бюджет, платные услуги</w:t>
      </w:r>
      <w:r w:rsidRPr="0077375B">
        <w:rPr>
          <w:lang w:val="ru-RU"/>
        </w:rPr>
        <w:t>.</w:t>
      </w:r>
    </w:p>
    <w:p w:rsidR="0052593B" w:rsidRPr="0077375B" w:rsidRDefault="0052593B" w:rsidP="005F2703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52593B" w:rsidRPr="0077375B" w:rsidRDefault="0052593B" w:rsidP="005F2703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52593B" w:rsidRPr="0077375B" w:rsidRDefault="0052593B" w:rsidP="005F2703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3E2096">
        <w:rPr>
          <w:color w:val="000000"/>
          <w:sz w:val="24"/>
          <w:szCs w:val="24"/>
        </w:rPr>
        <w:t>18.12.2020 10:31:53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52593B" w:rsidRPr="0077375B" w:rsidRDefault="0052593B" w:rsidP="005F2703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52593B" w:rsidRDefault="0052593B" w:rsidP="005E138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52593B" w:rsidRPr="00113164">
        <w:trPr>
          <w:jc w:val="center"/>
        </w:trPr>
        <w:tc>
          <w:tcPr>
            <w:tcW w:w="9828" w:type="dxa"/>
            <w:gridSpan w:val="5"/>
          </w:tcPr>
          <w:p w:rsidR="0052593B" w:rsidRPr="00113164" w:rsidRDefault="0052593B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П</w:t>
            </w:r>
            <w:r w:rsidRPr="00113164">
              <w:t>редседател</w:t>
            </w:r>
            <w:r w:rsidRPr="00113164">
              <w:rPr>
                <w:lang w:val="ru-RU"/>
              </w:rPr>
              <w:t>ь</w:t>
            </w:r>
            <w:r w:rsidRPr="00113164">
              <w:t xml:space="preserve"> комиссии</w:t>
            </w:r>
            <w:r w:rsidRPr="00113164">
              <w:rPr>
                <w:lang w:val="ru-RU"/>
              </w:rPr>
              <w:t>:</w:t>
            </w:r>
          </w:p>
        </w:tc>
      </w:tr>
      <w:tr w:rsidR="0052593B" w:rsidRPr="005F2703">
        <w:trPr>
          <w:jc w:val="center"/>
        </w:trPr>
        <w:tc>
          <w:tcPr>
            <w:tcW w:w="2820" w:type="dxa"/>
          </w:tcPr>
          <w:p w:rsidR="0052593B" w:rsidRPr="00113164" w:rsidRDefault="0052593B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52593B" w:rsidRPr="00113164" w:rsidRDefault="0052593B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Главный врач ГБУЗ «Славянская ЦРБ»МЗ КК.</w:t>
            </w:r>
          </w:p>
        </w:tc>
      </w:tr>
      <w:tr w:rsidR="0052593B" w:rsidRPr="00113164">
        <w:trPr>
          <w:trHeight w:val="80"/>
          <w:jc w:val="center"/>
        </w:trPr>
        <w:tc>
          <w:tcPr>
            <w:tcW w:w="9828" w:type="dxa"/>
            <w:gridSpan w:val="5"/>
          </w:tcPr>
          <w:p w:rsidR="0052593B" w:rsidRPr="00113164" w:rsidRDefault="0052593B" w:rsidP="00A51320">
            <w:pPr>
              <w:jc w:val="both"/>
            </w:pPr>
            <w:r w:rsidRPr="00113164">
              <w:t xml:space="preserve">Секретарь комиссии - </w:t>
            </w:r>
          </w:p>
        </w:tc>
      </w:tr>
      <w:tr w:rsidR="0052593B" w:rsidRPr="00113164">
        <w:trPr>
          <w:trHeight w:val="300"/>
          <w:jc w:val="center"/>
        </w:trPr>
        <w:tc>
          <w:tcPr>
            <w:tcW w:w="2882" w:type="dxa"/>
            <w:gridSpan w:val="3"/>
          </w:tcPr>
          <w:p w:rsidR="0052593B" w:rsidRPr="00113164" w:rsidRDefault="0052593B" w:rsidP="00A51320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13164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52593B" w:rsidRPr="00113164" w:rsidRDefault="0052593B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Экономист 1 категории,отдела закупок.</w:t>
            </w:r>
          </w:p>
        </w:tc>
      </w:tr>
      <w:tr w:rsidR="0052593B" w:rsidRPr="00113164">
        <w:trPr>
          <w:jc w:val="center"/>
        </w:trPr>
        <w:tc>
          <w:tcPr>
            <w:tcW w:w="9828" w:type="dxa"/>
            <w:gridSpan w:val="5"/>
          </w:tcPr>
          <w:p w:rsidR="0052593B" w:rsidRPr="00113164" w:rsidRDefault="0052593B" w:rsidP="00A51320">
            <w:pPr>
              <w:jc w:val="both"/>
            </w:pPr>
            <w:r w:rsidRPr="00113164">
              <w:t>Члены комиссии –</w:t>
            </w:r>
          </w:p>
        </w:tc>
      </w:tr>
      <w:tr w:rsidR="0052593B" w:rsidRPr="00AE3798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52593B" w:rsidRPr="00113164" w:rsidRDefault="0052593B" w:rsidP="008E3549">
            <w:pPr>
              <w:ind w:right="-286"/>
              <w:rPr>
                <w:lang w:val="ru-RU"/>
              </w:rPr>
            </w:pPr>
            <w:r w:rsidRPr="00113164">
              <w:rPr>
                <w:lang w:val="ru-RU"/>
              </w:rPr>
              <w:t xml:space="preserve">Дехтерев Юрий Сергеевич 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52593B" w:rsidRPr="00113164" w:rsidRDefault="0052593B" w:rsidP="0043260D">
            <w:pPr>
              <w:ind w:right="-286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 xml:space="preserve">- начальник отдела закупок; </w:t>
            </w:r>
          </w:p>
          <w:p w:rsidR="0052593B" w:rsidRPr="00113164" w:rsidRDefault="0052593B" w:rsidP="008E3549">
            <w:pPr>
              <w:ind w:right="-80"/>
              <w:jc w:val="both"/>
              <w:rPr>
                <w:lang w:val="ru-RU"/>
              </w:rPr>
            </w:pPr>
          </w:p>
        </w:tc>
      </w:tr>
    </w:tbl>
    <w:p w:rsidR="0052593B" w:rsidRPr="00113164" w:rsidRDefault="0052593B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13164">
        <w:rPr>
          <w:sz w:val="24"/>
          <w:szCs w:val="24"/>
        </w:rPr>
        <w:t>Кворум имеется. Комиссия правомочна.</w:t>
      </w:r>
    </w:p>
    <w:p w:rsidR="0052593B" w:rsidRPr="00113164" w:rsidRDefault="0052593B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13164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30</w:t>
      </w:r>
      <w:r w:rsidRPr="00113164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113164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113164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15</w:t>
      </w:r>
      <w:r w:rsidRPr="00113164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3</w:t>
      </w:r>
      <w:r w:rsidRPr="00113164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52593B" w:rsidRPr="00113164" w:rsidRDefault="0052593B" w:rsidP="009C43B2">
      <w:pPr>
        <w:ind w:firstLine="709"/>
        <w:jc w:val="both"/>
        <w:rPr>
          <w:lang w:val="ru-RU"/>
        </w:rPr>
      </w:pPr>
      <w:r w:rsidRPr="00113164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52593B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593B" w:rsidRPr="00113164" w:rsidRDefault="0052593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№ </w:t>
            </w:r>
            <w:r w:rsidRPr="00113164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593B" w:rsidRPr="00113164" w:rsidRDefault="0052593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593B" w:rsidRPr="00113164" w:rsidRDefault="0052593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593B" w:rsidRPr="00113164" w:rsidRDefault="0052593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Время поступления </w:t>
            </w:r>
            <w:r w:rsidRPr="00113164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593B" w:rsidRPr="00113164" w:rsidRDefault="0052593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Порядковый </w:t>
            </w:r>
            <w:r w:rsidRPr="00113164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52593B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593B" w:rsidRPr="00113164" w:rsidRDefault="0052593B" w:rsidP="00F80B64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593B" w:rsidRPr="00164F14" w:rsidRDefault="0052593B" w:rsidP="00164F14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591 412.93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593B" w:rsidRPr="00113164" w:rsidRDefault="0052593B" w:rsidP="00F80B64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593B" w:rsidRPr="00113164" w:rsidRDefault="0052593B" w:rsidP="00F80B6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30.12.2020 10:01:57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593B" w:rsidRPr="00164F14" w:rsidRDefault="0052593B" w:rsidP="00F80B6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EA-69695</w:t>
            </w:r>
          </w:p>
        </w:tc>
      </w:tr>
      <w:tr w:rsidR="0052593B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593B" w:rsidRPr="00113164" w:rsidRDefault="0052593B" w:rsidP="00CE4749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593B" w:rsidRPr="00113164" w:rsidRDefault="0052593B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594 400.00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593B" w:rsidRPr="00113164" w:rsidRDefault="0052593B" w:rsidP="00CE4749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593B" w:rsidRPr="00113164" w:rsidRDefault="0052593B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30.12.2020 10:00:56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593B" w:rsidRPr="00113164" w:rsidRDefault="0052593B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EA-69576</w:t>
            </w:r>
          </w:p>
        </w:tc>
      </w:tr>
    </w:tbl>
    <w:p w:rsidR="0052593B" w:rsidRPr="00113164" w:rsidRDefault="0052593B" w:rsidP="00F742E9">
      <w:pPr>
        <w:ind w:firstLine="709"/>
        <w:jc w:val="both"/>
        <w:rPr>
          <w:lang w:val="ru-RU"/>
        </w:rPr>
      </w:pPr>
      <w:r w:rsidRPr="00113164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52593B" w:rsidRPr="00113164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52593B" w:rsidRPr="00113164" w:rsidRDefault="0052593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Номер </w:t>
            </w:r>
          </w:p>
          <w:p w:rsidR="0052593B" w:rsidRPr="00113164" w:rsidRDefault="0052593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2593B" w:rsidRPr="00113164" w:rsidRDefault="0052593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113164">
              <w:rPr>
                <w:b/>
                <w:bCs/>
                <w:lang w:val="ru-RU"/>
              </w:rPr>
              <w:t>регистрации</w:t>
            </w:r>
          </w:p>
          <w:p w:rsidR="0052593B" w:rsidRPr="00113164" w:rsidRDefault="0052593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593B" w:rsidRPr="00113164" w:rsidRDefault="0052593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52593B" w:rsidRPr="0043260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2593B" w:rsidRPr="005F2703" w:rsidRDefault="0052593B" w:rsidP="002C7AC7">
            <w:pPr>
              <w:jc w:val="center"/>
              <w:rPr>
                <w:sz w:val="22"/>
                <w:szCs w:val="22"/>
                <w:lang w:val="ru-RU"/>
              </w:rPr>
            </w:pPr>
            <w:r w:rsidRPr="005F2703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EA-69695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2593B" w:rsidRPr="00113164" w:rsidRDefault="0052593B" w:rsidP="00F80B64">
            <w:pPr>
              <w:jc w:val="center"/>
              <w:rPr>
                <w:lang w:val="ru-RU"/>
              </w:rPr>
            </w:pPr>
            <w:r w:rsidRPr="003E2096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28.12.2020 02:57:43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593B" w:rsidRDefault="0052593B" w:rsidP="005F2703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ИСАЧЕНКО ЮРИЙ ЛЕОНИДОВИЧ</w:t>
            </w:r>
          </w:p>
          <w:p w:rsidR="0052593B" w:rsidRPr="005F2703" w:rsidRDefault="0052593B" w:rsidP="005F2703">
            <w:pPr>
              <w:rPr>
                <w:lang w:val="ru-RU"/>
              </w:rPr>
            </w:pPr>
            <w:r w:rsidRPr="005F2703">
              <w:rPr>
                <w:lang w:val="ru-RU"/>
              </w:rPr>
              <w:t>ИНН232002312042</w:t>
            </w:r>
          </w:p>
          <w:p w:rsidR="0052593B" w:rsidRPr="005F2703" w:rsidRDefault="0052593B" w:rsidP="005F2703">
            <w:pPr>
              <w:rPr>
                <w:lang w:val="ru-RU"/>
              </w:rPr>
            </w:pPr>
            <w:r w:rsidRPr="005F2703">
              <w:rPr>
                <w:lang w:val="ru-RU"/>
              </w:rPr>
              <w:t>ОГРНИП319237500401225</w:t>
            </w:r>
          </w:p>
          <w:p w:rsidR="0052593B" w:rsidRPr="005F2703" w:rsidRDefault="0052593B" w:rsidP="005F2703">
            <w:pPr>
              <w:rPr>
                <w:lang w:val="ru-RU"/>
              </w:rPr>
            </w:pPr>
            <w:r w:rsidRPr="005F2703">
              <w:rPr>
                <w:lang w:val="ru-RU"/>
              </w:rPr>
              <w:t>Место нахождения (жительства)</w:t>
            </w:r>
          </w:p>
          <w:p w:rsidR="0052593B" w:rsidRPr="00762AD6" w:rsidRDefault="0052593B" w:rsidP="005F2703">
            <w:pPr>
              <w:pStyle w:val="NormalWeb"/>
              <w:spacing w:before="0" w:beforeAutospacing="0" w:after="0" w:afterAutospacing="0"/>
            </w:pPr>
            <w:r>
              <w:t xml:space="preserve">КРАЙ КРАСНОДАРСКИЙ, Г КРАСНОДАР, </w:t>
            </w:r>
            <w:r w:rsidRPr="00762AD6">
              <w:t>ул. Невкипелого, 19-252</w:t>
            </w:r>
          </w:p>
          <w:p w:rsidR="0052593B" w:rsidRPr="005F2703" w:rsidRDefault="0052593B" w:rsidP="005F2703">
            <w:pPr>
              <w:rPr>
                <w:lang w:val="ru-RU"/>
              </w:rPr>
            </w:pPr>
            <w:r w:rsidRPr="005F2703">
              <w:rPr>
                <w:lang w:val="ru-RU"/>
              </w:rPr>
              <w:t>Почтовый адрес</w:t>
            </w:r>
          </w:p>
          <w:p w:rsidR="0052593B" w:rsidRDefault="0052593B" w:rsidP="005F2703">
            <w:pPr>
              <w:pStyle w:val="NormalWeb"/>
              <w:spacing w:before="0" w:beforeAutospacing="0" w:after="0" w:afterAutospacing="0"/>
            </w:pPr>
            <w:r>
              <w:t xml:space="preserve">КРАЙ КРАСНОДАРСКИЙ, Г КРАСНОДАР, </w:t>
            </w:r>
            <w:r w:rsidRPr="00762AD6">
              <w:t>ул. Невкипелого, 19-252</w:t>
            </w:r>
          </w:p>
          <w:p w:rsidR="0052593B" w:rsidRPr="00762AD6" w:rsidRDefault="0052593B" w:rsidP="005F2703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62AD6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52593B" w:rsidRPr="005F2703" w:rsidRDefault="0052593B" w:rsidP="004F451D">
            <w:pPr>
              <w:rPr>
                <w:lang w:val="ru-RU"/>
              </w:rPr>
            </w:pPr>
            <w:r>
              <w:t>Телефон 79183696322</w:t>
            </w:r>
          </w:p>
        </w:tc>
      </w:tr>
      <w:tr w:rsidR="0052593B" w:rsidRPr="005F270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2593B" w:rsidRPr="005F2703" w:rsidRDefault="0052593B" w:rsidP="002C7AC7">
            <w:pPr>
              <w:jc w:val="center"/>
              <w:rPr>
                <w:sz w:val="22"/>
                <w:szCs w:val="22"/>
                <w:lang w:val="ru-RU"/>
              </w:rPr>
            </w:pPr>
            <w:r w:rsidRPr="005F2703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EA-69576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2593B" w:rsidRPr="00113164" w:rsidRDefault="0052593B" w:rsidP="00FE5198">
            <w:pPr>
              <w:jc w:val="center"/>
              <w:rPr>
                <w:lang w:val="ru-RU"/>
              </w:rPr>
            </w:pPr>
            <w:r w:rsidRPr="003E2096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25.12.2020 14:26:37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593B" w:rsidRDefault="0052593B" w:rsidP="005F2703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ТИТОВА МАРИНА АЛЕКСАНДРОВНА</w:t>
            </w:r>
          </w:p>
          <w:p w:rsidR="0052593B" w:rsidRPr="005F2703" w:rsidRDefault="0052593B" w:rsidP="005F2703">
            <w:pPr>
              <w:rPr>
                <w:lang w:val="ru-RU"/>
              </w:rPr>
            </w:pPr>
            <w:r w:rsidRPr="005F2703">
              <w:rPr>
                <w:lang w:val="ru-RU"/>
              </w:rPr>
              <w:t>ИНН233409997338</w:t>
            </w:r>
          </w:p>
          <w:p w:rsidR="0052593B" w:rsidRPr="005F2703" w:rsidRDefault="0052593B" w:rsidP="005F2703">
            <w:pPr>
              <w:rPr>
                <w:lang w:val="ru-RU"/>
              </w:rPr>
            </w:pPr>
            <w:r w:rsidRPr="005F2703">
              <w:rPr>
                <w:lang w:val="ru-RU"/>
              </w:rPr>
              <w:t>ОГРНИП320237500050490</w:t>
            </w:r>
          </w:p>
          <w:p w:rsidR="0052593B" w:rsidRPr="005F2703" w:rsidRDefault="0052593B" w:rsidP="005F2703">
            <w:pPr>
              <w:rPr>
                <w:lang w:val="ru-RU"/>
              </w:rPr>
            </w:pPr>
            <w:r w:rsidRPr="005F2703">
              <w:rPr>
                <w:lang w:val="ru-RU"/>
              </w:rPr>
              <w:t>Место нахождения (жительства)</w:t>
            </w:r>
          </w:p>
          <w:p w:rsidR="0052593B" w:rsidRDefault="0052593B" w:rsidP="005F2703">
            <w:pPr>
              <w:pStyle w:val="NormalWeb"/>
              <w:spacing w:before="0" w:beforeAutospacing="0" w:after="0" w:afterAutospacing="0"/>
            </w:pPr>
            <w:r>
              <w:t>КРАЙ КРАСНОДАРСКИЙ, Р-Н КАНЕВСКОЙ, СТ-ЦА НОВОМИНСКАЯ,</w:t>
            </w:r>
          </w:p>
          <w:p w:rsidR="0052593B" w:rsidRPr="005F2703" w:rsidRDefault="0052593B" w:rsidP="005F2703">
            <w:pPr>
              <w:rPr>
                <w:lang w:val="ru-RU"/>
              </w:rPr>
            </w:pPr>
            <w:r w:rsidRPr="005F2703">
              <w:rPr>
                <w:lang w:val="ru-RU"/>
              </w:rPr>
              <w:t>Почтовый адрес</w:t>
            </w:r>
          </w:p>
          <w:p w:rsidR="0052593B" w:rsidRDefault="0052593B" w:rsidP="005F2703">
            <w:pPr>
              <w:pStyle w:val="NormalWeb"/>
              <w:spacing w:before="0" w:beforeAutospacing="0" w:after="0" w:afterAutospacing="0"/>
            </w:pPr>
            <w:r>
              <w:t>КРАЙ КРАСНОДАРСКИЙ, Р-Н КАНЕВСКОЙ, СТ-ЦА НОВОМИНСКАЯ,</w:t>
            </w:r>
          </w:p>
          <w:p w:rsidR="0052593B" w:rsidRPr="005F2703" w:rsidRDefault="0052593B" w:rsidP="005F2703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5F2703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52593B" w:rsidRDefault="0052593B" w:rsidP="005F2703">
            <w:pPr>
              <w:pStyle w:val="NormalWeb"/>
              <w:spacing w:before="0" w:beforeAutospacing="0" w:after="0" w:afterAutospacing="0"/>
            </w:pPr>
            <w:r>
              <w:t>Титова Марина Александровна</w:t>
            </w:r>
          </w:p>
          <w:p w:rsidR="0052593B" w:rsidRPr="0043260D" w:rsidRDefault="0052593B" w:rsidP="0051424C">
            <w:pPr>
              <w:rPr>
                <w:lang w:val="ru-RU"/>
              </w:rPr>
            </w:pPr>
            <w:r w:rsidRPr="005F2703">
              <w:rPr>
                <w:lang w:val="ru-RU"/>
              </w:rPr>
              <w:t>Телефон 8-918-377-97-20</w:t>
            </w:r>
          </w:p>
        </w:tc>
      </w:tr>
    </w:tbl>
    <w:p w:rsidR="0052593B" w:rsidRPr="00113164" w:rsidRDefault="0052593B" w:rsidP="009D1258">
      <w:pPr>
        <w:ind w:firstLine="567"/>
        <w:jc w:val="both"/>
        <w:rPr>
          <w:lang w:val="ru-RU"/>
        </w:rPr>
      </w:pPr>
      <w:r w:rsidRPr="00113164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13164">
        <w:rPr>
          <w:lang w:val="ru-RU" w:eastAsia="ru-RU"/>
        </w:rPr>
        <w:t xml:space="preserve"> со ст.69 Федерального закона от 05 апреля 2013 года № 44-ФЗ </w:t>
      </w:r>
      <w:r w:rsidRPr="00113164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13164">
        <w:rPr>
          <w:lang w:val="ru-RU" w:eastAsia="ru-RU"/>
        </w:rPr>
        <w:t>Федерального закона № 44-ФЗ),</w:t>
      </w:r>
      <w:r w:rsidRPr="00113164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52593B" w:rsidRPr="00113164" w:rsidRDefault="0052593B" w:rsidP="009D1258">
      <w:pPr>
        <w:ind w:firstLine="567"/>
        <w:jc w:val="both"/>
        <w:rPr>
          <w:lang w:val="ru-RU"/>
        </w:rPr>
      </w:pPr>
      <w:r w:rsidRPr="00113164">
        <w:rPr>
          <w:lang w:val="ru-RU"/>
        </w:rPr>
        <w:t xml:space="preserve">1) признать соответствующей требованиям, </w:t>
      </w:r>
      <w:r w:rsidRPr="00113164">
        <w:rPr>
          <w:lang w:val="ru-RU" w:eastAsia="ru-RU"/>
        </w:rPr>
        <w:t>установленным ст.69 Федерального закона № 44-ФЗ и</w:t>
      </w:r>
      <w:r w:rsidRPr="00113164">
        <w:rPr>
          <w:lang w:val="ru-RU"/>
        </w:rPr>
        <w:t xml:space="preserve"> документацией аукциона в электронной форме, заявку с идентификационным номером № </w:t>
      </w:r>
      <w:r w:rsidRPr="005F2703">
        <w:rPr>
          <w:rFonts w:ascii="Roboto" w:hAnsi="Roboto" w:cs="Roboto"/>
          <w:color w:val="000000"/>
          <w:shd w:val="clear" w:color="auto" w:fill="FFFFFF"/>
        </w:rPr>
        <w:t>EA</w:t>
      </w:r>
      <w:r w:rsidRPr="005F2703">
        <w:rPr>
          <w:rFonts w:ascii="Roboto" w:hAnsi="Roboto" w:cs="Roboto"/>
          <w:color w:val="000000"/>
          <w:shd w:val="clear" w:color="auto" w:fill="FFFFFF"/>
          <w:lang w:val="ru-RU"/>
        </w:rPr>
        <w:t>-69576</w:t>
      </w:r>
      <w:r w:rsidRPr="00113164">
        <w:rPr>
          <w:lang w:val="ru-RU"/>
        </w:rPr>
        <w:t xml:space="preserve"> - </w:t>
      </w:r>
      <w:r w:rsidRPr="005F2703">
        <w:rPr>
          <w:lang w:val="ru-RU"/>
        </w:rPr>
        <w:t>Индивидуальный предприниматель ТИТОВА МАРИНА АЛЕКСАНДРОВНА</w:t>
      </w:r>
      <w:r w:rsidRPr="00113164">
        <w:rPr>
          <w:lang w:val="ru-RU"/>
        </w:rPr>
        <w:t>;</w:t>
      </w:r>
    </w:p>
    <w:p w:rsidR="0052593B" w:rsidRPr="00D31432" w:rsidRDefault="0052593B" w:rsidP="00B1069D">
      <w:pPr>
        <w:rPr>
          <w:sz w:val="18"/>
          <w:szCs w:val="18"/>
          <w:lang w:val="ru-RU"/>
        </w:rPr>
      </w:pPr>
      <w:r w:rsidRPr="00164F14">
        <w:rPr>
          <w:lang w:val="ru-RU"/>
        </w:rPr>
        <w:t xml:space="preserve">2) </w:t>
      </w:r>
      <w:r w:rsidRPr="00B1069D">
        <w:rPr>
          <w:lang w:val="ru-RU"/>
        </w:rPr>
        <w:t>Несоответствие участника</w:t>
      </w:r>
      <w:r>
        <w:rPr>
          <w:lang w:val="ru-RU"/>
        </w:rPr>
        <w:t xml:space="preserve"> №</w:t>
      </w:r>
      <w:r w:rsidRPr="00BC5B62">
        <w:rPr>
          <w:rFonts w:ascii="Roboto" w:hAnsi="Roboto" w:cs="Roboto"/>
          <w:color w:val="000000"/>
          <w:shd w:val="clear" w:color="auto" w:fill="FFFFFF"/>
          <w:lang w:val="ru-RU"/>
        </w:rPr>
        <w:t xml:space="preserve"> </w:t>
      </w:r>
      <w:r w:rsidRPr="005F2703">
        <w:rPr>
          <w:rFonts w:ascii="Roboto" w:hAnsi="Roboto" w:cs="Roboto"/>
          <w:color w:val="000000"/>
          <w:shd w:val="clear" w:color="auto" w:fill="FFFFFF"/>
        </w:rPr>
        <w:t>EA</w:t>
      </w:r>
      <w:r w:rsidRPr="005F2703">
        <w:rPr>
          <w:rFonts w:ascii="Roboto" w:hAnsi="Roboto" w:cs="Roboto"/>
          <w:color w:val="000000"/>
          <w:shd w:val="clear" w:color="auto" w:fill="FFFFFF"/>
          <w:lang w:val="ru-RU"/>
        </w:rPr>
        <w:t>-69695</w:t>
      </w:r>
      <w:r>
        <w:rPr>
          <w:color w:val="000000"/>
          <w:shd w:val="clear" w:color="auto" w:fill="F9F9F9"/>
          <w:lang w:val="ru-RU"/>
        </w:rPr>
        <w:t>-</w:t>
      </w:r>
      <w:r w:rsidRPr="00B1069D">
        <w:rPr>
          <w:lang w:val="ru-RU"/>
        </w:rPr>
        <w:t xml:space="preserve"> </w:t>
      </w:r>
      <w:r w:rsidRPr="005F2703">
        <w:rPr>
          <w:lang w:val="ru-RU"/>
        </w:rPr>
        <w:t>Индивидуальный предприниматель ИСАЧЕНКО ЮРИЙ ЛЕОНИДОВИЧ</w:t>
      </w:r>
      <w:r w:rsidRPr="00D31432">
        <w:rPr>
          <w:lang w:val="ru-RU"/>
        </w:rPr>
        <w:t xml:space="preserve"> аукциона требованиям, </w:t>
      </w:r>
      <w:r w:rsidRPr="00D31432">
        <w:rPr>
          <w:color w:val="000000"/>
          <w:shd w:val="clear" w:color="auto" w:fill="F9F9F9"/>
          <w:lang w:val="ru-RU"/>
        </w:rPr>
        <w:t>н</w:t>
      </w:r>
      <w:r w:rsidRPr="00D31432">
        <w:rPr>
          <w:rFonts w:ascii="Roboto" w:hAnsi="Roboto" w:cs="Roboto"/>
          <w:color w:val="000000"/>
          <w:shd w:val="clear" w:color="auto" w:fill="F9F9F9"/>
          <w:lang w:val="ru-RU"/>
        </w:rPr>
        <w:t>е соответствует требованиям, установленным ФЗ и документацией об электронном аукционе. Согласно ч. 6.1 ст. 66 44-ФЗ в случае установления недостоверности информации, содержащейся в документах, представленных участником электронного аукциона в соответствии с частями 3 и 5 настоящей статьи, аукционная комиссия обязана отстранить такого участника от участия в электронном аукционе на любом этапе его проведения. Не соответствие положениям РАЗДЕЛА 8 ИНСТРУКЦИЯ ПО ЗАПОЛНЕНИЮ ЗАЯВКИ. В случае если предметом закупки являются изделия</w:t>
      </w:r>
      <w:r w:rsidRPr="00D31432">
        <w:rPr>
          <w:rFonts w:ascii="Roboto" w:hAnsi="Roboto" w:cs="Roboto"/>
          <w:color w:val="000000"/>
          <w:shd w:val="clear" w:color="auto" w:fill="F9F9F9"/>
        </w:rPr>
        <w:t> </w:t>
      </w:r>
      <w:r w:rsidRPr="00D31432">
        <w:rPr>
          <w:rFonts w:ascii="Roboto" w:hAnsi="Roboto" w:cs="Roboto"/>
          <w:color w:val="000000"/>
          <w:lang w:val="ru-RU"/>
        </w:rPr>
        <w:t>медицинского назначения, то участником закупки в первой части заявки на участие в закупки должны быть указаны наименования товаров, входящих в объект закупки, в соответствии с регистрационными удостоверениями на такие изделия.</w:t>
      </w:r>
    </w:p>
    <w:p w:rsidR="0052593B" w:rsidRPr="00113164" w:rsidRDefault="0052593B" w:rsidP="00164F14">
      <w:pPr>
        <w:ind w:firstLine="567"/>
        <w:jc w:val="both"/>
        <w:rPr>
          <w:lang w:val="ru-RU"/>
        </w:rPr>
      </w:pPr>
      <w:r w:rsidRPr="00113164">
        <w:rPr>
          <w:lang w:val="ru-RU"/>
        </w:rPr>
        <w:t xml:space="preserve"> 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 </w:t>
      </w:r>
    </w:p>
    <w:p w:rsidR="0052593B" w:rsidRPr="00113164" w:rsidRDefault="0052593B" w:rsidP="00584FE4">
      <w:pPr>
        <w:ind w:firstLine="708"/>
        <w:jc w:val="both"/>
        <w:rPr>
          <w:lang w:val="ru-RU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2224"/>
        <w:gridCol w:w="2864"/>
        <w:gridCol w:w="2536"/>
      </w:tblGrid>
      <w:tr w:rsidR="0052593B" w:rsidRPr="00113164">
        <w:trPr>
          <w:trHeight w:val="415"/>
        </w:trPr>
        <w:tc>
          <w:tcPr>
            <w:tcW w:w="2204" w:type="dxa"/>
            <w:vMerge w:val="restart"/>
            <w:vAlign w:val="center"/>
          </w:tcPr>
          <w:p w:rsidR="0052593B" w:rsidRPr="00113164" w:rsidRDefault="0052593B" w:rsidP="00AA4A97">
            <w:pPr>
              <w:jc w:val="center"/>
              <w:rPr>
                <w:lang w:val="ru-RU"/>
              </w:rPr>
            </w:pPr>
            <w:r w:rsidRPr="00113164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624" w:type="dxa"/>
            <w:gridSpan w:val="3"/>
          </w:tcPr>
          <w:p w:rsidR="0052593B" w:rsidRPr="00113164" w:rsidRDefault="0052593B" w:rsidP="00AA4A97">
            <w:pPr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52593B" w:rsidRPr="00113164">
        <w:trPr>
          <w:trHeight w:val="274"/>
        </w:trPr>
        <w:tc>
          <w:tcPr>
            <w:tcW w:w="2204" w:type="dxa"/>
            <w:vMerge/>
          </w:tcPr>
          <w:p w:rsidR="0052593B" w:rsidRPr="00113164" w:rsidRDefault="0052593B" w:rsidP="00AA4A97">
            <w:pPr>
              <w:rPr>
                <w:noProof/>
                <w:lang w:val="ru-RU"/>
              </w:rPr>
            </w:pPr>
          </w:p>
        </w:tc>
        <w:tc>
          <w:tcPr>
            <w:tcW w:w="2224" w:type="dxa"/>
          </w:tcPr>
          <w:p w:rsidR="0052593B" w:rsidRPr="00113164" w:rsidRDefault="0052593B" w:rsidP="00AA4A97">
            <w:pPr>
              <w:jc w:val="center"/>
              <w:rPr>
                <w:lang w:val="ru-RU"/>
              </w:rPr>
            </w:pPr>
          </w:p>
          <w:p w:rsidR="0052593B" w:rsidRPr="00113164" w:rsidRDefault="0052593B" w:rsidP="00AA4A97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Просоленко Ю.А.</w:t>
            </w:r>
          </w:p>
        </w:tc>
        <w:tc>
          <w:tcPr>
            <w:tcW w:w="2864" w:type="dxa"/>
          </w:tcPr>
          <w:p w:rsidR="0052593B" w:rsidRPr="00113164" w:rsidRDefault="0052593B" w:rsidP="00AA4A97">
            <w:pPr>
              <w:ind w:right="-21"/>
              <w:jc w:val="center"/>
              <w:rPr>
                <w:lang w:val="ru-RU"/>
              </w:rPr>
            </w:pPr>
          </w:p>
          <w:p w:rsidR="0052593B" w:rsidRPr="00113164" w:rsidRDefault="0052593B" w:rsidP="001757FC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Дехтерев Ю.С.</w:t>
            </w:r>
          </w:p>
        </w:tc>
        <w:tc>
          <w:tcPr>
            <w:tcW w:w="2536" w:type="dxa"/>
          </w:tcPr>
          <w:p w:rsidR="0052593B" w:rsidRPr="00113164" w:rsidRDefault="0052593B" w:rsidP="0056026D">
            <w:pPr>
              <w:jc w:val="center"/>
              <w:rPr>
                <w:lang w:val="ru-RU"/>
              </w:rPr>
            </w:pPr>
          </w:p>
          <w:p w:rsidR="0052593B" w:rsidRPr="00113164" w:rsidRDefault="0052593B" w:rsidP="001757FC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Владыкина Л.В.</w:t>
            </w:r>
          </w:p>
        </w:tc>
      </w:tr>
      <w:tr w:rsidR="0052593B" w:rsidRPr="005F2703">
        <w:trPr>
          <w:trHeight w:val="938"/>
        </w:trPr>
        <w:tc>
          <w:tcPr>
            <w:tcW w:w="2204" w:type="dxa"/>
            <w:vAlign w:val="center"/>
          </w:tcPr>
          <w:p w:rsidR="0052593B" w:rsidRPr="00113164" w:rsidRDefault="0052593B" w:rsidP="00F47DD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C5B62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 xml:space="preserve"> </w:t>
            </w:r>
            <w:r w:rsidRPr="005F2703"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5F2703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-69695</w:t>
            </w:r>
            <w:r>
              <w:rPr>
                <w:color w:val="000000"/>
                <w:shd w:val="clear" w:color="auto" w:fill="F9F9F9"/>
                <w:lang w:val="ru-RU"/>
              </w:rPr>
              <w:t>-</w:t>
            </w:r>
            <w:r w:rsidRPr="00B1069D">
              <w:rPr>
                <w:lang w:val="ru-RU"/>
              </w:rPr>
              <w:t xml:space="preserve"> </w:t>
            </w:r>
            <w:r w:rsidRPr="005F2703">
              <w:rPr>
                <w:lang w:val="ru-RU"/>
              </w:rPr>
              <w:t>Индивидуальный предприниматель ИСАЧЕНКО ЮРИЙ ЛЕОНИДОВИЧ</w:t>
            </w:r>
          </w:p>
        </w:tc>
        <w:tc>
          <w:tcPr>
            <w:tcW w:w="2224" w:type="dxa"/>
          </w:tcPr>
          <w:p w:rsidR="0052593B" w:rsidRPr="00113164" w:rsidRDefault="0052593B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2864" w:type="dxa"/>
          </w:tcPr>
          <w:p w:rsidR="0052593B" w:rsidRPr="00113164" w:rsidRDefault="0052593B" w:rsidP="00720FE8">
            <w:pPr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2536" w:type="dxa"/>
          </w:tcPr>
          <w:p w:rsidR="0052593B" w:rsidRPr="00113164" w:rsidRDefault="0052593B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</w:tr>
      <w:tr w:rsidR="0052593B" w:rsidRPr="005F2703">
        <w:trPr>
          <w:trHeight w:val="938"/>
        </w:trPr>
        <w:tc>
          <w:tcPr>
            <w:tcW w:w="2204" w:type="dxa"/>
            <w:vAlign w:val="center"/>
          </w:tcPr>
          <w:p w:rsidR="0052593B" w:rsidRPr="005F2703" w:rsidRDefault="0052593B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 xml:space="preserve">№ </w:t>
            </w:r>
            <w:r w:rsidRPr="005F2703"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5F2703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-69576</w:t>
            </w:r>
            <w:r w:rsidRPr="00113164">
              <w:rPr>
                <w:lang w:val="ru-RU"/>
              </w:rPr>
              <w:t xml:space="preserve"> - </w:t>
            </w:r>
            <w:r w:rsidRPr="005F2703">
              <w:rPr>
                <w:lang w:val="ru-RU"/>
              </w:rPr>
              <w:t>Индивидуальный предприниматель ТИТОВА МАРИНА АЛЕКСАНДРОВНА</w:t>
            </w:r>
          </w:p>
        </w:tc>
        <w:tc>
          <w:tcPr>
            <w:tcW w:w="2224" w:type="dxa"/>
          </w:tcPr>
          <w:p w:rsidR="0052593B" w:rsidRPr="00113164" w:rsidRDefault="0052593B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2864" w:type="dxa"/>
          </w:tcPr>
          <w:p w:rsidR="0052593B" w:rsidRPr="00113164" w:rsidRDefault="0052593B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2536" w:type="dxa"/>
          </w:tcPr>
          <w:p w:rsidR="0052593B" w:rsidRPr="00113164" w:rsidRDefault="0052593B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52593B" w:rsidRPr="00113164" w:rsidRDefault="0052593B" w:rsidP="009D1258">
      <w:pPr>
        <w:ind w:firstLine="709"/>
        <w:rPr>
          <w:lang w:val="ru-RU"/>
        </w:rPr>
      </w:pPr>
      <w:bookmarkStart w:id="0" w:name="Reference"/>
      <w:bookmarkEnd w:id="0"/>
      <w:r w:rsidRPr="00113164">
        <w:rPr>
          <w:lang w:val="ru-RU"/>
        </w:rPr>
        <w:t>В соответствии с частью 13 статьи 69Федерального закона № 44-ФЗ,в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аукцион признается несостоявшимся.</w:t>
      </w:r>
    </w:p>
    <w:p w:rsidR="0052593B" w:rsidRPr="00113164" w:rsidRDefault="0052593B" w:rsidP="009D1258">
      <w:pPr>
        <w:ind w:firstLine="709"/>
        <w:rPr>
          <w:lang w:val="ru-RU"/>
        </w:rPr>
      </w:pPr>
      <w:r w:rsidRPr="00113164">
        <w:rPr>
          <w:lang w:val="ru-RU"/>
        </w:rPr>
        <w:t xml:space="preserve">На основании части 3.1 статьи71 Федерального закона №44-ФЗ контракт заключается в соответствии с пунктом 25.1 части 1 статьи 93 Федерального закона № 44-ФЗ, в порядке, установленном статьей 83.2 Федерального закона № 44-ФЗ с участником аукциона, заявка которого соответствует требованиям, установленным документацией об электронном аукционе с </w:t>
      </w:r>
      <w:r w:rsidRPr="005F2703">
        <w:rPr>
          <w:lang w:val="ru-RU"/>
        </w:rPr>
        <w:t>Индивидуальный предприниматель ТИТОВА МАРИНА АЛЕКСАНДРОВНА</w:t>
      </w:r>
      <w:r w:rsidRPr="00113164">
        <w:rPr>
          <w:lang w:val="ru-RU"/>
        </w:rPr>
        <w:t xml:space="preserve"> </w:t>
      </w:r>
      <w:r w:rsidRPr="005F2703">
        <w:rPr>
          <w:rFonts w:ascii="Roboto" w:hAnsi="Roboto" w:cs="Roboto"/>
          <w:color w:val="000000"/>
          <w:shd w:val="clear" w:color="auto" w:fill="FFFFFF"/>
          <w:lang w:val="ru-RU"/>
        </w:rPr>
        <w:t>594 400.00</w:t>
      </w:r>
      <w:r>
        <w:rPr>
          <w:color w:val="000000"/>
          <w:shd w:val="clear" w:color="auto" w:fill="FFFFFF"/>
          <w:lang w:val="ru-RU"/>
        </w:rPr>
        <w:t xml:space="preserve"> </w:t>
      </w:r>
      <w:r w:rsidRPr="00113164">
        <w:rPr>
          <w:lang w:val="ru-RU"/>
        </w:rPr>
        <w:t>руб.</w:t>
      </w:r>
    </w:p>
    <w:p w:rsidR="0052593B" w:rsidRPr="00113164" w:rsidRDefault="0052593B" w:rsidP="00FD311B">
      <w:pPr>
        <w:ind w:firstLine="709"/>
        <w:jc w:val="both"/>
        <w:rPr>
          <w:b/>
          <w:bCs/>
          <w:lang w:val="ru-RU"/>
        </w:rPr>
      </w:pPr>
      <w:r w:rsidRPr="00113164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>
        <w:rPr>
          <w:b/>
          <w:bCs/>
          <w:lang w:val="ru-RU"/>
        </w:rPr>
        <w:t xml:space="preserve"> </w:t>
      </w:r>
      <w:r w:rsidRPr="00113164">
        <w:rPr>
          <w:b/>
          <w:bCs/>
          <w:lang w:val="ru-RU"/>
        </w:rPr>
        <w:t>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52593B" w:rsidRPr="00113164">
        <w:trPr>
          <w:trHeight w:val="206"/>
          <w:jc w:val="center"/>
        </w:trPr>
        <w:tc>
          <w:tcPr>
            <w:tcW w:w="7338" w:type="dxa"/>
          </w:tcPr>
          <w:p w:rsidR="0052593B" w:rsidRPr="00113164" w:rsidRDefault="0052593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2593B" w:rsidRPr="00113164" w:rsidRDefault="0052593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52593B" w:rsidRPr="00113164" w:rsidRDefault="0052593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2593B" w:rsidRPr="00113164" w:rsidRDefault="0052593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Просоленко Ю.А.</w:t>
            </w:r>
          </w:p>
          <w:p w:rsidR="0052593B" w:rsidRPr="00113164" w:rsidRDefault="0052593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2593B" w:rsidRPr="00113164">
        <w:trPr>
          <w:trHeight w:val="206"/>
          <w:jc w:val="center"/>
        </w:trPr>
        <w:tc>
          <w:tcPr>
            <w:tcW w:w="7338" w:type="dxa"/>
          </w:tcPr>
          <w:p w:rsidR="0052593B" w:rsidRPr="00113164" w:rsidRDefault="0052593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2593B" w:rsidRPr="00113164" w:rsidRDefault="0052593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52593B" w:rsidRPr="00113164" w:rsidRDefault="0052593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Дехтерев Ю.С.</w:t>
            </w:r>
          </w:p>
          <w:p w:rsidR="0052593B" w:rsidRPr="00113164" w:rsidRDefault="0052593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2593B" w:rsidRPr="00113164" w:rsidRDefault="0052593B" w:rsidP="0043260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2593B" w:rsidRPr="00113164">
        <w:trPr>
          <w:trHeight w:val="206"/>
          <w:jc w:val="center"/>
        </w:trPr>
        <w:tc>
          <w:tcPr>
            <w:tcW w:w="7338" w:type="dxa"/>
          </w:tcPr>
          <w:p w:rsidR="0052593B" w:rsidRPr="00113164" w:rsidRDefault="0052593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Секретарь комиссии</w:t>
            </w:r>
            <w:r w:rsidRPr="00113164">
              <w:rPr>
                <w:sz w:val="24"/>
                <w:szCs w:val="24"/>
              </w:rPr>
              <w:tab/>
            </w:r>
          </w:p>
          <w:p w:rsidR="0052593B" w:rsidRPr="00113164" w:rsidRDefault="0052593B" w:rsidP="001757FC">
            <w:pPr>
              <w:pStyle w:val="BodyText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52593B" w:rsidRPr="00113164" w:rsidRDefault="0052593B" w:rsidP="001757FC">
            <w:pPr>
              <w:pStyle w:val="BodyText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Владыкина Л.В.</w:t>
            </w:r>
          </w:p>
          <w:p w:rsidR="0052593B" w:rsidRPr="00113164" w:rsidRDefault="0052593B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52593B" w:rsidRPr="00113164" w:rsidRDefault="0052593B" w:rsidP="00B7524D">
      <w:pPr>
        <w:jc w:val="both"/>
        <w:rPr>
          <w:lang w:val="ru-RU" w:eastAsia="ru-RU"/>
        </w:rPr>
      </w:pPr>
    </w:p>
    <w:sectPr w:rsidR="0052593B" w:rsidRPr="00113164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93B" w:rsidRDefault="0052593B">
      <w:r>
        <w:separator/>
      </w:r>
    </w:p>
  </w:endnote>
  <w:endnote w:type="continuationSeparator" w:id="1">
    <w:p w:rsidR="0052593B" w:rsidRDefault="005259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93B" w:rsidRDefault="0052593B">
      <w:r>
        <w:separator/>
      </w:r>
    </w:p>
  </w:footnote>
  <w:footnote w:type="continuationSeparator" w:id="1">
    <w:p w:rsidR="0052593B" w:rsidRDefault="005259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93B" w:rsidRDefault="0052593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2593B" w:rsidRDefault="0052593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557A"/>
    <w:rsid w:val="00035649"/>
    <w:rsid w:val="00036EC3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3032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336C"/>
    <w:rsid w:val="000A4B17"/>
    <w:rsid w:val="000A5E54"/>
    <w:rsid w:val="000A619C"/>
    <w:rsid w:val="000A6BEB"/>
    <w:rsid w:val="000A6FBF"/>
    <w:rsid w:val="000A742A"/>
    <w:rsid w:val="000B0402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328"/>
    <w:rsid w:val="0011080D"/>
    <w:rsid w:val="00110CF0"/>
    <w:rsid w:val="00111DB7"/>
    <w:rsid w:val="00113164"/>
    <w:rsid w:val="00113B11"/>
    <w:rsid w:val="00114233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835"/>
    <w:rsid w:val="00163907"/>
    <w:rsid w:val="00163ABB"/>
    <w:rsid w:val="00164F14"/>
    <w:rsid w:val="00165EC7"/>
    <w:rsid w:val="0016624D"/>
    <w:rsid w:val="00171E7F"/>
    <w:rsid w:val="00172209"/>
    <w:rsid w:val="0017237A"/>
    <w:rsid w:val="0017355E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32BF"/>
    <w:rsid w:val="00185563"/>
    <w:rsid w:val="00187E5F"/>
    <w:rsid w:val="001902B6"/>
    <w:rsid w:val="0019046C"/>
    <w:rsid w:val="00190D30"/>
    <w:rsid w:val="00193437"/>
    <w:rsid w:val="00194377"/>
    <w:rsid w:val="00195DEE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C92"/>
    <w:rsid w:val="001B62D9"/>
    <w:rsid w:val="001B6AEE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29E5"/>
    <w:rsid w:val="001E3543"/>
    <w:rsid w:val="001E3EBD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DFF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1417"/>
    <w:rsid w:val="002321B5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70465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47A1"/>
    <w:rsid w:val="002960E7"/>
    <w:rsid w:val="00296CF0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C7AC7"/>
    <w:rsid w:val="002D0936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096"/>
    <w:rsid w:val="003E2E8E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2906"/>
    <w:rsid w:val="00403713"/>
    <w:rsid w:val="0040390E"/>
    <w:rsid w:val="00404DA2"/>
    <w:rsid w:val="00405241"/>
    <w:rsid w:val="00405EF0"/>
    <w:rsid w:val="00407A0F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6B0C"/>
    <w:rsid w:val="00426DBD"/>
    <w:rsid w:val="0042716A"/>
    <w:rsid w:val="00427929"/>
    <w:rsid w:val="0043260D"/>
    <w:rsid w:val="004337CF"/>
    <w:rsid w:val="00433ADC"/>
    <w:rsid w:val="00436507"/>
    <w:rsid w:val="00436ED5"/>
    <w:rsid w:val="004376A4"/>
    <w:rsid w:val="00440783"/>
    <w:rsid w:val="004412F9"/>
    <w:rsid w:val="0044202C"/>
    <w:rsid w:val="004424F0"/>
    <w:rsid w:val="00442CAB"/>
    <w:rsid w:val="004434F5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54DA"/>
    <w:rsid w:val="004769DB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08E9"/>
    <w:rsid w:val="0049333E"/>
    <w:rsid w:val="004958F3"/>
    <w:rsid w:val="00495DB2"/>
    <w:rsid w:val="00495E30"/>
    <w:rsid w:val="00496D37"/>
    <w:rsid w:val="004972D6"/>
    <w:rsid w:val="00497E81"/>
    <w:rsid w:val="004A1ADE"/>
    <w:rsid w:val="004A30DD"/>
    <w:rsid w:val="004A39A7"/>
    <w:rsid w:val="004A4569"/>
    <w:rsid w:val="004A45D1"/>
    <w:rsid w:val="004A4B6D"/>
    <w:rsid w:val="004A63C6"/>
    <w:rsid w:val="004A7285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28A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5153"/>
    <w:rsid w:val="004E6D7C"/>
    <w:rsid w:val="004F137A"/>
    <w:rsid w:val="004F1429"/>
    <w:rsid w:val="004F3D66"/>
    <w:rsid w:val="004F451D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6EC"/>
    <w:rsid w:val="00507D9A"/>
    <w:rsid w:val="00513CA4"/>
    <w:rsid w:val="0051424C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593B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8AE"/>
    <w:rsid w:val="00547AFA"/>
    <w:rsid w:val="00547FAD"/>
    <w:rsid w:val="0055281D"/>
    <w:rsid w:val="00553405"/>
    <w:rsid w:val="00554DD0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69AE"/>
    <w:rsid w:val="005979B3"/>
    <w:rsid w:val="005A0276"/>
    <w:rsid w:val="005A08FA"/>
    <w:rsid w:val="005A0E17"/>
    <w:rsid w:val="005A1671"/>
    <w:rsid w:val="005A20FF"/>
    <w:rsid w:val="005A2434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32E4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D7EFF"/>
    <w:rsid w:val="005E04DC"/>
    <w:rsid w:val="005E08C9"/>
    <w:rsid w:val="005E1388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03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388F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39AC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E9F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3A5C"/>
    <w:rsid w:val="006A5B10"/>
    <w:rsid w:val="006A5D4E"/>
    <w:rsid w:val="006A71E7"/>
    <w:rsid w:val="006B1771"/>
    <w:rsid w:val="006B3F53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74D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39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0FE8"/>
    <w:rsid w:val="00721D9E"/>
    <w:rsid w:val="00722EB6"/>
    <w:rsid w:val="007234F1"/>
    <w:rsid w:val="0072384A"/>
    <w:rsid w:val="0072552C"/>
    <w:rsid w:val="00725A11"/>
    <w:rsid w:val="00726F70"/>
    <w:rsid w:val="00727CAE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2AD6"/>
    <w:rsid w:val="0076329E"/>
    <w:rsid w:val="00764025"/>
    <w:rsid w:val="007646A2"/>
    <w:rsid w:val="00764B14"/>
    <w:rsid w:val="00764EBC"/>
    <w:rsid w:val="007655BB"/>
    <w:rsid w:val="0077375B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5EFC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1D4A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37B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3BE"/>
    <w:rsid w:val="008834CA"/>
    <w:rsid w:val="00883943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3C0"/>
    <w:rsid w:val="00961A27"/>
    <w:rsid w:val="0096455F"/>
    <w:rsid w:val="0096538D"/>
    <w:rsid w:val="00971871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119C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258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1E7D"/>
    <w:rsid w:val="00A22299"/>
    <w:rsid w:val="00A22F00"/>
    <w:rsid w:val="00A232F2"/>
    <w:rsid w:val="00A25540"/>
    <w:rsid w:val="00A25FB8"/>
    <w:rsid w:val="00A306C7"/>
    <w:rsid w:val="00A344FE"/>
    <w:rsid w:val="00A35052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8D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EA3"/>
    <w:rsid w:val="00AD4F96"/>
    <w:rsid w:val="00AD67DC"/>
    <w:rsid w:val="00AD7230"/>
    <w:rsid w:val="00AD767C"/>
    <w:rsid w:val="00AE3052"/>
    <w:rsid w:val="00AE3798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A3F"/>
    <w:rsid w:val="00B03FA1"/>
    <w:rsid w:val="00B04192"/>
    <w:rsid w:val="00B050FB"/>
    <w:rsid w:val="00B1069D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3E16"/>
    <w:rsid w:val="00B33E96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990"/>
    <w:rsid w:val="00B500D8"/>
    <w:rsid w:val="00B505B5"/>
    <w:rsid w:val="00B53127"/>
    <w:rsid w:val="00B537F9"/>
    <w:rsid w:val="00B54AD2"/>
    <w:rsid w:val="00B57395"/>
    <w:rsid w:val="00B6099E"/>
    <w:rsid w:val="00B61DA5"/>
    <w:rsid w:val="00B62959"/>
    <w:rsid w:val="00B62E1F"/>
    <w:rsid w:val="00B62F47"/>
    <w:rsid w:val="00B63816"/>
    <w:rsid w:val="00B66270"/>
    <w:rsid w:val="00B676A1"/>
    <w:rsid w:val="00B701CF"/>
    <w:rsid w:val="00B718B7"/>
    <w:rsid w:val="00B724DA"/>
    <w:rsid w:val="00B7524D"/>
    <w:rsid w:val="00B7556E"/>
    <w:rsid w:val="00B7680C"/>
    <w:rsid w:val="00B76EFE"/>
    <w:rsid w:val="00B7713E"/>
    <w:rsid w:val="00B77488"/>
    <w:rsid w:val="00B81AFF"/>
    <w:rsid w:val="00B825DC"/>
    <w:rsid w:val="00B84051"/>
    <w:rsid w:val="00B8555C"/>
    <w:rsid w:val="00B85AAD"/>
    <w:rsid w:val="00B85C69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D9F"/>
    <w:rsid w:val="00BC3EAA"/>
    <w:rsid w:val="00BC3FD0"/>
    <w:rsid w:val="00BC52CF"/>
    <w:rsid w:val="00BC5B62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07D17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9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24B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7572"/>
    <w:rsid w:val="00CC7816"/>
    <w:rsid w:val="00CD13A3"/>
    <w:rsid w:val="00CD24D9"/>
    <w:rsid w:val="00CD578E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432"/>
    <w:rsid w:val="00D3182A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4ED7"/>
    <w:rsid w:val="00D75DFF"/>
    <w:rsid w:val="00D764B7"/>
    <w:rsid w:val="00D765E1"/>
    <w:rsid w:val="00D766D5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5179"/>
    <w:rsid w:val="00DA1CF5"/>
    <w:rsid w:val="00DA6B08"/>
    <w:rsid w:val="00DA7FD9"/>
    <w:rsid w:val="00DB1062"/>
    <w:rsid w:val="00DB1136"/>
    <w:rsid w:val="00DB17FB"/>
    <w:rsid w:val="00DB2558"/>
    <w:rsid w:val="00DB317D"/>
    <w:rsid w:val="00DB3CEF"/>
    <w:rsid w:val="00DB7796"/>
    <w:rsid w:val="00DB7C37"/>
    <w:rsid w:val="00DC0517"/>
    <w:rsid w:val="00DC2F2A"/>
    <w:rsid w:val="00DC398A"/>
    <w:rsid w:val="00DC3A26"/>
    <w:rsid w:val="00DC58F4"/>
    <w:rsid w:val="00DC59E9"/>
    <w:rsid w:val="00DC5E27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09E5"/>
    <w:rsid w:val="00DF1260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7361"/>
    <w:rsid w:val="00E708D4"/>
    <w:rsid w:val="00E70DED"/>
    <w:rsid w:val="00E74A52"/>
    <w:rsid w:val="00E7536C"/>
    <w:rsid w:val="00E756BD"/>
    <w:rsid w:val="00E75BF4"/>
    <w:rsid w:val="00E75F6E"/>
    <w:rsid w:val="00E80DDF"/>
    <w:rsid w:val="00E82889"/>
    <w:rsid w:val="00E82CB0"/>
    <w:rsid w:val="00E82DBB"/>
    <w:rsid w:val="00E86605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5971"/>
    <w:rsid w:val="00EE6B7B"/>
    <w:rsid w:val="00EE749C"/>
    <w:rsid w:val="00EE75E3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3E50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648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DDD"/>
    <w:rsid w:val="00F47F70"/>
    <w:rsid w:val="00F51712"/>
    <w:rsid w:val="00F521AD"/>
    <w:rsid w:val="00F527C7"/>
    <w:rsid w:val="00F52C8F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0B64"/>
    <w:rsid w:val="00F81998"/>
    <w:rsid w:val="00F81D0E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6500"/>
    <w:rsid w:val="00F9677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2DDD"/>
    <w:rsid w:val="00FC785B"/>
    <w:rsid w:val="00FD137D"/>
    <w:rsid w:val="00FD21F1"/>
    <w:rsid w:val="00FD2E90"/>
    <w:rsid w:val="00FD311B"/>
    <w:rsid w:val="00FD686B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DC05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43260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076EC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74ED7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F03E50"/>
  </w:style>
  <w:style w:type="character" w:customStyle="1" w:styleId="13">
    <w:name w:val="Знак Знак13"/>
    <w:basedOn w:val="DefaultParagraphFont"/>
    <w:uiPriority w:val="99"/>
    <w:rsid w:val="0051424C"/>
  </w:style>
  <w:style w:type="character" w:customStyle="1" w:styleId="14">
    <w:name w:val="Знак Знак14"/>
    <w:basedOn w:val="DefaultParagraphFont"/>
    <w:uiPriority w:val="99"/>
    <w:rsid w:val="005E1388"/>
  </w:style>
  <w:style w:type="character" w:customStyle="1" w:styleId="15">
    <w:name w:val="Знак Знак15"/>
    <w:basedOn w:val="DefaultParagraphFont"/>
    <w:uiPriority w:val="99"/>
    <w:rsid w:val="00164F14"/>
  </w:style>
  <w:style w:type="character" w:customStyle="1" w:styleId="16">
    <w:name w:val="Знак Знак16"/>
    <w:basedOn w:val="DefaultParagraphFont"/>
    <w:uiPriority w:val="99"/>
    <w:rsid w:val="005478AE"/>
  </w:style>
  <w:style w:type="character" w:customStyle="1" w:styleId="17">
    <w:name w:val="Знак Знак17"/>
    <w:basedOn w:val="DefaultParagraphFont"/>
    <w:uiPriority w:val="99"/>
    <w:rsid w:val="0043260D"/>
  </w:style>
  <w:style w:type="paragraph" w:styleId="NormalWeb">
    <w:name w:val="Normal (Web)"/>
    <w:basedOn w:val="Normal"/>
    <w:uiPriority w:val="99"/>
    <w:rsid w:val="0043260D"/>
    <w:pPr>
      <w:spacing w:before="100" w:beforeAutospacing="1" w:after="100" w:afterAutospacing="1"/>
    </w:pPr>
    <w:rPr>
      <w:lang w:val="ru-RU" w:eastAsia="ru-RU"/>
    </w:rPr>
  </w:style>
  <w:style w:type="character" w:customStyle="1" w:styleId="18">
    <w:name w:val="Знак Знак18"/>
    <w:basedOn w:val="DefaultParagraphFont"/>
    <w:uiPriority w:val="99"/>
    <w:rsid w:val="005F27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042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04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7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043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043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043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042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042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042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42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042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9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8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042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04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42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9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9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042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042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8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9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04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04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042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7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8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04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042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04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8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8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042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042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04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8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8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042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042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8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9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04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042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8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8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04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042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8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8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042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042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8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9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04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042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8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9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042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042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42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8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7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042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042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042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95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9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93042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042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042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042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3042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2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3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3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3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043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043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3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04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04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04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043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043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04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3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043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043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04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1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04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043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042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3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04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3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04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2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04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3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2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43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2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43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43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2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4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2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3</Pages>
  <Words>1202</Words>
  <Characters>6853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6</cp:revision>
  <cp:lastPrinted>2020-11-23T13:56:00Z</cp:lastPrinted>
  <dcterms:created xsi:type="dcterms:W3CDTF">2020-12-29T14:00:00Z</dcterms:created>
  <dcterms:modified xsi:type="dcterms:W3CDTF">2020-12-30T13:49:00Z</dcterms:modified>
</cp:coreProperties>
</file>