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ABB" w:rsidRDefault="00670ABB" w:rsidP="00B40F86">
      <w:pPr>
        <w:jc w:val="center"/>
        <w:rPr>
          <w:b/>
          <w:bCs/>
          <w:color w:val="000000"/>
          <w:lang w:val="ru-RU"/>
        </w:rPr>
      </w:pPr>
    </w:p>
    <w:p w:rsidR="00670ABB" w:rsidRDefault="00670ABB" w:rsidP="004B0926">
      <w:pPr>
        <w:rPr>
          <w:b/>
          <w:bCs/>
          <w:color w:val="000000"/>
          <w:lang w:val="ru-RU"/>
        </w:rPr>
      </w:pPr>
    </w:p>
    <w:p w:rsidR="00670ABB" w:rsidRPr="00335A45" w:rsidRDefault="00670AB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354</w:t>
      </w:r>
    </w:p>
    <w:p w:rsidR="00670ABB" w:rsidRPr="00335A45" w:rsidRDefault="00670AB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670ABB" w:rsidRPr="00335A45" w:rsidRDefault="00670AB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670ABB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70ABB" w:rsidRPr="00335A45" w:rsidRDefault="00670ABB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70ABB" w:rsidRPr="00335A45" w:rsidRDefault="00670AB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31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670ABB" w:rsidRDefault="00670AB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670ABB" w:rsidRPr="0077375B" w:rsidRDefault="00670ABB" w:rsidP="002B465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2B4659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2B4659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670ABB" w:rsidRPr="0077375B" w:rsidRDefault="00670ABB" w:rsidP="002B465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8E7F6D">
        <w:rPr>
          <w:rFonts w:ascii="Roboto" w:hAnsi="Roboto" w:cs="Roboto"/>
          <w:color w:val="000000"/>
          <w:shd w:val="clear" w:color="auto" w:fill="FFFFFF"/>
          <w:lang w:val="ru-RU"/>
        </w:rPr>
        <w:t>Поставка жидкого крем-мыла с помпой дозатором</w:t>
      </w:r>
      <w:r w:rsidRPr="0077375B">
        <w:rPr>
          <w:lang w:val="ru-RU"/>
        </w:rPr>
        <w:t xml:space="preserve">».  </w:t>
      </w:r>
    </w:p>
    <w:p w:rsidR="00670ABB" w:rsidRPr="008E7F6D" w:rsidRDefault="00670ABB" w:rsidP="002B4659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8E7F6D">
        <w:rPr>
          <w:rFonts w:ascii="Roboto" w:hAnsi="Roboto" w:cs="Roboto"/>
          <w:color w:val="000000"/>
          <w:shd w:val="clear" w:color="auto" w:fill="FFFFFF"/>
          <w:lang w:val="ru-RU"/>
        </w:rPr>
        <w:t>203234901331923490100104330012041244</w:t>
      </w:r>
    </w:p>
    <w:p w:rsidR="00670ABB" w:rsidRPr="0077375B" w:rsidRDefault="00670ABB" w:rsidP="002B4659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302 369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Триста две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 триста шестьдесят девять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670ABB" w:rsidRPr="000A336C" w:rsidRDefault="00670ABB" w:rsidP="002B465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8E7F6D">
        <w:rPr>
          <w:lang w:val="ru-RU"/>
        </w:rPr>
        <w:t>Оплата Заказчиком поставленного товара осуществляется в срок не более 15 (пятнадцати) рабочих дней с даты подписания заказчиком документа о приемке, за исключением случаев, если иной срок оплаты установлен законодательством Российской Федерации</w:t>
      </w:r>
      <w:r w:rsidRPr="000A336C">
        <w:rPr>
          <w:lang w:val="ru-RU"/>
        </w:rPr>
        <w:t>.</w:t>
      </w:r>
    </w:p>
    <w:p w:rsidR="00670ABB" w:rsidRPr="008E7F6D" w:rsidRDefault="00670ABB" w:rsidP="002B465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8E7F6D">
        <w:rPr>
          <w:lang w:val="ru-RU"/>
        </w:rPr>
        <w:t>Поставщик производит первую поставку продукции в количестве 1/10 от объемов, указанных в спецификации, в течении 10 календарных дней с 13.01.2021 по 23.01.2021 от даты заключения контракта последующие поставки производятся ежемесячно равными партиями при отсутствии заявок, последняя поставка не позднее 15 октября 2020 г.</w:t>
      </w:r>
    </w:p>
    <w:p w:rsidR="00670ABB" w:rsidRPr="0077375B" w:rsidRDefault="00670ABB" w:rsidP="002B465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8E7F6D">
        <w:rPr>
          <w:lang w:val="ru-RU"/>
        </w:rPr>
        <w:t>Внебюджетные фонды (ОМС), краевой бюджет, платные услуги 2021 года</w:t>
      </w:r>
      <w:r w:rsidRPr="0077375B">
        <w:rPr>
          <w:lang w:val="ru-RU"/>
        </w:rPr>
        <w:t>.</w:t>
      </w:r>
    </w:p>
    <w:p w:rsidR="00670ABB" w:rsidRPr="0077375B" w:rsidRDefault="00670ABB" w:rsidP="002B4659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670ABB" w:rsidRPr="0077375B" w:rsidRDefault="00670ABB" w:rsidP="002B4659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670ABB" w:rsidRPr="0077375B" w:rsidRDefault="00670ABB" w:rsidP="002B4659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E7F6D">
        <w:rPr>
          <w:color w:val="000000"/>
          <w:sz w:val="24"/>
          <w:szCs w:val="24"/>
        </w:rPr>
        <w:t>21.12.2020 11:14:10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670ABB" w:rsidRPr="0077375B" w:rsidRDefault="00670ABB" w:rsidP="002B4659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670ABB" w:rsidRDefault="00670AB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670ABB" w:rsidRPr="00335A45">
        <w:trPr>
          <w:jc w:val="center"/>
        </w:trPr>
        <w:tc>
          <w:tcPr>
            <w:tcW w:w="9828" w:type="dxa"/>
            <w:gridSpan w:val="5"/>
          </w:tcPr>
          <w:p w:rsidR="00670ABB" w:rsidRPr="00335A45" w:rsidRDefault="00670AB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670ABB" w:rsidRPr="00C220A0">
        <w:trPr>
          <w:jc w:val="center"/>
        </w:trPr>
        <w:tc>
          <w:tcPr>
            <w:tcW w:w="2820" w:type="dxa"/>
          </w:tcPr>
          <w:p w:rsidR="00670ABB" w:rsidRPr="00335A45" w:rsidRDefault="00670ABB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670ABB" w:rsidRPr="00335A45" w:rsidRDefault="00670AB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670ABB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670ABB" w:rsidRPr="000D6284" w:rsidRDefault="00670ABB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670ABB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670ABB" w:rsidRPr="00335A45" w:rsidRDefault="00670ABB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670ABB" w:rsidRPr="00335A45" w:rsidRDefault="00670AB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670ABB" w:rsidRPr="000D6284">
        <w:trPr>
          <w:jc w:val="center"/>
        </w:trPr>
        <w:tc>
          <w:tcPr>
            <w:tcW w:w="9828" w:type="dxa"/>
            <w:gridSpan w:val="5"/>
          </w:tcPr>
          <w:p w:rsidR="00670ABB" w:rsidRPr="000D6284" w:rsidRDefault="00670ABB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670ABB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670ABB" w:rsidRPr="00335A45" w:rsidRDefault="00670AB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670ABB" w:rsidRPr="00335A45" w:rsidRDefault="00670AB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670ABB" w:rsidRPr="00335A45" w:rsidRDefault="00670ABB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670ABB" w:rsidRPr="00335A45" w:rsidRDefault="00670ABB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670ABB" w:rsidRPr="00335A45" w:rsidRDefault="00670AB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670ABB" w:rsidRPr="00335A45" w:rsidRDefault="00670AB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670ABB" w:rsidRPr="00335A45" w:rsidRDefault="00670ABB" w:rsidP="00A841CC">
            <w:pPr>
              <w:ind w:right="-80"/>
              <w:jc w:val="both"/>
              <w:rPr>
                <w:lang w:val="ru-RU"/>
              </w:rPr>
            </w:pPr>
          </w:p>
          <w:p w:rsidR="00670ABB" w:rsidRPr="00335A45" w:rsidRDefault="00670AB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670ABB" w:rsidRPr="00335A45" w:rsidRDefault="00670AB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670ABB" w:rsidRPr="00335A45" w:rsidRDefault="00670AB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31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11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670ABB" w:rsidRPr="00335A45" w:rsidRDefault="00670ABB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670AB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335A45" w:rsidRDefault="00670AB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335A45" w:rsidRDefault="00670AB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335A45" w:rsidRDefault="00670AB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335A45" w:rsidRDefault="00670AB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335A45" w:rsidRDefault="00670AB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670AB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335A45" w:rsidRDefault="00670AB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996F4C" w:rsidRDefault="00670ABB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281 203.10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335A45" w:rsidRDefault="00670AB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4736FB" w:rsidRDefault="00670ABB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31.12.2020 11:21:59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2B4659" w:rsidRDefault="00670ABB" w:rsidP="002B052D">
            <w:pPr>
              <w:jc w:val="center"/>
              <w:rPr>
                <w:lang w:val="ru-RU"/>
              </w:rPr>
            </w:pPr>
            <w:r w:rsidRPr="002B4659">
              <w:rPr>
                <w:lang w:val="ru-RU"/>
              </w:rPr>
              <w:t>EA-69843</w:t>
            </w:r>
          </w:p>
        </w:tc>
      </w:tr>
      <w:tr w:rsidR="00670AB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335A45" w:rsidRDefault="00670ABB" w:rsidP="000705C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8235C0" w:rsidRDefault="00670ABB" w:rsidP="000705C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281 203.10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Default="00670ABB" w:rsidP="000705CF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4736FB" w:rsidRDefault="00670ABB" w:rsidP="000705C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31.12.2020 11:32:52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2B4659" w:rsidRDefault="00670ABB" w:rsidP="000705CF">
            <w:pPr>
              <w:jc w:val="center"/>
              <w:rPr>
                <w:lang w:val="ru-RU"/>
              </w:rPr>
            </w:pPr>
            <w:r w:rsidRPr="002B4659">
              <w:rPr>
                <w:lang w:val="ru-RU"/>
              </w:rPr>
              <w:t>EA-69730</w:t>
            </w:r>
          </w:p>
        </w:tc>
      </w:tr>
      <w:tr w:rsidR="00670AB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335A45" w:rsidRDefault="00670ABB" w:rsidP="000705C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8235C0" w:rsidRDefault="00670ABB" w:rsidP="000705C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291 330.00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Default="00670ABB" w:rsidP="000705CF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4736FB" w:rsidRDefault="00670ABB" w:rsidP="000705C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31.12.2020 11:10:45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2B4659" w:rsidRDefault="00670ABB" w:rsidP="000705CF">
            <w:pPr>
              <w:jc w:val="center"/>
              <w:rPr>
                <w:lang w:val="ru-RU"/>
              </w:rPr>
            </w:pPr>
            <w:r w:rsidRPr="002B4659">
              <w:rPr>
                <w:lang w:val="ru-RU"/>
              </w:rPr>
              <w:t>EA-69787</w:t>
            </w:r>
          </w:p>
        </w:tc>
      </w:tr>
      <w:tr w:rsidR="00670AB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335A45" w:rsidRDefault="00670ABB" w:rsidP="000705C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8235C0" w:rsidRDefault="00670ABB" w:rsidP="000705C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300 857.15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Default="00670ABB" w:rsidP="000705CF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4736FB" w:rsidRDefault="00670ABB" w:rsidP="000705C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31.12.2020 11:02:04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0ABB" w:rsidRPr="002B4659" w:rsidRDefault="00670ABB" w:rsidP="000705CF">
            <w:pPr>
              <w:jc w:val="center"/>
              <w:rPr>
                <w:lang w:val="ru-RU"/>
              </w:rPr>
            </w:pPr>
            <w:r w:rsidRPr="002B4659">
              <w:rPr>
                <w:lang w:val="ru-RU"/>
              </w:rPr>
              <w:t>EA-69752</w:t>
            </w:r>
          </w:p>
        </w:tc>
      </w:tr>
    </w:tbl>
    <w:p w:rsidR="00670ABB" w:rsidRPr="00335A45" w:rsidRDefault="00670ABB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670ABB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70ABB" w:rsidRPr="00335A45" w:rsidRDefault="00670AB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670ABB" w:rsidRPr="00335A45" w:rsidRDefault="00670AB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70ABB" w:rsidRPr="00335A45" w:rsidRDefault="00670AB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670ABB" w:rsidRPr="00335A45" w:rsidRDefault="00670AB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0ABB" w:rsidRPr="00335A45" w:rsidRDefault="00670AB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670ABB" w:rsidRPr="00C220A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70ABB" w:rsidRPr="002B4659" w:rsidRDefault="00670ABB" w:rsidP="00292562">
            <w:pPr>
              <w:jc w:val="center"/>
              <w:rPr>
                <w:lang w:val="ru-RU"/>
              </w:rPr>
            </w:pPr>
            <w:r w:rsidRPr="002B4659">
              <w:rPr>
                <w:lang w:val="ru-RU"/>
              </w:rPr>
              <w:t>EA-69843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70ABB" w:rsidRPr="005C595F" w:rsidRDefault="00670AB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3059B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29.12.2020 07:57:49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0ABB" w:rsidRDefault="00670ABB" w:rsidP="002B4659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"КРАТОС"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ИНН6167088028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ОГРН1066167034438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КПП616501001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Место нахождения (жительства)</w:t>
            </w:r>
          </w:p>
          <w:p w:rsidR="00670ABB" w:rsidRDefault="00670ABB" w:rsidP="002B4659">
            <w:pPr>
              <w:pStyle w:val="NormalWeb"/>
              <w:spacing w:before="0" w:beforeAutospacing="0" w:after="0" w:afterAutospacing="0"/>
            </w:pPr>
            <w:r>
              <w:t>344011, ОБЛ РОСТОВСКАЯ, Г РОСТОВ-НА-ДОНУ, ПР-КТ БУДЕННОВСКИЙ, 93/295, 27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Почтовый адрес</w:t>
            </w:r>
          </w:p>
          <w:p w:rsidR="00670ABB" w:rsidRDefault="00670ABB" w:rsidP="002B4659">
            <w:pPr>
              <w:pStyle w:val="NormalWeb"/>
              <w:spacing w:before="0" w:beforeAutospacing="0" w:after="0" w:afterAutospacing="0"/>
            </w:pPr>
            <w:r>
              <w:t>344011, ОБЛ РОСТОВСКАЯ, Г РОСТОВ-НА-ДОНУ, ПР-КТ БУДЕННОВСКИЙ, 93/295, 27</w:t>
            </w:r>
          </w:p>
          <w:p w:rsidR="00670ABB" w:rsidRPr="002B4659" w:rsidRDefault="00670ABB" w:rsidP="002B4659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2B4659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670ABB" w:rsidRDefault="00670ABB" w:rsidP="002B4659">
            <w:pPr>
              <w:pStyle w:val="NormalWeb"/>
              <w:spacing w:before="0" w:beforeAutospacing="0" w:after="0" w:afterAutospacing="0"/>
            </w:pPr>
            <w:r>
              <w:t>Коваленко Игорь Валентинович</w:t>
            </w:r>
          </w:p>
          <w:p w:rsidR="00670ABB" w:rsidRPr="00672804" w:rsidRDefault="00670ABB" w:rsidP="00B43537">
            <w:pPr>
              <w:rPr>
                <w:lang w:val="ru-RU"/>
              </w:rPr>
            </w:pPr>
            <w:r w:rsidRPr="002B4659">
              <w:rPr>
                <w:lang w:val="ru-RU"/>
              </w:rPr>
              <w:t>Телефон 79034062518</w:t>
            </w:r>
          </w:p>
        </w:tc>
      </w:tr>
      <w:tr w:rsidR="00670ABB" w:rsidRPr="00735B8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70ABB" w:rsidRPr="002B4659" w:rsidRDefault="00670ABB" w:rsidP="00292562">
            <w:pPr>
              <w:jc w:val="center"/>
              <w:rPr>
                <w:lang w:val="ru-RU"/>
              </w:rPr>
            </w:pPr>
            <w:r w:rsidRPr="002B4659">
              <w:rPr>
                <w:lang w:val="ru-RU"/>
              </w:rPr>
              <w:t>EA-69730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70ABB" w:rsidRPr="005C595F" w:rsidRDefault="00670AB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3059B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28.12.2020 11:57:46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0ABB" w:rsidRDefault="00670ABB" w:rsidP="002B4659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АЛЕНКИН ЮРИЙ ВЛАДИСЛАВОВИЧ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ИНН230811658317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ОГРНИП320237500271998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Место нахождения (жительства)</w:t>
            </w:r>
          </w:p>
          <w:p w:rsidR="00670ABB" w:rsidRDefault="00670ABB" w:rsidP="002B4659">
            <w:pPr>
              <w:pStyle w:val="NormalWeb"/>
              <w:spacing w:before="0" w:beforeAutospacing="0" w:after="0" w:afterAutospacing="0"/>
            </w:pPr>
            <w:r>
              <w:t>КРАЙ КРАСНОДАРСКИЙ, Г КРАСНОДАР,</w:t>
            </w:r>
            <w:r w:rsidRPr="009D79BE">
              <w:t xml:space="preserve"> </w:t>
            </w:r>
            <w:r>
              <w:t>пр-кт Чекистов д 11, кв. 177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Почтовый адрес</w:t>
            </w:r>
          </w:p>
          <w:p w:rsidR="00670ABB" w:rsidRDefault="00670ABB" w:rsidP="002B4659">
            <w:pPr>
              <w:pStyle w:val="NormalWeb"/>
              <w:spacing w:before="0" w:beforeAutospacing="0" w:after="0" w:afterAutospacing="0"/>
            </w:pPr>
            <w:r>
              <w:t>КРАЙ КРАСНОДАРСКИЙ, Г КРАСНОДАР, пр-кт Чекистов д 11, кв. 177</w:t>
            </w:r>
          </w:p>
          <w:p w:rsidR="00670ABB" w:rsidRPr="009D79BE" w:rsidRDefault="00670ABB" w:rsidP="002B4659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9D79B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670ABB" w:rsidRPr="002B4659" w:rsidRDefault="00670ABB" w:rsidP="00B43537">
            <w:pPr>
              <w:rPr>
                <w:lang w:val="ru-RU"/>
              </w:rPr>
            </w:pPr>
            <w:r>
              <w:t>Телефон+79615959393</w:t>
            </w:r>
          </w:p>
        </w:tc>
      </w:tr>
      <w:tr w:rsidR="00670ABB" w:rsidRPr="00C220A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70ABB" w:rsidRPr="002B4659" w:rsidRDefault="00670ABB" w:rsidP="00292562">
            <w:pPr>
              <w:jc w:val="center"/>
              <w:rPr>
                <w:lang w:val="ru-RU"/>
              </w:rPr>
            </w:pPr>
            <w:r w:rsidRPr="002B4659">
              <w:rPr>
                <w:lang w:val="ru-RU"/>
              </w:rPr>
              <w:t>EA-69787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70ABB" w:rsidRPr="005C595F" w:rsidRDefault="00670AB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3059B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28.12.2020 16:36:17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0ABB" w:rsidRDefault="00670ABB" w:rsidP="002B4659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"РОСТ"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ИНН2312197613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ОГРН1122312011799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КПП230101001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Место нахождения (жительства)</w:t>
            </w:r>
          </w:p>
          <w:p w:rsidR="00670ABB" w:rsidRDefault="00670ABB" w:rsidP="002B4659">
            <w:pPr>
              <w:pStyle w:val="NormalWeb"/>
              <w:spacing w:before="0" w:beforeAutospacing="0" w:after="0" w:afterAutospacing="0"/>
            </w:pPr>
            <w:r>
              <w:t>353400, КРАЙ КРАСНОДАРСКИЙ, Р-Н АНАПСКИЙ, СТ-ЦА ГОСТАГАЕВСКАЯ, УЛ РЕЧНАЯ, ДОМ 18, КОРПУС А, ОФИС 1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Почтовый адрес</w:t>
            </w:r>
          </w:p>
          <w:p w:rsidR="00670ABB" w:rsidRDefault="00670ABB" w:rsidP="002B4659">
            <w:pPr>
              <w:pStyle w:val="NormalWeb"/>
              <w:spacing w:before="0" w:beforeAutospacing="0" w:after="0" w:afterAutospacing="0"/>
            </w:pPr>
            <w:r>
              <w:t>353400, КРАЙ КРАСНОДАРСКИЙ, Р-Н АНАПСКИЙ, СТ-ЦА ГОСТАГАЕВСКАЯ, УЛ РЕЧНАЯ, ДОМ 18, КОРПУС А, ОФИС 1</w:t>
            </w:r>
          </w:p>
          <w:p w:rsidR="00670ABB" w:rsidRPr="009D79BE" w:rsidRDefault="00670ABB" w:rsidP="002B4659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9D79B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670ABB" w:rsidRPr="002B4659" w:rsidRDefault="00670ABB" w:rsidP="00B43537">
            <w:pPr>
              <w:rPr>
                <w:lang w:val="ru-RU"/>
              </w:rPr>
            </w:pPr>
            <w:r>
              <w:t>Телефон79184779966</w:t>
            </w:r>
          </w:p>
        </w:tc>
      </w:tr>
      <w:tr w:rsidR="00670ABB" w:rsidRPr="005D09F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70ABB" w:rsidRPr="002B4659" w:rsidRDefault="00670ABB" w:rsidP="00292562">
            <w:pPr>
              <w:jc w:val="center"/>
              <w:rPr>
                <w:lang w:val="ru-RU"/>
              </w:rPr>
            </w:pPr>
            <w:r w:rsidRPr="002B4659">
              <w:rPr>
                <w:lang w:val="ru-RU"/>
              </w:rPr>
              <w:t>EA-69752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70ABB" w:rsidRPr="005C595F" w:rsidRDefault="00670AB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3059B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28.12.2020 14:59:47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0ABB" w:rsidRDefault="00670ABB" w:rsidP="002B4659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"АЛДИМ-ПРОФИ"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ИНН2312271360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ОГРН1182375037822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КПП231201001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Место нахождения (жительства)</w:t>
            </w:r>
          </w:p>
          <w:p w:rsidR="00670ABB" w:rsidRDefault="00670ABB" w:rsidP="002B4659">
            <w:pPr>
              <w:pStyle w:val="NormalWeb"/>
              <w:spacing w:before="0" w:beforeAutospacing="0" w:after="0" w:afterAutospacing="0"/>
            </w:pPr>
            <w:r>
              <w:t>350059, КРАЙ КРАСНОДАРСКИЙ, Г КРАСНОДАР, УЛ УРАЛЬСКАЯ, ДОМ 104/1,</w:t>
            </w:r>
          </w:p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Почтовый адрес</w:t>
            </w:r>
          </w:p>
          <w:p w:rsidR="00670ABB" w:rsidRDefault="00670ABB" w:rsidP="002B4659">
            <w:pPr>
              <w:pStyle w:val="NormalWeb"/>
              <w:spacing w:before="0" w:beforeAutospacing="0" w:after="0" w:afterAutospacing="0"/>
            </w:pPr>
            <w:r>
              <w:t>350059, КРАЙ КРАСНОДАРСКИЙ23, Г КРАСНОДАР, УЛ УРАЛЬСКАЯ, ДОМ 104/1</w:t>
            </w:r>
          </w:p>
          <w:p w:rsidR="00670ABB" w:rsidRPr="009D79BE" w:rsidRDefault="00670ABB" w:rsidP="002B4659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9D79B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670ABB" w:rsidRPr="002B4659" w:rsidRDefault="00670ABB" w:rsidP="00B43537">
            <w:pPr>
              <w:rPr>
                <w:lang w:val="ru-RU"/>
              </w:rPr>
            </w:pPr>
            <w:r>
              <w:t>Телефон 78619921051</w:t>
            </w:r>
          </w:p>
        </w:tc>
      </w:tr>
    </w:tbl>
    <w:p w:rsidR="00670ABB" w:rsidRPr="00335A45" w:rsidRDefault="00670ABB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670ABB" w:rsidRPr="00335A45" w:rsidRDefault="00670ABB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2B4659">
        <w:t>EA-69843</w:t>
      </w:r>
      <w:r w:rsidRPr="00335A45">
        <w:t xml:space="preserve">- </w:t>
      </w:r>
      <w:r>
        <w:t>ОБЩЕСТВО С ОГРАНИЧЕННОЙ ОТВЕТСТВЕННОСТЬЮ "КРАТОС",</w:t>
      </w:r>
      <w:r w:rsidRPr="00335A45">
        <w:t xml:space="preserve">№ </w:t>
      </w:r>
      <w:r w:rsidRPr="002B4659">
        <w:t>EA-69730</w:t>
      </w:r>
      <w:r w:rsidRPr="00335A45">
        <w:t xml:space="preserve">- </w:t>
      </w:r>
      <w:r>
        <w:t>Индивидуальный предприниматель АЛЕНКИН ЮРИЙ ВЛАДИСЛАВОВИЧ,</w:t>
      </w:r>
      <w:r w:rsidRPr="00335A45">
        <w:t xml:space="preserve">№ </w:t>
      </w:r>
      <w:r w:rsidRPr="002B4659">
        <w:t>EA-69787</w:t>
      </w:r>
      <w:r w:rsidRPr="00335A45">
        <w:t xml:space="preserve">- </w:t>
      </w:r>
      <w:r>
        <w:t>ОБЩЕСТВО С ОГРАНИЧЕННОЙ ОТВЕТСТВЕННОСТЬЮ "РОСТ",</w:t>
      </w:r>
      <w:r w:rsidRPr="00335A45">
        <w:t xml:space="preserve">№ </w:t>
      </w:r>
      <w:r w:rsidRPr="002B4659">
        <w:t>EA-69752</w:t>
      </w:r>
      <w:r w:rsidRPr="00335A45">
        <w:t xml:space="preserve">- </w:t>
      </w:r>
      <w:r>
        <w:t>ОБЩЕСТВО С ОГРАНИЧЕННОЙ ОТВЕТСТВЕННОСТЬЮ "АЛДИМ-ПРОФИ".</w:t>
      </w:r>
    </w:p>
    <w:p w:rsidR="00670ABB" w:rsidRPr="00335A45" w:rsidRDefault="00670ABB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670ABB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670ABB" w:rsidRPr="00335A45" w:rsidRDefault="00670ABB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670ABB" w:rsidRPr="00335A45" w:rsidRDefault="00670ABB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670ABB" w:rsidRPr="00335A45">
        <w:trPr>
          <w:trHeight w:val="274"/>
        </w:trPr>
        <w:tc>
          <w:tcPr>
            <w:tcW w:w="2204" w:type="dxa"/>
            <w:vMerge/>
          </w:tcPr>
          <w:p w:rsidR="00670ABB" w:rsidRPr="00335A45" w:rsidRDefault="00670AB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670ABB" w:rsidRPr="00335A45" w:rsidRDefault="00670ABB" w:rsidP="00AA4A97">
            <w:pPr>
              <w:jc w:val="center"/>
              <w:rPr>
                <w:lang w:val="ru-RU"/>
              </w:rPr>
            </w:pPr>
          </w:p>
          <w:p w:rsidR="00670ABB" w:rsidRPr="00335A45" w:rsidRDefault="00670ABB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670ABB" w:rsidRPr="00335A45" w:rsidRDefault="00670ABB" w:rsidP="00AA4A97">
            <w:pPr>
              <w:ind w:right="-21"/>
              <w:jc w:val="center"/>
              <w:rPr>
                <w:lang w:val="ru-RU"/>
              </w:rPr>
            </w:pPr>
          </w:p>
          <w:p w:rsidR="00670ABB" w:rsidRPr="00335A45" w:rsidRDefault="00670ABB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670ABB" w:rsidRPr="00335A45" w:rsidRDefault="00670ABB" w:rsidP="0056026D">
            <w:pPr>
              <w:jc w:val="center"/>
              <w:rPr>
                <w:lang w:val="ru-RU"/>
              </w:rPr>
            </w:pPr>
          </w:p>
          <w:p w:rsidR="00670ABB" w:rsidRPr="00335A45" w:rsidRDefault="00670ABB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670ABB" w:rsidRPr="00335A45" w:rsidRDefault="00670ABB" w:rsidP="00AA4A97">
            <w:pPr>
              <w:jc w:val="center"/>
              <w:rPr>
                <w:lang w:val="ru-RU"/>
              </w:rPr>
            </w:pPr>
          </w:p>
          <w:p w:rsidR="00670ABB" w:rsidRPr="00335A45" w:rsidRDefault="00670AB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670ABB" w:rsidRPr="00335A45" w:rsidRDefault="00670ABB" w:rsidP="0056026D">
            <w:pPr>
              <w:jc w:val="center"/>
              <w:rPr>
                <w:lang w:val="ru-RU"/>
              </w:rPr>
            </w:pPr>
          </w:p>
          <w:p w:rsidR="00670ABB" w:rsidRPr="00335A45" w:rsidRDefault="00670AB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670ABB" w:rsidRPr="00C220A0">
        <w:trPr>
          <w:trHeight w:val="938"/>
        </w:trPr>
        <w:tc>
          <w:tcPr>
            <w:tcW w:w="2204" w:type="dxa"/>
            <w:vAlign w:val="center"/>
          </w:tcPr>
          <w:p w:rsidR="00670ABB" w:rsidRPr="002B4659" w:rsidRDefault="00670ABB" w:rsidP="000705CF">
            <w:pPr>
              <w:jc w:val="center"/>
              <w:rPr>
                <w:lang w:val="ru-RU"/>
              </w:rPr>
            </w:pPr>
            <w:r w:rsidRPr="002B4659">
              <w:rPr>
                <w:lang w:val="ru-RU"/>
              </w:rPr>
              <w:t>№ EA-69843- ОБЩЕСТВО С ОГРАНИЧЕННОЙ ОТВЕТСТВЕННОСТЬЮ "КРАТОС"</w:t>
            </w:r>
          </w:p>
        </w:tc>
        <w:tc>
          <w:tcPr>
            <w:tcW w:w="1700" w:type="dxa"/>
          </w:tcPr>
          <w:p w:rsidR="00670ABB" w:rsidRPr="00335A45" w:rsidRDefault="00670AB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70ABB" w:rsidRPr="00335A45" w:rsidRDefault="00670AB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70ABB" w:rsidRPr="00335A45" w:rsidRDefault="00670AB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70ABB" w:rsidRPr="00335A45" w:rsidRDefault="00670AB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70ABB" w:rsidRPr="00335A45" w:rsidRDefault="00670AB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70ABB" w:rsidRPr="00C220A0">
        <w:trPr>
          <w:trHeight w:val="938"/>
        </w:trPr>
        <w:tc>
          <w:tcPr>
            <w:tcW w:w="2204" w:type="dxa"/>
            <w:vAlign w:val="center"/>
          </w:tcPr>
          <w:p w:rsidR="00670ABB" w:rsidRPr="002B4659" w:rsidRDefault="00670ABB" w:rsidP="000705CF">
            <w:pPr>
              <w:jc w:val="center"/>
              <w:rPr>
                <w:lang w:val="ru-RU"/>
              </w:rPr>
            </w:pPr>
            <w:r w:rsidRPr="002B4659">
              <w:rPr>
                <w:lang w:val="ru-RU"/>
              </w:rPr>
              <w:t>№ EA-69730- Индивидуальный предприниматель АЛЕНКИН ЮРИЙ ВЛАДИСЛАВОВИЧ</w:t>
            </w:r>
          </w:p>
        </w:tc>
        <w:tc>
          <w:tcPr>
            <w:tcW w:w="1700" w:type="dxa"/>
          </w:tcPr>
          <w:p w:rsidR="00670ABB" w:rsidRPr="00335A45" w:rsidRDefault="00670AB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70ABB" w:rsidRPr="00335A45" w:rsidRDefault="00670AB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70ABB" w:rsidRPr="00335A45" w:rsidRDefault="00670AB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70ABB" w:rsidRPr="00335A45" w:rsidRDefault="00670AB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70ABB" w:rsidRPr="00335A45" w:rsidRDefault="00670ABB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70ABB" w:rsidRPr="00C220A0">
        <w:trPr>
          <w:trHeight w:val="938"/>
        </w:trPr>
        <w:tc>
          <w:tcPr>
            <w:tcW w:w="2204" w:type="dxa"/>
            <w:vAlign w:val="center"/>
          </w:tcPr>
          <w:p w:rsidR="00670ABB" w:rsidRPr="002B4659" w:rsidRDefault="00670ABB" w:rsidP="002B4659">
            <w:pPr>
              <w:rPr>
                <w:lang w:val="ru-RU"/>
              </w:rPr>
            </w:pPr>
            <w:r w:rsidRPr="002B4659">
              <w:rPr>
                <w:lang w:val="ru-RU"/>
              </w:rPr>
              <w:t>№ EA-69787- ОБЩЕСТВО С ОГРАНИЧЕННОЙ ОТВЕТСТВЕННОСТЬЮ "РОСТ"</w:t>
            </w:r>
          </w:p>
        </w:tc>
        <w:tc>
          <w:tcPr>
            <w:tcW w:w="1700" w:type="dxa"/>
          </w:tcPr>
          <w:p w:rsidR="00670ABB" w:rsidRPr="00335A45" w:rsidRDefault="00670AB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70ABB" w:rsidRPr="00335A45" w:rsidRDefault="00670AB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70ABB" w:rsidRPr="00335A45" w:rsidRDefault="00670AB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70ABB" w:rsidRPr="00335A45" w:rsidRDefault="00670AB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70ABB" w:rsidRPr="00335A45" w:rsidRDefault="00670AB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70ABB" w:rsidRPr="00C220A0">
        <w:trPr>
          <w:trHeight w:val="938"/>
        </w:trPr>
        <w:tc>
          <w:tcPr>
            <w:tcW w:w="2204" w:type="dxa"/>
            <w:vAlign w:val="center"/>
          </w:tcPr>
          <w:p w:rsidR="00670ABB" w:rsidRPr="002B4659" w:rsidRDefault="00670ABB" w:rsidP="001D4D67">
            <w:pPr>
              <w:rPr>
                <w:lang w:val="ru-RU"/>
              </w:rPr>
            </w:pPr>
            <w:r w:rsidRPr="002B4659">
              <w:rPr>
                <w:lang w:val="ru-RU"/>
              </w:rPr>
              <w:t>№ EA-69752- ОБЩЕСТВО С ОГРАНИЧЕННОЙ ОТВЕТСТВЕННОСТЬЮ "АЛДИМ-ПРОФИ"</w:t>
            </w:r>
          </w:p>
        </w:tc>
        <w:tc>
          <w:tcPr>
            <w:tcW w:w="1700" w:type="dxa"/>
          </w:tcPr>
          <w:p w:rsidR="00670ABB" w:rsidRPr="00335A45" w:rsidRDefault="00670AB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70ABB" w:rsidRPr="00335A45" w:rsidRDefault="00670AB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70ABB" w:rsidRPr="00335A45" w:rsidRDefault="00670AB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70ABB" w:rsidRPr="00335A45" w:rsidRDefault="00670AB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70ABB" w:rsidRPr="00335A45" w:rsidRDefault="00670AB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670ABB" w:rsidRPr="00335A45" w:rsidRDefault="00670ABB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8E7F6D">
        <w:rPr>
          <w:rFonts w:ascii="Roboto" w:hAnsi="Roboto" w:cs="Roboto"/>
          <w:color w:val="000000"/>
          <w:shd w:val="clear" w:color="auto" w:fill="FFFFFF"/>
          <w:lang w:val="ru-RU"/>
        </w:rPr>
        <w:t>Поставка жидкого крем-мыла с помпой дозатором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B4659">
        <w:rPr>
          <w:lang w:val="ru-RU"/>
        </w:rPr>
        <w:t>ОБЩЕСТВО С ОГРАНИЧЕННОЙ ОТВЕТСТВЕННОСТЬЮ "КРАТОС"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2B4659">
        <w:rPr>
          <w:color w:val="000000"/>
          <w:shd w:val="clear" w:color="auto" w:fill="FFFFFF"/>
          <w:lang w:val="ru-RU"/>
        </w:rPr>
        <w:t>281 203.10</w:t>
      </w:r>
      <w:r w:rsidRPr="00335A45">
        <w:rPr>
          <w:lang w:val="ru-RU"/>
        </w:rPr>
        <w:t xml:space="preserve"> рублей.  </w:t>
      </w:r>
    </w:p>
    <w:p w:rsidR="00670ABB" w:rsidRPr="00335A45" w:rsidRDefault="00670ABB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670ABB" w:rsidRPr="00335A45">
        <w:trPr>
          <w:trHeight w:val="206"/>
          <w:jc w:val="center"/>
        </w:trPr>
        <w:tc>
          <w:tcPr>
            <w:tcW w:w="7338" w:type="dxa"/>
          </w:tcPr>
          <w:p w:rsidR="00670ABB" w:rsidRPr="00335A45" w:rsidRDefault="00670AB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70ABB" w:rsidRPr="00335A45" w:rsidRDefault="00670AB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670ABB" w:rsidRPr="00335A45" w:rsidRDefault="00670AB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70ABB" w:rsidRPr="00335A45" w:rsidRDefault="00670ABB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670ABB" w:rsidRPr="00335A45" w:rsidRDefault="00670AB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70ABB" w:rsidRPr="00335A45">
        <w:trPr>
          <w:trHeight w:val="206"/>
          <w:jc w:val="center"/>
        </w:trPr>
        <w:tc>
          <w:tcPr>
            <w:tcW w:w="7338" w:type="dxa"/>
          </w:tcPr>
          <w:p w:rsidR="00670ABB" w:rsidRPr="00335A45" w:rsidRDefault="00670AB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70ABB" w:rsidRPr="00335A45" w:rsidRDefault="00670AB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670ABB" w:rsidRPr="00335A45" w:rsidRDefault="00670AB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670ABB" w:rsidRPr="00335A45" w:rsidRDefault="00670AB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70ABB" w:rsidRPr="00335A45" w:rsidRDefault="00670ABB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670ABB" w:rsidRPr="00335A45" w:rsidRDefault="00670AB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70ABB" w:rsidRPr="00335A45" w:rsidRDefault="00670AB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670ABB" w:rsidRPr="00335A45" w:rsidRDefault="00670AB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70ABB" w:rsidRPr="00335A45">
        <w:trPr>
          <w:trHeight w:val="206"/>
          <w:jc w:val="center"/>
        </w:trPr>
        <w:tc>
          <w:tcPr>
            <w:tcW w:w="7338" w:type="dxa"/>
          </w:tcPr>
          <w:p w:rsidR="00670ABB" w:rsidRPr="00335A45" w:rsidRDefault="00670AB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670ABB" w:rsidRPr="00335A45" w:rsidRDefault="00670AB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670ABB" w:rsidRPr="00335A45" w:rsidRDefault="00670AB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670ABB" w:rsidRPr="00335A45" w:rsidRDefault="00670ABB" w:rsidP="006465AE">
      <w:pPr>
        <w:jc w:val="both"/>
        <w:rPr>
          <w:lang w:val="ru-RU" w:eastAsia="ru-RU"/>
        </w:rPr>
      </w:pPr>
    </w:p>
    <w:sectPr w:rsidR="00670ABB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0ABB" w:rsidRDefault="00670ABB">
      <w:r>
        <w:separator/>
      </w:r>
    </w:p>
  </w:endnote>
  <w:endnote w:type="continuationSeparator" w:id="1">
    <w:p w:rsidR="00670ABB" w:rsidRDefault="00670A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0ABB" w:rsidRDefault="00670ABB">
      <w:r>
        <w:separator/>
      </w:r>
    </w:p>
  </w:footnote>
  <w:footnote w:type="continuationSeparator" w:id="1">
    <w:p w:rsidR="00670ABB" w:rsidRDefault="00670A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ABB" w:rsidRDefault="00670AB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670ABB" w:rsidRDefault="00670AB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5CF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336C"/>
    <w:rsid w:val="000A4B17"/>
    <w:rsid w:val="000A50A4"/>
    <w:rsid w:val="000A5F55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1A45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4CC0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C16"/>
    <w:rsid w:val="00115ED0"/>
    <w:rsid w:val="00116EFF"/>
    <w:rsid w:val="0011720D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B7C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2DB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0EC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0CA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1C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0489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8A8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67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478D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659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511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3E59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096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3FE0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014C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0BF1"/>
    <w:rsid w:val="00431809"/>
    <w:rsid w:val="004337CF"/>
    <w:rsid w:val="004359C3"/>
    <w:rsid w:val="00436507"/>
    <w:rsid w:val="00436ED5"/>
    <w:rsid w:val="0043741B"/>
    <w:rsid w:val="004376A4"/>
    <w:rsid w:val="00440783"/>
    <w:rsid w:val="00441E06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05DE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244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1806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1FA2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0971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6795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595F"/>
    <w:rsid w:val="005C6D89"/>
    <w:rsid w:val="005D09FF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1282"/>
    <w:rsid w:val="006223BB"/>
    <w:rsid w:val="00623526"/>
    <w:rsid w:val="00623569"/>
    <w:rsid w:val="0062388F"/>
    <w:rsid w:val="00625288"/>
    <w:rsid w:val="006253AD"/>
    <w:rsid w:val="006255BD"/>
    <w:rsid w:val="00626A54"/>
    <w:rsid w:val="00626F2C"/>
    <w:rsid w:val="006313ED"/>
    <w:rsid w:val="006316C2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0ABB"/>
    <w:rsid w:val="00671406"/>
    <w:rsid w:val="00672034"/>
    <w:rsid w:val="00672204"/>
    <w:rsid w:val="006728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4A0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20C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35B88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87B24"/>
    <w:rsid w:val="00790C9E"/>
    <w:rsid w:val="00792BBD"/>
    <w:rsid w:val="007934F5"/>
    <w:rsid w:val="0079364B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CA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16F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020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6D"/>
    <w:rsid w:val="008E7FC7"/>
    <w:rsid w:val="008F08C7"/>
    <w:rsid w:val="008F09CD"/>
    <w:rsid w:val="008F188F"/>
    <w:rsid w:val="008F1987"/>
    <w:rsid w:val="008F1D3C"/>
    <w:rsid w:val="008F1DC1"/>
    <w:rsid w:val="008F1F1C"/>
    <w:rsid w:val="008F22D9"/>
    <w:rsid w:val="008F2756"/>
    <w:rsid w:val="008F2ACF"/>
    <w:rsid w:val="008F3977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0D3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D79BE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2E46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6010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1FDD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698B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0A0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92A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2B2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3036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3461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0CF0"/>
    <w:rsid w:val="00DA1CF5"/>
    <w:rsid w:val="00DA2CD8"/>
    <w:rsid w:val="00DA5892"/>
    <w:rsid w:val="00DA5BE6"/>
    <w:rsid w:val="00DA6B08"/>
    <w:rsid w:val="00DA7FD9"/>
    <w:rsid w:val="00DB1062"/>
    <w:rsid w:val="00DB1136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1CC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59B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19"/>
    <w:rsid w:val="00E52434"/>
    <w:rsid w:val="00E52AE3"/>
    <w:rsid w:val="00E52B61"/>
    <w:rsid w:val="00E52C02"/>
    <w:rsid w:val="00E52C31"/>
    <w:rsid w:val="00E53FC5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3A6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6E8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5098"/>
    <w:rsid w:val="00F056C4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1781D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40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  <w:style w:type="character" w:customStyle="1" w:styleId="1106">
    <w:name w:val="Знак Знак1106"/>
    <w:basedOn w:val="DefaultParagraphFont"/>
    <w:uiPriority w:val="99"/>
    <w:rsid w:val="00887020"/>
  </w:style>
  <w:style w:type="character" w:customStyle="1" w:styleId="1107">
    <w:name w:val="Знак Знак1107"/>
    <w:basedOn w:val="DefaultParagraphFont"/>
    <w:uiPriority w:val="99"/>
    <w:rsid w:val="00590971"/>
    <w:rPr>
      <w:lang w:val="ru-RU" w:eastAsia="ru-RU"/>
    </w:rPr>
  </w:style>
  <w:style w:type="character" w:customStyle="1" w:styleId="1108">
    <w:name w:val="Знак Знак1108"/>
    <w:basedOn w:val="DefaultParagraphFont"/>
    <w:uiPriority w:val="99"/>
    <w:rsid w:val="0041014C"/>
  </w:style>
  <w:style w:type="character" w:customStyle="1" w:styleId="1109">
    <w:name w:val="Знак Знак1109"/>
    <w:basedOn w:val="DefaultParagraphFont"/>
    <w:uiPriority w:val="99"/>
    <w:rsid w:val="00735B88"/>
  </w:style>
  <w:style w:type="character" w:customStyle="1" w:styleId="1110">
    <w:name w:val="Знак Знак1110"/>
    <w:basedOn w:val="DefaultParagraphFont"/>
    <w:uiPriority w:val="99"/>
    <w:rsid w:val="005C595F"/>
  </w:style>
  <w:style w:type="character" w:customStyle="1" w:styleId="1111">
    <w:name w:val="Знак Знак1111"/>
    <w:basedOn w:val="DefaultParagraphFont"/>
    <w:uiPriority w:val="99"/>
    <w:rsid w:val="00672804"/>
  </w:style>
  <w:style w:type="character" w:customStyle="1" w:styleId="1112">
    <w:name w:val="Знак Знак1112"/>
    <w:basedOn w:val="DefaultParagraphFont"/>
    <w:uiPriority w:val="99"/>
    <w:rsid w:val="001D4D67"/>
  </w:style>
  <w:style w:type="character" w:customStyle="1" w:styleId="1113">
    <w:name w:val="Знак Знак1113"/>
    <w:basedOn w:val="DefaultParagraphFont"/>
    <w:uiPriority w:val="99"/>
    <w:rsid w:val="002B46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43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243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05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438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438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43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43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43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43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1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243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2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2438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1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2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243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438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1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1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243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43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1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1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243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43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1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1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2438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1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2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243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1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2438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1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2438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1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2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2438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1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2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243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1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1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2438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43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7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2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2438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438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438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438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43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43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43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43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438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438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43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438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438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43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243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46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8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438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438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243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243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43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43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43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43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8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8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8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4</Pages>
  <Words>1514</Words>
  <Characters>8632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2020-12-16T07:59:00Z</cp:lastPrinted>
  <dcterms:created xsi:type="dcterms:W3CDTF">2020-12-31T10:29:00Z</dcterms:created>
  <dcterms:modified xsi:type="dcterms:W3CDTF">2020-12-31T10:39:00Z</dcterms:modified>
</cp:coreProperties>
</file>