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6F" w:rsidRDefault="00104E6F" w:rsidP="00B40F86">
      <w:pPr>
        <w:jc w:val="center"/>
        <w:rPr>
          <w:b/>
          <w:bCs/>
          <w:color w:val="000000"/>
          <w:lang w:val="ru-RU"/>
        </w:rPr>
      </w:pPr>
    </w:p>
    <w:p w:rsidR="00104E6F" w:rsidRDefault="00104E6F" w:rsidP="004B0926">
      <w:pPr>
        <w:rPr>
          <w:b/>
          <w:bCs/>
          <w:color w:val="000000"/>
          <w:lang w:val="ru-RU"/>
        </w:rPr>
      </w:pPr>
    </w:p>
    <w:p w:rsidR="00104E6F" w:rsidRPr="00335A45" w:rsidRDefault="00104E6F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361</w:t>
      </w:r>
    </w:p>
    <w:p w:rsidR="00104E6F" w:rsidRPr="00335A45" w:rsidRDefault="00104E6F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04E6F" w:rsidRPr="00335A45" w:rsidRDefault="00104E6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04E6F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E6F" w:rsidRPr="00335A45" w:rsidRDefault="00104E6F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E6F" w:rsidRPr="00335A45" w:rsidRDefault="00104E6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>2</w:t>
            </w:r>
            <w:r>
              <w:rPr>
                <w:lang w:val="ru-RU"/>
              </w:rPr>
              <w:t>1</w:t>
            </w:r>
            <w:r w:rsidRPr="00335A45">
              <w:rPr>
                <w:lang w:val="ru-RU"/>
              </w:rPr>
              <w:t xml:space="preserve"> </w:t>
            </w:r>
            <w:r w:rsidRPr="00335A45">
              <w:t>года</w:t>
            </w:r>
          </w:p>
        </w:tc>
      </w:tr>
    </w:tbl>
    <w:p w:rsidR="00104E6F" w:rsidRDefault="00104E6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04E6F" w:rsidRPr="0077375B" w:rsidRDefault="00104E6F" w:rsidP="00F0380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F03809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F03809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04E6F" w:rsidRPr="0077375B" w:rsidRDefault="00104E6F" w:rsidP="00F0380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20B80">
        <w:rPr>
          <w:rFonts w:ascii="Roboto" w:hAnsi="Roboto" w:cs="Roboto"/>
          <w:color w:val="000000"/>
          <w:shd w:val="clear" w:color="auto" w:fill="FFFFFF"/>
          <w:lang w:val="ru-RU"/>
        </w:rPr>
        <w:t>МНН Натрия амидотризоат</w:t>
      </w:r>
      <w:r w:rsidRPr="0077375B">
        <w:rPr>
          <w:lang w:val="ru-RU"/>
        </w:rPr>
        <w:t xml:space="preserve">».  </w:t>
      </w:r>
    </w:p>
    <w:p w:rsidR="00104E6F" w:rsidRPr="00920B80" w:rsidRDefault="00104E6F" w:rsidP="00F03809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20B80">
        <w:rPr>
          <w:rFonts w:ascii="Roboto" w:hAnsi="Roboto" w:cs="Roboto"/>
          <w:color w:val="000000"/>
          <w:shd w:val="clear" w:color="auto" w:fill="FFFFFF"/>
          <w:lang w:val="ru-RU"/>
        </w:rPr>
        <w:t>203234901331923490100104510012120244</w:t>
      </w:r>
    </w:p>
    <w:p w:rsidR="00104E6F" w:rsidRPr="0077375B" w:rsidRDefault="00104E6F" w:rsidP="00F03809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130 250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тридцать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двести пятьдесят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104E6F" w:rsidRPr="00F26489" w:rsidRDefault="00104E6F" w:rsidP="00F0380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104E6F" w:rsidRPr="00920B80" w:rsidRDefault="00104E6F" w:rsidP="00F0380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920B80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момента заключения контракта, последующие поставки производятся ежемесячно равными партиями при отсутствии заявок, последняя поставка не позднее 10 декабря 2021 г.</w:t>
      </w:r>
    </w:p>
    <w:p w:rsidR="00104E6F" w:rsidRPr="0077375B" w:rsidRDefault="00104E6F" w:rsidP="00F0380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20B80">
        <w:rPr>
          <w:lang w:val="ru-RU"/>
        </w:rPr>
        <w:t>Внебюджетные фонды (ОМС), краевой бюджет 2021 года</w:t>
      </w:r>
      <w:r w:rsidRPr="0077375B">
        <w:rPr>
          <w:lang w:val="ru-RU"/>
        </w:rPr>
        <w:t>.</w:t>
      </w:r>
    </w:p>
    <w:p w:rsidR="00104E6F" w:rsidRPr="0077375B" w:rsidRDefault="00104E6F" w:rsidP="00F03809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04E6F" w:rsidRPr="0077375B" w:rsidRDefault="00104E6F" w:rsidP="00F03809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04E6F" w:rsidRPr="0077375B" w:rsidRDefault="00104E6F" w:rsidP="00F03809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20B80">
        <w:rPr>
          <w:color w:val="000000"/>
          <w:sz w:val="24"/>
          <w:szCs w:val="24"/>
        </w:rPr>
        <w:t>22.12.2020 10:48:22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104E6F" w:rsidRPr="0077375B" w:rsidRDefault="00104E6F" w:rsidP="00F03809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04E6F" w:rsidRDefault="00104E6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04E6F" w:rsidRDefault="00104E6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04E6F" w:rsidRPr="00335A45">
        <w:trPr>
          <w:jc w:val="center"/>
        </w:trPr>
        <w:tc>
          <w:tcPr>
            <w:tcW w:w="9828" w:type="dxa"/>
            <w:gridSpan w:val="5"/>
          </w:tcPr>
          <w:p w:rsidR="00104E6F" w:rsidRPr="00335A45" w:rsidRDefault="00104E6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04E6F" w:rsidRPr="00F03809">
        <w:trPr>
          <w:jc w:val="center"/>
        </w:trPr>
        <w:tc>
          <w:tcPr>
            <w:tcW w:w="2820" w:type="dxa"/>
          </w:tcPr>
          <w:p w:rsidR="00104E6F" w:rsidRPr="00335A45" w:rsidRDefault="00104E6F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04E6F" w:rsidRPr="00335A45" w:rsidRDefault="00104E6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104E6F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104E6F" w:rsidRPr="000D6284" w:rsidRDefault="00104E6F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104E6F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104E6F" w:rsidRPr="00335A45" w:rsidRDefault="00104E6F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04E6F" w:rsidRPr="00335A45" w:rsidRDefault="00104E6F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04E6F" w:rsidRPr="000D6284">
        <w:trPr>
          <w:jc w:val="center"/>
        </w:trPr>
        <w:tc>
          <w:tcPr>
            <w:tcW w:w="9828" w:type="dxa"/>
            <w:gridSpan w:val="5"/>
          </w:tcPr>
          <w:p w:rsidR="00104E6F" w:rsidRPr="000D6284" w:rsidRDefault="00104E6F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104E6F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04E6F" w:rsidRPr="00335A45" w:rsidRDefault="00104E6F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04E6F" w:rsidRPr="00335A45" w:rsidRDefault="00104E6F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04E6F" w:rsidRPr="00335A45" w:rsidRDefault="00104E6F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04E6F" w:rsidRPr="00335A45" w:rsidRDefault="00104E6F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04E6F" w:rsidRPr="00335A45" w:rsidRDefault="00104E6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04E6F" w:rsidRPr="00335A45" w:rsidRDefault="00104E6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04E6F" w:rsidRPr="00335A45" w:rsidRDefault="00104E6F" w:rsidP="00A841CC">
            <w:pPr>
              <w:ind w:right="-80"/>
              <w:jc w:val="both"/>
              <w:rPr>
                <w:lang w:val="ru-RU"/>
              </w:rPr>
            </w:pPr>
          </w:p>
          <w:p w:rsidR="00104E6F" w:rsidRPr="00335A45" w:rsidRDefault="00104E6F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104E6F" w:rsidRPr="00335A45" w:rsidRDefault="00104E6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04E6F" w:rsidRPr="00335A45" w:rsidRDefault="00104E6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10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04E6F" w:rsidRPr="00335A45" w:rsidRDefault="00104E6F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04E6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04E6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996F4C" w:rsidRDefault="00104E6F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127 645.00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4736FB" w:rsidRDefault="00104E6F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11.01.2021 11:35:33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E21E82" w:rsidRDefault="00104E6F" w:rsidP="002B052D">
            <w:pPr>
              <w:jc w:val="center"/>
              <w:rPr>
                <w:lang w:val="ru-RU"/>
              </w:rPr>
            </w:pPr>
            <w:r w:rsidRPr="00E21E82">
              <w:rPr>
                <w:lang w:val="ru-RU"/>
              </w:rPr>
              <w:t>EA-69738</w:t>
            </w:r>
          </w:p>
        </w:tc>
      </w:tr>
      <w:tr w:rsidR="00104E6F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8235C0" w:rsidRDefault="00104E6F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128 296.25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Default="00104E6F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4736FB" w:rsidRDefault="00104E6F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11.01.2021 11:35:19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4E6F" w:rsidRPr="00E21E82" w:rsidRDefault="00104E6F" w:rsidP="000705CF">
            <w:pPr>
              <w:jc w:val="center"/>
              <w:rPr>
                <w:lang w:val="ru-RU"/>
              </w:rPr>
            </w:pPr>
            <w:r w:rsidRPr="00E21E82">
              <w:rPr>
                <w:lang w:val="ru-RU"/>
              </w:rPr>
              <w:t>EA-69719</w:t>
            </w:r>
          </w:p>
        </w:tc>
      </w:tr>
    </w:tbl>
    <w:p w:rsidR="00104E6F" w:rsidRPr="00335A45" w:rsidRDefault="00104E6F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04E6F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04E6F" w:rsidRPr="00335A45" w:rsidRDefault="00104E6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04E6F" w:rsidRPr="00335A45" w:rsidRDefault="00104E6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04E6F" w:rsidRPr="00335A45" w:rsidRDefault="00104E6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104E6F" w:rsidRPr="00335A45" w:rsidRDefault="00104E6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4E6F" w:rsidRPr="00335A45" w:rsidRDefault="00104E6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04E6F" w:rsidRPr="00C220A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04E6F" w:rsidRPr="00E21E82" w:rsidRDefault="00104E6F" w:rsidP="00292562">
            <w:pPr>
              <w:jc w:val="center"/>
              <w:rPr>
                <w:lang w:val="ru-RU"/>
              </w:rPr>
            </w:pPr>
            <w:r w:rsidRPr="00E21E82">
              <w:rPr>
                <w:lang w:val="ru-RU"/>
              </w:rPr>
              <w:t>EA-69738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04E6F" w:rsidRPr="005C595F" w:rsidRDefault="00104E6F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20B80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12:53:21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ИНН2312178145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ОГРН1112312000393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КПП231201001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Место нахождения (жительства)</w:t>
            </w:r>
          </w:p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Почтовый адрес</w:t>
            </w:r>
          </w:p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104E6F" w:rsidRPr="00E21E82" w:rsidRDefault="00104E6F" w:rsidP="00E21E82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E21E82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Паренькова Ирина Борисовна</w:t>
            </w:r>
          </w:p>
          <w:p w:rsidR="00104E6F" w:rsidRPr="00E21E82" w:rsidRDefault="00104E6F" w:rsidP="00B43537">
            <w:pPr>
              <w:rPr>
                <w:lang w:val="ru-RU"/>
              </w:rPr>
            </w:pPr>
            <w:r>
              <w:t>Телефон 8-800-2500001</w:t>
            </w:r>
          </w:p>
        </w:tc>
      </w:tr>
      <w:tr w:rsidR="00104E6F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04E6F" w:rsidRPr="00E21E82" w:rsidRDefault="00104E6F" w:rsidP="00292562">
            <w:pPr>
              <w:jc w:val="center"/>
              <w:rPr>
                <w:lang w:val="ru-RU"/>
              </w:rPr>
            </w:pPr>
            <w:r w:rsidRPr="00E21E82">
              <w:rPr>
                <w:lang w:val="ru-RU"/>
              </w:rPr>
              <w:t>EA-69719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04E6F" w:rsidRPr="005C595F" w:rsidRDefault="00104E6F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20B80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10:26:10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«КОМПАНИЯ «ОРГАНИКА»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ИНН6165196363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ОГРН1156196061251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КПП616501001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Место нахождения (жительства)</w:t>
            </w:r>
          </w:p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344064, ОБЛ РОСТОВСКАЯ, Г РОСТОВ-НА-ДОНУ, УЛ ВАВИЛОВА, ДОМ 59Д,</w:t>
            </w:r>
          </w:p>
          <w:p w:rsidR="00104E6F" w:rsidRPr="00E21E82" w:rsidRDefault="00104E6F" w:rsidP="00E21E82">
            <w:pPr>
              <w:rPr>
                <w:lang w:val="ru-RU"/>
              </w:rPr>
            </w:pPr>
            <w:r w:rsidRPr="00E21E82">
              <w:rPr>
                <w:lang w:val="ru-RU"/>
              </w:rPr>
              <w:t>Почтовый адрес</w:t>
            </w:r>
          </w:p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344064, Ростовская область, г. Ростов-на-Дону, ул. Вавилова, д. 59д</w:t>
            </w:r>
          </w:p>
          <w:p w:rsidR="00104E6F" w:rsidRPr="00E21E82" w:rsidRDefault="00104E6F" w:rsidP="00E21E82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E21E82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04E6F" w:rsidRDefault="00104E6F" w:rsidP="00E21E82">
            <w:pPr>
              <w:pStyle w:val="NormalWeb"/>
              <w:spacing w:before="0" w:beforeAutospacing="0" w:after="0" w:afterAutospacing="0"/>
            </w:pPr>
            <w:r>
              <w:t>Корнилова Светлана Викторовна</w:t>
            </w:r>
          </w:p>
          <w:p w:rsidR="00104E6F" w:rsidRPr="00E21E82" w:rsidRDefault="00104E6F" w:rsidP="00B43537">
            <w:pPr>
              <w:rPr>
                <w:lang w:val="ru-RU"/>
              </w:rPr>
            </w:pPr>
            <w:r>
              <w:t>Телефон 79185543162</w:t>
            </w:r>
          </w:p>
        </w:tc>
      </w:tr>
    </w:tbl>
    <w:p w:rsidR="00104E6F" w:rsidRPr="00335A45" w:rsidRDefault="00104E6F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04E6F" w:rsidRPr="00335A45" w:rsidRDefault="00104E6F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E21E82">
        <w:t>EA-69738</w:t>
      </w:r>
      <w:r w:rsidRPr="00335A45">
        <w:t xml:space="preserve">- </w:t>
      </w:r>
      <w:r>
        <w:t>ОБЩЕСТВО С ОГРАНИЧЕННОЙ ОТВЕТСТВЕННОСТЬЮ "ФАРМСЕРВИС",</w:t>
      </w:r>
      <w:r w:rsidRPr="00335A45">
        <w:t xml:space="preserve">№ </w:t>
      </w:r>
      <w:r w:rsidRPr="00E21E82">
        <w:t>EA-69719</w:t>
      </w:r>
      <w:r w:rsidRPr="00335A45">
        <w:t xml:space="preserve">- </w:t>
      </w:r>
      <w:r>
        <w:t>ОБЩЕСТВО С ОГРАНИЧЕННОЙ ОТВЕТСТВЕННОСТЬЮ «КОМПАНИЯ «ОРГАНИКА».</w:t>
      </w:r>
    </w:p>
    <w:p w:rsidR="00104E6F" w:rsidRPr="00335A45" w:rsidRDefault="00104E6F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04E6F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04E6F" w:rsidRPr="00335A45" w:rsidRDefault="00104E6F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04E6F" w:rsidRPr="00335A45" w:rsidRDefault="00104E6F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04E6F" w:rsidRPr="00335A45">
        <w:trPr>
          <w:trHeight w:val="274"/>
        </w:trPr>
        <w:tc>
          <w:tcPr>
            <w:tcW w:w="2204" w:type="dxa"/>
            <w:vMerge/>
          </w:tcPr>
          <w:p w:rsidR="00104E6F" w:rsidRPr="00335A45" w:rsidRDefault="00104E6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04E6F" w:rsidRPr="00335A45" w:rsidRDefault="00104E6F" w:rsidP="00AA4A97">
            <w:pPr>
              <w:jc w:val="center"/>
              <w:rPr>
                <w:lang w:val="ru-RU"/>
              </w:rPr>
            </w:pPr>
          </w:p>
          <w:p w:rsidR="00104E6F" w:rsidRPr="00335A45" w:rsidRDefault="00104E6F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04E6F" w:rsidRPr="00335A45" w:rsidRDefault="00104E6F" w:rsidP="00AA4A97">
            <w:pPr>
              <w:ind w:right="-21"/>
              <w:jc w:val="center"/>
              <w:rPr>
                <w:lang w:val="ru-RU"/>
              </w:rPr>
            </w:pPr>
          </w:p>
          <w:p w:rsidR="00104E6F" w:rsidRPr="00335A45" w:rsidRDefault="00104E6F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04E6F" w:rsidRPr="00335A45" w:rsidRDefault="00104E6F" w:rsidP="0056026D">
            <w:pPr>
              <w:jc w:val="center"/>
              <w:rPr>
                <w:lang w:val="ru-RU"/>
              </w:rPr>
            </w:pPr>
          </w:p>
          <w:p w:rsidR="00104E6F" w:rsidRPr="00335A45" w:rsidRDefault="00104E6F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104E6F" w:rsidRPr="00335A45" w:rsidRDefault="00104E6F" w:rsidP="00AA4A97">
            <w:pPr>
              <w:jc w:val="center"/>
              <w:rPr>
                <w:lang w:val="ru-RU"/>
              </w:rPr>
            </w:pPr>
          </w:p>
          <w:p w:rsidR="00104E6F" w:rsidRPr="00335A45" w:rsidRDefault="00104E6F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04E6F" w:rsidRPr="00335A45" w:rsidRDefault="00104E6F" w:rsidP="0056026D">
            <w:pPr>
              <w:jc w:val="center"/>
              <w:rPr>
                <w:lang w:val="ru-RU"/>
              </w:rPr>
            </w:pPr>
          </w:p>
          <w:p w:rsidR="00104E6F" w:rsidRPr="00335A45" w:rsidRDefault="00104E6F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04E6F" w:rsidRPr="00F03809">
        <w:trPr>
          <w:trHeight w:val="938"/>
        </w:trPr>
        <w:tc>
          <w:tcPr>
            <w:tcW w:w="2204" w:type="dxa"/>
            <w:vAlign w:val="center"/>
          </w:tcPr>
          <w:p w:rsidR="00104E6F" w:rsidRPr="00E21E82" w:rsidRDefault="00104E6F" w:rsidP="000705CF">
            <w:pPr>
              <w:jc w:val="center"/>
              <w:rPr>
                <w:lang w:val="ru-RU"/>
              </w:rPr>
            </w:pPr>
            <w:r w:rsidRPr="00E21E82">
              <w:rPr>
                <w:lang w:val="ru-RU"/>
              </w:rPr>
              <w:t>№ EA-69738- 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04E6F" w:rsidRPr="00F03809">
        <w:trPr>
          <w:trHeight w:val="938"/>
        </w:trPr>
        <w:tc>
          <w:tcPr>
            <w:tcW w:w="2204" w:type="dxa"/>
            <w:vAlign w:val="center"/>
          </w:tcPr>
          <w:p w:rsidR="00104E6F" w:rsidRPr="00E21E82" w:rsidRDefault="00104E6F" w:rsidP="000705CF">
            <w:pPr>
              <w:jc w:val="center"/>
              <w:rPr>
                <w:lang w:val="ru-RU"/>
              </w:rPr>
            </w:pPr>
            <w:r w:rsidRPr="00E21E82">
              <w:rPr>
                <w:lang w:val="ru-RU"/>
              </w:rPr>
              <w:t>№ EA-69719- 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04E6F" w:rsidRPr="00335A45" w:rsidRDefault="00104E6F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04E6F" w:rsidRPr="00335A45" w:rsidRDefault="00104E6F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20B80">
        <w:rPr>
          <w:rFonts w:ascii="Roboto" w:hAnsi="Roboto" w:cs="Roboto"/>
          <w:color w:val="000000"/>
          <w:shd w:val="clear" w:color="auto" w:fill="FFFFFF"/>
          <w:lang w:val="ru-RU"/>
        </w:rPr>
        <w:t>МНН Натрия амидотризоат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21E82">
        <w:rPr>
          <w:lang w:val="ru-RU"/>
        </w:rPr>
        <w:t>ОБЩЕСТВО С ОГРАНИЧЕННОЙ ОТВЕТСТВЕННОСТЬЮ "ФАРМСЕРВИС"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21E82">
        <w:rPr>
          <w:color w:val="000000"/>
          <w:shd w:val="clear" w:color="auto" w:fill="FFFFFF"/>
          <w:lang w:val="ru-RU"/>
        </w:rPr>
        <w:t>127 645.00</w:t>
      </w:r>
      <w:r w:rsidRPr="00335A45">
        <w:rPr>
          <w:lang w:val="ru-RU"/>
        </w:rPr>
        <w:t xml:space="preserve"> рублей.  </w:t>
      </w:r>
    </w:p>
    <w:p w:rsidR="00104E6F" w:rsidRPr="00335A45" w:rsidRDefault="00104E6F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04E6F" w:rsidRPr="00335A45">
        <w:trPr>
          <w:trHeight w:val="206"/>
          <w:jc w:val="center"/>
        </w:trPr>
        <w:tc>
          <w:tcPr>
            <w:tcW w:w="7338" w:type="dxa"/>
          </w:tcPr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04E6F" w:rsidRPr="00335A45">
        <w:trPr>
          <w:trHeight w:val="206"/>
          <w:jc w:val="center"/>
        </w:trPr>
        <w:tc>
          <w:tcPr>
            <w:tcW w:w="7338" w:type="dxa"/>
          </w:tcPr>
          <w:p w:rsidR="00104E6F" w:rsidRPr="00335A45" w:rsidRDefault="00104E6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4E6F" w:rsidRPr="00335A45" w:rsidRDefault="00104E6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04E6F" w:rsidRPr="00335A45" w:rsidRDefault="00104E6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04E6F" w:rsidRPr="00335A45">
        <w:trPr>
          <w:trHeight w:val="206"/>
          <w:jc w:val="center"/>
        </w:trPr>
        <w:tc>
          <w:tcPr>
            <w:tcW w:w="7338" w:type="dxa"/>
          </w:tcPr>
          <w:p w:rsidR="00104E6F" w:rsidRPr="00335A45" w:rsidRDefault="00104E6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04E6F" w:rsidRPr="00335A45" w:rsidRDefault="00104E6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04E6F" w:rsidRPr="00335A45" w:rsidRDefault="00104E6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04E6F" w:rsidRPr="00335A45" w:rsidRDefault="00104E6F" w:rsidP="006465AE">
      <w:pPr>
        <w:jc w:val="both"/>
        <w:rPr>
          <w:lang w:val="ru-RU" w:eastAsia="ru-RU"/>
        </w:rPr>
      </w:pPr>
    </w:p>
    <w:sectPr w:rsidR="00104E6F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E6F" w:rsidRDefault="00104E6F">
      <w:r>
        <w:separator/>
      </w:r>
    </w:p>
  </w:endnote>
  <w:endnote w:type="continuationSeparator" w:id="1">
    <w:p w:rsidR="00104E6F" w:rsidRDefault="00104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E6F" w:rsidRDefault="00104E6F">
      <w:r>
        <w:separator/>
      </w:r>
    </w:p>
  </w:footnote>
  <w:footnote w:type="continuationSeparator" w:id="1">
    <w:p w:rsidR="00104E6F" w:rsidRDefault="00104E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E6F" w:rsidRDefault="00104E6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04E6F" w:rsidRDefault="00104E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4E6F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B7C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659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05DE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16A8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BB"/>
    <w:rsid w:val="00671406"/>
    <w:rsid w:val="00672034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6D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0B80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D79BE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0A0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5E5E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1E82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59B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3809"/>
    <w:rsid w:val="00F0431A"/>
    <w:rsid w:val="00F05098"/>
    <w:rsid w:val="00F056C4"/>
    <w:rsid w:val="00F065AB"/>
    <w:rsid w:val="00F06669"/>
    <w:rsid w:val="00F06EFD"/>
    <w:rsid w:val="00F101E5"/>
    <w:rsid w:val="00F105E2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  <w:style w:type="character" w:customStyle="1" w:styleId="1113">
    <w:name w:val="Знак Знак1113"/>
    <w:basedOn w:val="DefaultParagraphFont"/>
    <w:uiPriority w:val="99"/>
    <w:rsid w:val="002B4659"/>
  </w:style>
  <w:style w:type="character" w:customStyle="1" w:styleId="1114">
    <w:name w:val="Знак Знак1114"/>
    <w:basedOn w:val="DefaultParagraphFont"/>
    <w:uiPriority w:val="99"/>
    <w:rsid w:val="00F038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75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75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8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75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755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4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8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75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5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9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8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8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75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4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75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75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755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755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75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2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75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75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75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75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75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75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75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75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75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75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5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1173</Words>
  <Characters>6689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2020-12-16T07:59:00Z</cp:lastPrinted>
  <dcterms:created xsi:type="dcterms:W3CDTF">2021-01-12T10:15:00Z</dcterms:created>
  <dcterms:modified xsi:type="dcterms:W3CDTF">2021-01-12T10:24:00Z</dcterms:modified>
</cp:coreProperties>
</file>