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191" w:rsidRDefault="006B7191" w:rsidP="00B40F86">
      <w:pPr>
        <w:jc w:val="center"/>
        <w:rPr>
          <w:b/>
          <w:bCs/>
          <w:color w:val="000000"/>
          <w:lang w:val="ru-RU"/>
        </w:rPr>
      </w:pPr>
    </w:p>
    <w:p w:rsidR="006B7191" w:rsidRDefault="006B7191" w:rsidP="004B0926">
      <w:pPr>
        <w:rPr>
          <w:b/>
          <w:bCs/>
          <w:color w:val="000000"/>
          <w:lang w:val="ru-RU"/>
        </w:rPr>
      </w:pPr>
    </w:p>
    <w:p w:rsidR="006B7191" w:rsidRPr="00335A45" w:rsidRDefault="006B719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366</w:t>
      </w:r>
    </w:p>
    <w:p w:rsidR="006B7191" w:rsidRPr="00335A45" w:rsidRDefault="006B719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B7191" w:rsidRPr="00335A45" w:rsidRDefault="006B719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B719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91" w:rsidRPr="00335A45" w:rsidRDefault="006B719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191" w:rsidRPr="00335A45" w:rsidRDefault="006B719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6B7191" w:rsidRDefault="006B719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B7191" w:rsidRPr="0077375B" w:rsidRDefault="006B7191" w:rsidP="004B65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B655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B655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B7191" w:rsidRPr="0077375B" w:rsidRDefault="006B7191" w:rsidP="004B65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E7CAA">
        <w:rPr>
          <w:lang w:val="ru-RU"/>
        </w:rPr>
        <w:t>Дезинфицирующие средства</w:t>
      </w:r>
      <w:r w:rsidRPr="0077375B">
        <w:rPr>
          <w:lang w:val="ru-RU"/>
        </w:rPr>
        <w:t xml:space="preserve">».  </w:t>
      </w:r>
    </w:p>
    <w:p w:rsidR="006B7191" w:rsidRPr="0067209C" w:rsidRDefault="006B7191" w:rsidP="004B655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67209C">
        <w:rPr>
          <w:color w:val="000000"/>
          <w:lang w:val="ru-RU"/>
        </w:rPr>
        <w:t>203234901331923490100104140012020244</w:t>
      </w:r>
    </w:p>
    <w:p w:rsidR="006B7191" w:rsidRPr="0077375B" w:rsidRDefault="006B7191" w:rsidP="004B655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599 863</w:t>
      </w:r>
      <w:r w:rsidRPr="0077375B">
        <w:rPr>
          <w:lang w:val="ru-RU"/>
        </w:rPr>
        <w:t xml:space="preserve"> руб. </w:t>
      </w:r>
      <w:r>
        <w:rPr>
          <w:lang w:val="ru-RU"/>
        </w:rPr>
        <w:t>90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восемьсот шестьдесят три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90</w:t>
      </w:r>
      <w:r w:rsidRPr="0077375B">
        <w:rPr>
          <w:lang w:val="ru-RU"/>
        </w:rPr>
        <w:t xml:space="preserve"> копеек).</w:t>
      </w:r>
    </w:p>
    <w:p w:rsidR="006B7191" w:rsidRPr="00041F50" w:rsidRDefault="006B7191" w:rsidP="004B65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7E7CAA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  <w:r>
        <w:rPr>
          <w:lang w:val="ru-RU"/>
        </w:rPr>
        <w:t>.</w:t>
      </w:r>
    </w:p>
    <w:p w:rsidR="006B7191" w:rsidRPr="006318CA" w:rsidRDefault="006B7191" w:rsidP="004B65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6318C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апреля 2021 г.</w:t>
      </w:r>
    </w:p>
    <w:p w:rsidR="006B7191" w:rsidRPr="0077375B" w:rsidRDefault="006B7191" w:rsidP="004B65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E7CAA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6B7191" w:rsidRPr="0077375B" w:rsidRDefault="006B7191" w:rsidP="004B655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B7191" w:rsidRPr="0077375B" w:rsidRDefault="006B7191" w:rsidP="004B655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B7191" w:rsidRPr="0077375B" w:rsidRDefault="006B7191" w:rsidP="004B655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6318CA">
        <w:rPr>
          <w:color w:val="000000"/>
          <w:sz w:val="24"/>
          <w:szCs w:val="24"/>
        </w:rPr>
        <w:t>23.12.2020 13:44:32</w:t>
      </w:r>
      <w:r w:rsidRPr="0077375B">
        <w:rPr>
          <w:sz w:val="24"/>
          <w:szCs w:val="24"/>
        </w:rPr>
        <w:t xml:space="preserve"> (московское время).</w:t>
      </w:r>
    </w:p>
    <w:p w:rsidR="006B7191" w:rsidRDefault="006B7191" w:rsidP="004B655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B7191" w:rsidRPr="00335A45">
        <w:trPr>
          <w:jc w:val="center"/>
        </w:trPr>
        <w:tc>
          <w:tcPr>
            <w:tcW w:w="9828" w:type="dxa"/>
            <w:gridSpan w:val="5"/>
          </w:tcPr>
          <w:p w:rsidR="006B7191" w:rsidRPr="00335A45" w:rsidRDefault="006B719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B7191" w:rsidRPr="00B414AA">
        <w:trPr>
          <w:jc w:val="center"/>
        </w:trPr>
        <w:tc>
          <w:tcPr>
            <w:tcW w:w="2820" w:type="dxa"/>
          </w:tcPr>
          <w:p w:rsidR="006B7191" w:rsidRPr="00335A45" w:rsidRDefault="006B7191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B7191" w:rsidRPr="00335A45" w:rsidRDefault="006B719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6B7191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6B7191" w:rsidRPr="000D6284" w:rsidRDefault="006B719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6B7191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6B7191" w:rsidRPr="00335A45" w:rsidRDefault="006B719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B7191" w:rsidRPr="00335A45" w:rsidRDefault="006B719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B7191" w:rsidRPr="000D6284">
        <w:trPr>
          <w:jc w:val="center"/>
        </w:trPr>
        <w:tc>
          <w:tcPr>
            <w:tcW w:w="9828" w:type="dxa"/>
            <w:gridSpan w:val="5"/>
          </w:tcPr>
          <w:p w:rsidR="006B7191" w:rsidRPr="000D6284" w:rsidRDefault="006B719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6B719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B7191" w:rsidRPr="00335A45" w:rsidRDefault="006B719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B7191" w:rsidRPr="00335A45" w:rsidRDefault="006B719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B7191" w:rsidRPr="00335A45" w:rsidRDefault="006B7191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B7191" w:rsidRPr="00335A45" w:rsidRDefault="006B719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B7191" w:rsidRPr="00335A45" w:rsidRDefault="006B719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B7191" w:rsidRPr="00335A45" w:rsidRDefault="006B719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B7191" w:rsidRPr="00335A45" w:rsidRDefault="006B7191" w:rsidP="00A841CC">
            <w:pPr>
              <w:ind w:right="-80"/>
              <w:jc w:val="both"/>
              <w:rPr>
                <w:lang w:val="ru-RU"/>
              </w:rPr>
            </w:pPr>
          </w:p>
          <w:p w:rsidR="006B7191" w:rsidRPr="00335A45" w:rsidRDefault="006B719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B7191" w:rsidRPr="00335A45" w:rsidRDefault="006B719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B7191" w:rsidRPr="00335A45" w:rsidRDefault="006B719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13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B7191" w:rsidRPr="00335A45" w:rsidRDefault="006B719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B719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B719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996F4C" w:rsidRDefault="006B7191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593 865.26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4736FB" w:rsidRDefault="006B719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10:04:07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E21E82" w:rsidRDefault="006B719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EA-69968</w:t>
            </w:r>
          </w:p>
        </w:tc>
      </w:tr>
      <w:tr w:rsidR="006B719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8235C0" w:rsidRDefault="006B7191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596 864.58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Default="006B7191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4736FB" w:rsidRDefault="006B7191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12.01.2021 10:02:21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B7191" w:rsidRPr="00E21E82" w:rsidRDefault="006B7191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EA-69978</w:t>
            </w:r>
          </w:p>
        </w:tc>
      </w:tr>
    </w:tbl>
    <w:p w:rsidR="006B7191" w:rsidRPr="00335A45" w:rsidRDefault="006B719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B719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B7191" w:rsidRPr="00335A45" w:rsidRDefault="006B719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B7191" w:rsidRPr="00335A45" w:rsidRDefault="006B719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B7191" w:rsidRPr="00335A45" w:rsidRDefault="006B719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B7191" w:rsidRPr="00335A45" w:rsidRDefault="006B719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7191" w:rsidRPr="00335A45" w:rsidRDefault="006B719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B7191" w:rsidRPr="00C220A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B7191" w:rsidRPr="004B6551" w:rsidRDefault="006B7191" w:rsidP="008D291C">
            <w:pPr>
              <w:jc w:val="center"/>
              <w:rPr>
                <w:lang w:val="ru-RU"/>
              </w:rPr>
            </w:pPr>
            <w:r w:rsidRPr="004B6551">
              <w:rPr>
                <w:lang w:val="ru-RU"/>
              </w:rPr>
              <w:t>EA-69968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B7191" w:rsidRPr="004B6551" w:rsidRDefault="006B7191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B6551">
              <w:rPr>
                <w:rFonts w:ascii="Roboto" w:hAnsi="Roboto" w:cs="Roboto"/>
                <w:color w:val="000000"/>
                <w:shd w:val="clear" w:color="auto" w:fill="FFFFFF"/>
              </w:rPr>
              <w:t>30.12.2020 15:16:40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 КУБАНЬДЕЗ "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ИНН2301064354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ОГРН1072301003830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КПП230101001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Место нахождения (жительства)</w:t>
            </w:r>
          </w:p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353421, КРАЙ КРАСНОДАРСКИЙ, Р-Н АНАПСКИЙ, Х ВОСКРЕСЕНСКИЙ, УЛ САДОВАЯ, 6,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Почтовый адрес</w:t>
            </w:r>
          </w:p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353406, КРАЙ КРАСНОДАРСКИЙ23, Р-Н АНАПСКИЙ, Х ВОСКРЕСЕНСКИЙ, УЛ САДОВАЯ, 6</w:t>
            </w:r>
          </w:p>
          <w:p w:rsidR="006B7191" w:rsidRPr="00303E59" w:rsidRDefault="006B7191" w:rsidP="008D291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3E5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>
              <w:t>Телефон 79184909755</w:t>
            </w:r>
          </w:p>
        </w:tc>
      </w:tr>
      <w:tr w:rsidR="006B7191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B7191" w:rsidRPr="004B6551" w:rsidRDefault="006B7191" w:rsidP="008D291C">
            <w:pPr>
              <w:jc w:val="center"/>
              <w:rPr>
                <w:lang w:val="ru-RU"/>
              </w:rPr>
            </w:pPr>
            <w:r w:rsidRPr="004B6551">
              <w:rPr>
                <w:lang w:val="ru-RU"/>
              </w:rPr>
              <w:t>EA-69978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B7191" w:rsidRPr="004B6551" w:rsidRDefault="006B7191" w:rsidP="008D291C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B6551">
              <w:rPr>
                <w:rFonts w:ascii="Roboto" w:hAnsi="Roboto" w:cs="Roboto"/>
                <w:color w:val="000000"/>
                <w:shd w:val="clear" w:color="auto" w:fill="FFFFFF"/>
              </w:rPr>
              <w:t>24.12.2020 14:20:16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"КВАДРАНТ"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ИНН6163138951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ОГРН1156196033729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КПП616301001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Место нахождения (жительства)</w:t>
            </w:r>
          </w:p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344000, ОБЛ РОСТОВСКАЯ, Г РОСТОВ-НА-ДОНУ, УЛ ТЕЛЬМАНА, ДОМ 111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 w:rsidRPr="005C595F">
              <w:rPr>
                <w:lang w:val="ru-RU"/>
              </w:rPr>
              <w:t>Почтовый адрес</w:t>
            </w:r>
          </w:p>
          <w:p w:rsidR="006B7191" w:rsidRDefault="006B7191" w:rsidP="008D291C">
            <w:pPr>
              <w:pStyle w:val="NormalWeb"/>
              <w:spacing w:before="0" w:beforeAutospacing="0" w:after="0" w:afterAutospacing="0"/>
            </w:pPr>
            <w:r>
              <w:t>344000, ОБЛ РОСТОВСКАЯ, Г РОСТОВ-НА-ДОНУ, УЛ ТЕЛЬМАНА, ДОМ 111</w:t>
            </w:r>
          </w:p>
          <w:p w:rsidR="006B7191" w:rsidRPr="00303E59" w:rsidRDefault="006B7191" w:rsidP="008D291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03E59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B7191" w:rsidRPr="005C595F" w:rsidRDefault="006B7191" w:rsidP="008D291C">
            <w:pPr>
              <w:rPr>
                <w:lang w:val="ru-RU"/>
              </w:rPr>
            </w:pPr>
            <w:r>
              <w:t>Телефон 79604460049</w:t>
            </w:r>
          </w:p>
        </w:tc>
      </w:tr>
    </w:tbl>
    <w:p w:rsidR="006B7191" w:rsidRPr="00335A45" w:rsidRDefault="006B719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B7191" w:rsidRPr="00335A45" w:rsidRDefault="006B7191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4B6551">
        <w:t>EA-69968</w:t>
      </w:r>
      <w:r w:rsidRPr="00335A45">
        <w:t xml:space="preserve">- </w:t>
      </w:r>
      <w:r>
        <w:t>ОБЩЕСТВО С ОГРАНИЧЕННОЙ ОТВЕТСТВЕННОСТЬЮ " КУБАНЬДЕЗ ",</w:t>
      </w:r>
      <w:r w:rsidRPr="00335A45">
        <w:t xml:space="preserve">№ </w:t>
      </w:r>
      <w:r w:rsidRPr="004B6551">
        <w:t>EA-69978</w:t>
      </w:r>
      <w:r w:rsidRPr="00335A45">
        <w:t xml:space="preserve">- </w:t>
      </w:r>
      <w:r>
        <w:t>ОБЩЕСТВО С ОГРАНИЧЕННОЙ ОТВЕТСТВЕННОСТЬЮ "КВАДРАНТ".</w:t>
      </w:r>
    </w:p>
    <w:p w:rsidR="006B7191" w:rsidRPr="00335A45" w:rsidRDefault="006B719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B719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B7191" w:rsidRPr="00335A45" w:rsidRDefault="006B719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B7191" w:rsidRPr="00335A45" w:rsidRDefault="006B719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B7191" w:rsidRPr="00335A45">
        <w:trPr>
          <w:trHeight w:val="274"/>
        </w:trPr>
        <w:tc>
          <w:tcPr>
            <w:tcW w:w="2204" w:type="dxa"/>
            <w:vMerge/>
          </w:tcPr>
          <w:p w:rsidR="006B7191" w:rsidRPr="00335A45" w:rsidRDefault="006B719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B7191" w:rsidRPr="00335A45" w:rsidRDefault="006B7191" w:rsidP="00AA4A97">
            <w:pPr>
              <w:jc w:val="center"/>
              <w:rPr>
                <w:lang w:val="ru-RU"/>
              </w:rPr>
            </w:pPr>
          </w:p>
          <w:p w:rsidR="006B7191" w:rsidRPr="00335A45" w:rsidRDefault="006B7191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B7191" w:rsidRPr="00335A45" w:rsidRDefault="006B7191" w:rsidP="00AA4A97">
            <w:pPr>
              <w:ind w:right="-21"/>
              <w:jc w:val="center"/>
              <w:rPr>
                <w:lang w:val="ru-RU"/>
              </w:rPr>
            </w:pPr>
          </w:p>
          <w:p w:rsidR="006B7191" w:rsidRPr="00335A45" w:rsidRDefault="006B719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B7191" w:rsidRPr="00335A45" w:rsidRDefault="006B7191" w:rsidP="0056026D">
            <w:pPr>
              <w:jc w:val="center"/>
              <w:rPr>
                <w:lang w:val="ru-RU"/>
              </w:rPr>
            </w:pPr>
          </w:p>
          <w:p w:rsidR="006B7191" w:rsidRPr="00335A45" w:rsidRDefault="006B7191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B7191" w:rsidRPr="00335A45" w:rsidRDefault="006B7191" w:rsidP="00AA4A97">
            <w:pPr>
              <w:jc w:val="center"/>
              <w:rPr>
                <w:lang w:val="ru-RU"/>
              </w:rPr>
            </w:pPr>
          </w:p>
          <w:p w:rsidR="006B7191" w:rsidRPr="00335A45" w:rsidRDefault="006B719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B7191" w:rsidRPr="00335A45" w:rsidRDefault="006B7191" w:rsidP="0056026D">
            <w:pPr>
              <w:jc w:val="center"/>
              <w:rPr>
                <w:lang w:val="ru-RU"/>
              </w:rPr>
            </w:pPr>
          </w:p>
          <w:p w:rsidR="006B7191" w:rsidRPr="00335A45" w:rsidRDefault="006B719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B7191" w:rsidRPr="00B414AA">
        <w:trPr>
          <w:trHeight w:val="938"/>
        </w:trPr>
        <w:tc>
          <w:tcPr>
            <w:tcW w:w="2204" w:type="dxa"/>
            <w:vAlign w:val="center"/>
          </w:tcPr>
          <w:p w:rsidR="006B7191" w:rsidRPr="004B6551" w:rsidRDefault="006B7191" w:rsidP="000705CF">
            <w:pPr>
              <w:jc w:val="center"/>
              <w:rPr>
                <w:lang w:val="ru-RU"/>
              </w:rPr>
            </w:pPr>
            <w:r w:rsidRPr="004B6551">
              <w:rPr>
                <w:lang w:val="ru-RU"/>
              </w:rPr>
              <w:t>№ EA-69968- ОБЩЕСТВО С ОГРАНИЧЕННОЙ ОТВЕТСТВЕННОСТЬЮ " КУБАНЬДЕЗ "</w:t>
            </w:r>
          </w:p>
        </w:tc>
        <w:tc>
          <w:tcPr>
            <w:tcW w:w="1700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B7191" w:rsidRPr="00B414AA">
        <w:trPr>
          <w:trHeight w:val="938"/>
        </w:trPr>
        <w:tc>
          <w:tcPr>
            <w:tcW w:w="2204" w:type="dxa"/>
            <w:vAlign w:val="center"/>
          </w:tcPr>
          <w:p w:rsidR="006B7191" w:rsidRPr="004B6551" w:rsidRDefault="006B7191" w:rsidP="000705CF">
            <w:pPr>
              <w:jc w:val="center"/>
              <w:rPr>
                <w:lang w:val="ru-RU"/>
              </w:rPr>
            </w:pPr>
            <w:r w:rsidRPr="004B6551">
              <w:rPr>
                <w:lang w:val="ru-RU"/>
              </w:rPr>
              <w:t>№ EA-69978- ОБЩЕСТВО С ОГРАНИЧЕННОЙ ОТВЕТСТВЕННОСТЬЮ "КВАДРАНТ"</w:t>
            </w:r>
          </w:p>
        </w:tc>
        <w:tc>
          <w:tcPr>
            <w:tcW w:w="1700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B7191" w:rsidRPr="00335A45" w:rsidRDefault="006B7191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B7191" w:rsidRPr="00335A45" w:rsidRDefault="006B719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E7CAA">
        <w:rPr>
          <w:lang w:val="ru-RU"/>
        </w:rPr>
        <w:t>Дезинфицирующие средства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B6551">
        <w:rPr>
          <w:lang w:val="ru-RU"/>
        </w:rPr>
        <w:t>ОБЩЕСТВО С ОГРАНИЧЕННОЙ ОТВЕТСТВЕННОСТЬЮ " КУБАНЬДЕЗ 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4B6551">
        <w:rPr>
          <w:color w:val="000000"/>
          <w:shd w:val="clear" w:color="auto" w:fill="FFFFFF"/>
          <w:lang w:val="ru-RU"/>
        </w:rPr>
        <w:t>593 865.26</w:t>
      </w:r>
      <w:r w:rsidRPr="00335A45">
        <w:rPr>
          <w:lang w:val="ru-RU"/>
        </w:rPr>
        <w:t xml:space="preserve"> рублей.  </w:t>
      </w:r>
    </w:p>
    <w:p w:rsidR="006B7191" w:rsidRPr="00335A45" w:rsidRDefault="006B719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B7191" w:rsidRPr="00335A45">
        <w:trPr>
          <w:trHeight w:val="206"/>
          <w:jc w:val="center"/>
        </w:trPr>
        <w:tc>
          <w:tcPr>
            <w:tcW w:w="7338" w:type="dxa"/>
          </w:tcPr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B7191" w:rsidRPr="00335A45">
        <w:trPr>
          <w:trHeight w:val="206"/>
          <w:jc w:val="center"/>
        </w:trPr>
        <w:tc>
          <w:tcPr>
            <w:tcW w:w="7338" w:type="dxa"/>
          </w:tcPr>
          <w:p w:rsidR="006B7191" w:rsidRPr="00335A45" w:rsidRDefault="006B719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B7191" w:rsidRPr="00335A45" w:rsidRDefault="006B719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B7191" w:rsidRPr="00335A45" w:rsidRDefault="006B719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B7191" w:rsidRPr="00335A45">
        <w:trPr>
          <w:trHeight w:val="206"/>
          <w:jc w:val="center"/>
        </w:trPr>
        <w:tc>
          <w:tcPr>
            <w:tcW w:w="7338" w:type="dxa"/>
          </w:tcPr>
          <w:p w:rsidR="006B7191" w:rsidRPr="00335A45" w:rsidRDefault="006B719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B7191" w:rsidRPr="00335A45" w:rsidRDefault="006B719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B7191" w:rsidRPr="00335A45" w:rsidRDefault="006B719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B7191" w:rsidRPr="00335A45" w:rsidRDefault="006B7191" w:rsidP="006465AE">
      <w:pPr>
        <w:jc w:val="both"/>
        <w:rPr>
          <w:lang w:val="ru-RU" w:eastAsia="ru-RU"/>
        </w:rPr>
      </w:pPr>
    </w:p>
    <w:sectPr w:rsidR="006B719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191" w:rsidRDefault="006B7191">
      <w:r>
        <w:separator/>
      </w:r>
    </w:p>
  </w:endnote>
  <w:endnote w:type="continuationSeparator" w:id="1">
    <w:p w:rsidR="006B7191" w:rsidRDefault="006B7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191" w:rsidRDefault="006B7191">
      <w:r>
        <w:separator/>
      </w:r>
    </w:p>
  </w:footnote>
  <w:footnote w:type="continuationSeparator" w:id="1">
    <w:p w:rsidR="006B7191" w:rsidRDefault="006B71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191" w:rsidRDefault="006B719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B7191" w:rsidRDefault="006B71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551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8CA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09C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191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BA2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91C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4AA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2DB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  <w:style w:type="character" w:customStyle="1" w:styleId="1115">
    <w:name w:val="Знак Знак1115"/>
    <w:basedOn w:val="DefaultParagraphFont"/>
    <w:uiPriority w:val="99"/>
    <w:rsid w:val="004B65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5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55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1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5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55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5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55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3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3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3055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57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557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557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5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55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57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557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55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55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055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55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55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5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55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55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55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5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55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5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557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1130</Words>
  <Characters>6441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2021-01-13T13:40:00Z</dcterms:created>
  <dcterms:modified xsi:type="dcterms:W3CDTF">2021-01-13T13:45:00Z</dcterms:modified>
</cp:coreProperties>
</file>