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BCB" w:rsidRDefault="00761BCB" w:rsidP="00B40F86">
      <w:pPr>
        <w:jc w:val="center"/>
        <w:rPr>
          <w:b/>
          <w:bCs/>
          <w:color w:val="000000"/>
          <w:lang w:val="ru-RU"/>
        </w:rPr>
      </w:pPr>
    </w:p>
    <w:p w:rsidR="00761BCB" w:rsidRDefault="00761BCB" w:rsidP="004B0926">
      <w:pPr>
        <w:rPr>
          <w:b/>
          <w:bCs/>
          <w:color w:val="000000"/>
          <w:lang w:val="ru-RU"/>
        </w:rPr>
      </w:pPr>
    </w:p>
    <w:p w:rsidR="00761BCB" w:rsidRPr="00335A45" w:rsidRDefault="00761BC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365</w:t>
      </w:r>
    </w:p>
    <w:p w:rsidR="00761BCB" w:rsidRPr="00335A45" w:rsidRDefault="00761BC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61BCB" w:rsidRPr="00335A45" w:rsidRDefault="00761BC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61BCB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61BCB" w:rsidRPr="00335A45" w:rsidRDefault="00761BCB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61BCB" w:rsidRPr="00335A45" w:rsidRDefault="00761BC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января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>2</w:t>
            </w:r>
            <w:r>
              <w:rPr>
                <w:lang w:val="ru-RU"/>
              </w:rPr>
              <w:t>1</w:t>
            </w:r>
            <w:r w:rsidRPr="00335A45">
              <w:rPr>
                <w:lang w:val="ru-RU"/>
              </w:rPr>
              <w:t xml:space="preserve"> </w:t>
            </w:r>
            <w:r w:rsidRPr="00335A45">
              <w:t>года</w:t>
            </w:r>
          </w:p>
        </w:tc>
      </w:tr>
    </w:tbl>
    <w:p w:rsidR="00761BCB" w:rsidRDefault="00761BC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61BCB" w:rsidRPr="0077375B" w:rsidRDefault="00761BCB" w:rsidP="00B53F1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B53F18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B53F18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761BCB" w:rsidRPr="0077375B" w:rsidRDefault="00761BCB" w:rsidP="00B53F1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DC1E62">
        <w:rPr>
          <w:rFonts w:ascii="Roboto" w:hAnsi="Roboto" w:cs="Roboto"/>
          <w:color w:val="000000"/>
          <w:shd w:val="clear" w:color="auto" w:fill="FFFFFF"/>
          <w:lang w:val="ru-RU"/>
        </w:rPr>
        <w:t>Порошок и мыло</w:t>
      </w:r>
      <w:r w:rsidRPr="0077375B">
        <w:rPr>
          <w:lang w:val="ru-RU"/>
        </w:rPr>
        <w:t xml:space="preserve">».  </w:t>
      </w:r>
    </w:p>
    <w:p w:rsidR="00761BCB" w:rsidRPr="00DC1E62" w:rsidRDefault="00761BCB" w:rsidP="00B53F18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DC1E62">
        <w:rPr>
          <w:rFonts w:ascii="Roboto" w:hAnsi="Roboto" w:cs="Roboto"/>
          <w:color w:val="000000"/>
          <w:shd w:val="clear" w:color="auto" w:fill="FFFFFF"/>
          <w:lang w:val="ru-RU"/>
        </w:rPr>
        <w:t>203234901331923490100104340010000244</w:t>
      </w:r>
    </w:p>
    <w:p w:rsidR="00761BCB" w:rsidRPr="0077375B" w:rsidRDefault="00761BCB" w:rsidP="00B53F18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480 740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восемьдесят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семьсот сорок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761BCB" w:rsidRPr="006D54C6" w:rsidRDefault="00761BCB" w:rsidP="00B53F1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6D54C6">
        <w:rPr>
          <w:lang w:val="ru-RU"/>
        </w:rPr>
        <w:t>Оплата Заказчиком поставленного товара осуществляется в срок не более 15 (пятнадцати) рабочих дней с даты подписания заказчиком документа о приемке, за исключением случаев, если иной срок оплаты установлен законодательством Российской Федерации</w:t>
      </w:r>
    </w:p>
    <w:p w:rsidR="00761BCB" w:rsidRPr="00920B80" w:rsidRDefault="00761BCB" w:rsidP="00B53F1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DC1E62">
        <w:rPr>
          <w:lang w:val="ru-RU"/>
        </w:rPr>
        <w:t>Поставщик производит первую поставку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</w:t>
      </w:r>
      <w:r>
        <w:rPr>
          <w:lang w:val="ru-RU"/>
        </w:rPr>
        <w:t>тавка не позднее 15 октября 2021</w:t>
      </w:r>
      <w:r w:rsidRPr="00DC1E62">
        <w:rPr>
          <w:lang w:val="ru-RU"/>
        </w:rPr>
        <w:t xml:space="preserve"> г</w:t>
      </w:r>
      <w:r w:rsidRPr="00920B80">
        <w:rPr>
          <w:lang w:val="ru-RU"/>
        </w:rPr>
        <w:t>.</w:t>
      </w:r>
    </w:p>
    <w:p w:rsidR="00761BCB" w:rsidRPr="0077375B" w:rsidRDefault="00761BCB" w:rsidP="00B53F1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6D54C6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761BCB" w:rsidRPr="0077375B" w:rsidRDefault="00761BCB" w:rsidP="00B53F1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761BCB" w:rsidRPr="0077375B" w:rsidRDefault="00761BCB" w:rsidP="00B53F18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61BCB" w:rsidRPr="0077375B" w:rsidRDefault="00761BCB" w:rsidP="00B53F1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DC1E62">
        <w:rPr>
          <w:color w:val="000000"/>
          <w:sz w:val="24"/>
          <w:szCs w:val="24"/>
        </w:rPr>
        <w:t>23.12.2020 12:07:34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761BCB" w:rsidRPr="0077375B" w:rsidRDefault="00761BCB" w:rsidP="00B53F1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761BCB" w:rsidRDefault="00761BC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61BCB" w:rsidRPr="00335A45">
        <w:trPr>
          <w:jc w:val="center"/>
        </w:trPr>
        <w:tc>
          <w:tcPr>
            <w:tcW w:w="9828" w:type="dxa"/>
            <w:gridSpan w:val="5"/>
          </w:tcPr>
          <w:p w:rsidR="00761BCB" w:rsidRPr="00335A45" w:rsidRDefault="00761B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761BCB" w:rsidRPr="00F32159">
        <w:trPr>
          <w:jc w:val="center"/>
        </w:trPr>
        <w:tc>
          <w:tcPr>
            <w:tcW w:w="2820" w:type="dxa"/>
          </w:tcPr>
          <w:p w:rsidR="00761BCB" w:rsidRPr="00335A45" w:rsidRDefault="00761BCB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761BCB" w:rsidRPr="00335A45" w:rsidRDefault="00761B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761BCB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761BCB" w:rsidRPr="000D6284" w:rsidRDefault="00761BCB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761BCB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761BCB" w:rsidRPr="00335A45" w:rsidRDefault="00761BCB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61BCB" w:rsidRPr="00335A45" w:rsidRDefault="00761B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761BCB" w:rsidRPr="000D6284">
        <w:trPr>
          <w:jc w:val="center"/>
        </w:trPr>
        <w:tc>
          <w:tcPr>
            <w:tcW w:w="9828" w:type="dxa"/>
            <w:gridSpan w:val="5"/>
          </w:tcPr>
          <w:p w:rsidR="00761BCB" w:rsidRPr="000D6284" w:rsidRDefault="00761BCB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761BCB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61BCB" w:rsidRPr="00335A45" w:rsidRDefault="00761BC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761BCB" w:rsidRPr="00335A45" w:rsidRDefault="00761BC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761BCB" w:rsidRPr="00335A45" w:rsidRDefault="00761BCB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61BCB" w:rsidRPr="00335A45" w:rsidRDefault="00761BCB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761BCB" w:rsidRPr="00335A45" w:rsidRDefault="00761B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761BCB" w:rsidRPr="00335A45" w:rsidRDefault="00761B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761BCB" w:rsidRPr="00335A45" w:rsidRDefault="00761BCB" w:rsidP="00A841CC">
            <w:pPr>
              <w:ind w:right="-80"/>
              <w:jc w:val="both"/>
              <w:rPr>
                <w:lang w:val="ru-RU"/>
              </w:rPr>
            </w:pPr>
          </w:p>
          <w:p w:rsidR="00761BCB" w:rsidRPr="00335A45" w:rsidRDefault="00761B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761BCB" w:rsidRPr="00335A45" w:rsidRDefault="00761BC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761BCB" w:rsidRPr="00335A45" w:rsidRDefault="00761BC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14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761BCB" w:rsidRPr="00335A45" w:rsidRDefault="00761BCB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761B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335A45" w:rsidRDefault="00761B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335A45" w:rsidRDefault="00761B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335A45" w:rsidRDefault="00761B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335A45" w:rsidRDefault="00761B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335A45" w:rsidRDefault="00761B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61B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335A45" w:rsidRDefault="00761BC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996F4C" w:rsidRDefault="00761BCB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379 714.90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335A45" w:rsidRDefault="00761BC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4736FB" w:rsidRDefault="00761BCB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12.01.2021 15:14:24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E21E82" w:rsidRDefault="00761BCB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EA-70000</w:t>
            </w:r>
          </w:p>
        </w:tc>
      </w:tr>
      <w:tr w:rsidR="00761B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335A45" w:rsidRDefault="00761BCB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8235C0" w:rsidRDefault="00761BCB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382 118.60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Default="00761BCB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4736FB" w:rsidRDefault="00761BCB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12.01.2021 15:06:59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1BCB" w:rsidRPr="00E21E82" w:rsidRDefault="00761BCB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EA-69677</w:t>
            </w:r>
          </w:p>
        </w:tc>
      </w:tr>
    </w:tbl>
    <w:p w:rsidR="00761BCB" w:rsidRPr="00335A45" w:rsidRDefault="00761BCB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61BCB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61BCB" w:rsidRPr="00335A45" w:rsidRDefault="00761B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761BCB" w:rsidRPr="00335A45" w:rsidRDefault="00761B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61BCB" w:rsidRPr="00335A45" w:rsidRDefault="00761BC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761BCB" w:rsidRPr="00335A45" w:rsidRDefault="00761BC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1BCB" w:rsidRPr="00335A45" w:rsidRDefault="00761B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61BCB" w:rsidRPr="00C220A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61BCB" w:rsidRPr="00B53F18" w:rsidRDefault="00761BCB" w:rsidP="008D291C">
            <w:pPr>
              <w:jc w:val="center"/>
              <w:rPr>
                <w:lang w:val="ru-RU"/>
              </w:rPr>
            </w:pPr>
            <w:r w:rsidRPr="00B53F18">
              <w:rPr>
                <w:lang w:val="ru-RU"/>
              </w:rPr>
              <w:t>EA-70000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61BCB" w:rsidRPr="004B6551" w:rsidRDefault="00761BCB" w:rsidP="008D291C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DC1E62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30.12.2020 21:50:27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1BCB" w:rsidRDefault="00761BCB" w:rsidP="00B53F18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"АЛДИМ-ПРОФИ"</w:t>
            </w:r>
          </w:p>
          <w:p w:rsidR="00761BCB" w:rsidRPr="00B53F18" w:rsidRDefault="00761BCB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ИНН2312271360</w:t>
            </w:r>
          </w:p>
          <w:p w:rsidR="00761BCB" w:rsidRPr="00B53F18" w:rsidRDefault="00761BCB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ОГРН1182375037822</w:t>
            </w:r>
          </w:p>
          <w:p w:rsidR="00761BCB" w:rsidRPr="00B53F18" w:rsidRDefault="00761BCB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КПП231201001</w:t>
            </w:r>
          </w:p>
          <w:p w:rsidR="00761BCB" w:rsidRPr="00B53F18" w:rsidRDefault="00761BCB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Место нахождения (жительства)</w:t>
            </w:r>
          </w:p>
          <w:p w:rsidR="00761BCB" w:rsidRDefault="00761BCB" w:rsidP="00B53F18">
            <w:pPr>
              <w:pStyle w:val="NormalWeb"/>
              <w:spacing w:before="0" w:beforeAutospacing="0" w:after="0" w:afterAutospacing="0"/>
            </w:pPr>
            <w:r>
              <w:t>350059, КРАЙ КРАСНОДАРСКИЙ, Г КРАСНОДАР, УЛ УРАЛЬСКАЯ, ДОМ 104/1,</w:t>
            </w:r>
          </w:p>
          <w:p w:rsidR="00761BCB" w:rsidRPr="00B53F18" w:rsidRDefault="00761BCB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Почтовый адрес</w:t>
            </w:r>
          </w:p>
          <w:p w:rsidR="00761BCB" w:rsidRDefault="00761BCB" w:rsidP="00B53F18">
            <w:pPr>
              <w:pStyle w:val="NormalWeb"/>
              <w:spacing w:before="0" w:beforeAutospacing="0" w:after="0" w:afterAutospacing="0"/>
            </w:pPr>
            <w:r>
              <w:t>350059, КРАЙ КРАСНОДАРСКИЙ23, Г КРАСНОДАР, УЛ УРАЛЬСКАЯ, ДОМ 104/1</w:t>
            </w:r>
          </w:p>
          <w:p w:rsidR="00761BCB" w:rsidRPr="009D03FE" w:rsidRDefault="00761BCB" w:rsidP="00B53F18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9D03F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761BCB" w:rsidRPr="00B53F18" w:rsidRDefault="00761BCB" w:rsidP="008D291C">
            <w:pPr>
              <w:rPr>
                <w:lang w:val="ru-RU"/>
              </w:rPr>
            </w:pPr>
            <w:r>
              <w:t>Телефон 78619921051</w:t>
            </w:r>
          </w:p>
        </w:tc>
      </w:tr>
      <w:tr w:rsidR="00761BCB" w:rsidRPr="005D09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61BCB" w:rsidRPr="00B53F18" w:rsidRDefault="00761BCB" w:rsidP="008D291C">
            <w:pPr>
              <w:jc w:val="center"/>
              <w:rPr>
                <w:lang w:val="ru-RU"/>
              </w:rPr>
            </w:pPr>
            <w:r w:rsidRPr="00B53F18">
              <w:rPr>
                <w:lang w:val="ru-RU"/>
              </w:rPr>
              <w:t>EA-69677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61BCB" w:rsidRPr="004B6551" w:rsidRDefault="00761BCB" w:rsidP="008D291C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DC1E62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27.12.2020 20:08:57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1BCB" w:rsidRDefault="00761BCB" w:rsidP="00B53F18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КРАЛЬ ЕЛЕНА ВЛАДИМИРОВНА</w:t>
            </w:r>
          </w:p>
          <w:p w:rsidR="00761BCB" w:rsidRPr="00B53F18" w:rsidRDefault="00761BCB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ИНН230804510750</w:t>
            </w:r>
          </w:p>
          <w:p w:rsidR="00761BCB" w:rsidRPr="00B53F18" w:rsidRDefault="00761BCB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ОГРНИП317237500378674</w:t>
            </w:r>
          </w:p>
          <w:p w:rsidR="00761BCB" w:rsidRPr="00B53F18" w:rsidRDefault="00761BCB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Место нахождения (жительства)</w:t>
            </w:r>
          </w:p>
          <w:p w:rsidR="00761BCB" w:rsidRDefault="00761BCB" w:rsidP="00B53F18">
            <w:pPr>
              <w:pStyle w:val="NormalWeb"/>
              <w:spacing w:before="0" w:beforeAutospacing="0" w:after="0" w:afterAutospacing="0"/>
            </w:pPr>
            <w:r>
              <w:t>КРАЙ КРАСНОДАРСКИЙ, Г КРАСНОДАР,</w:t>
            </w:r>
            <w:r w:rsidRPr="009D03FE">
              <w:t xml:space="preserve"> </w:t>
            </w:r>
            <w:r>
              <w:t>Ул. 70 октября дом 32 кв 26</w:t>
            </w:r>
          </w:p>
          <w:p w:rsidR="00761BCB" w:rsidRPr="00B53F18" w:rsidRDefault="00761BCB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Почтовый адрес</w:t>
            </w:r>
          </w:p>
          <w:p w:rsidR="00761BCB" w:rsidRDefault="00761BCB" w:rsidP="00B53F18">
            <w:pPr>
              <w:pStyle w:val="NormalWeb"/>
              <w:spacing w:before="0" w:beforeAutospacing="0" w:after="0" w:afterAutospacing="0"/>
            </w:pPr>
            <w:r>
              <w:t>350089 г.Краснодар Ул. 70 октября дом 32 кв 26</w:t>
            </w:r>
          </w:p>
          <w:p w:rsidR="00761BCB" w:rsidRPr="009D03FE" w:rsidRDefault="00761BCB" w:rsidP="00B53F18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9D03F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761BCB" w:rsidRPr="00B53F18" w:rsidRDefault="00761BCB" w:rsidP="008D291C">
            <w:pPr>
              <w:rPr>
                <w:lang w:val="ru-RU"/>
              </w:rPr>
            </w:pPr>
            <w:r>
              <w:t>Телефон 79186335729</w:t>
            </w:r>
          </w:p>
        </w:tc>
      </w:tr>
    </w:tbl>
    <w:p w:rsidR="00761BCB" w:rsidRPr="00335A45" w:rsidRDefault="00761BCB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61BCB" w:rsidRPr="00335A45" w:rsidRDefault="00761BCB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B53F18">
        <w:t>EA-70000</w:t>
      </w:r>
      <w:r w:rsidRPr="00335A45">
        <w:t xml:space="preserve">- </w:t>
      </w:r>
      <w:r>
        <w:t>ОБЩЕСТВО С ОГРАНИЧЕННОЙ ОТВЕТСТВЕННОСТЬЮ "АЛДИМ-ПРОФИ",</w:t>
      </w:r>
      <w:r w:rsidRPr="00335A45">
        <w:t xml:space="preserve">№ </w:t>
      </w:r>
      <w:r w:rsidRPr="00B53F18">
        <w:t>EA-69677</w:t>
      </w:r>
      <w:r w:rsidRPr="00335A45">
        <w:t xml:space="preserve">- </w:t>
      </w:r>
      <w:r>
        <w:t>Индивидуальный предприниматель КРАЛЬ ЕЛЕНА ВЛАДИМИРОВНА.</w:t>
      </w:r>
    </w:p>
    <w:p w:rsidR="00761BCB" w:rsidRPr="00335A45" w:rsidRDefault="00761BCB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61BCB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761BCB" w:rsidRPr="00335A45" w:rsidRDefault="00761BCB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61BCB" w:rsidRPr="00335A45" w:rsidRDefault="00761BCB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61BCB" w:rsidRPr="00335A45">
        <w:trPr>
          <w:trHeight w:val="274"/>
        </w:trPr>
        <w:tc>
          <w:tcPr>
            <w:tcW w:w="2204" w:type="dxa"/>
            <w:vMerge/>
          </w:tcPr>
          <w:p w:rsidR="00761BCB" w:rsidRPr="00335A45" w:rsidRDefault="00761BC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61BCB" w:rsidRPr="00335A45" w:rsidRDefault="00761BCB" w:rsidP="00AA4A97">
            <w:pPr>
              <w:jc w:val="center"/>
              <w:rPr>
                <w:lang w:val="ru-RU"/>
              </w:rPr>
            </w:pPr>
          </w:p>
          <w:p w:rsidR="00761BCB" w:rsidRPr="00335A45" w:rsidRDefault="00761BCB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761BCB" w:rsidRPr="00335A45" w:rsidRDefault="00761BCB" w:rsidP="00AA4A97">
            <w:pPr>
              <w:ind w:right="-21"/>
              <w:jc w:val="center"/>
              <w:rPr>
                <w:lang w:val="ru-RU"/>
              </w:rPr>
            </w:pPr>
          </w:p>
          <w:p w:rsidR="00761BCB" w:rsidRPr="00335A45" w:rsidRDefault="00761BCB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61BCB" w:rsidRPr="00335A45" w:rsidRDefault="00761BCB" w:rsidP="0056026D">
            <w:pPr>
              <w:jc w:val="center"/>
              <w:rPr>
                <w:lang w:val="ru-RU"/>
              </w:rPr>
            </w:pPr>
          </w:p>
          <w:p w:rsidR="00761BCB" w:rsidRPr="00335A45" w:rsidRDefault="00761BCB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761BCB" w:rsidRPr="00335A45" w:rsidRDefault="00761BCB" w:rsidP="00AA4A97">
            <w:pPr>
              <w:jc w:val="center"/>
              <w:rPr>
                <w:lang w:val="ru-RU"/>
              </w:rPr>
            </w:pPr>
          </w:p>
          <w:p w:rsidR="00761BCB" w:rsidRPr="00335A45" w:rsidRDefault="00761BC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61BCB" w:rsidRPr="00335A45" w:rsidRDefault="00761BCB" w:rsidP="0056026D">
            <w:pPr>
              <w:jc w:val="center"/>
              <w:rPr>
                <w:lang w:val="ru-RU"/>
              </w:rPr>
            </w:pPr>
          </w:p>
          <w:p w:rsidR="00761BCB" w:rsidRPr="00335A45" w:rsidRDefault="00761BC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761BCB" w:rsidRPr="00F32159">
        <w:trPr>
          <w:trHeight w:val="938"/>
        </w:trPr>
        <w:tc>
          <w:tcPr>
            <w:tcW w:w="2204" w:type="dxa"/>
            <w:vAlign w:val="center"/>
          </w:tcPr>
          <w:p w:rsidR="00761BCB" w:rsidRPr="00B53F18" w:rsidRDefault="00761BCB" w:rsidP="000705CF">
            <w:pPr>
              <w:jc w:val="center"/>
              <w:rPr>
                <w:lang w:val="ru-RU"/>
              </w:rPr>
            </w:pPr>
            <w:r w:rsidRPr="00B53F18">
              <w:rPr>
                <w:lang w:val="ru-RU"/>
              </w:rPr>
              <w:t>№ EA-70000- ОБЩЕСТВО С ОГРАНИЧЕННОЙ ОТВЕТСТВЕННОСТЬЮ "АЛДИМ-ПРОФИ"</w:t>
            </w:r>
          </w:p>
        </w:tc>
        <w:tc>
          <w:tcPr>
            <w:tcW w:w="1700" w:type="dxa"/>
          </w:tcPr>
          <w:p w:rsidR="00761BCB" w:rsidRPr="00335A45" w:rsidRDefault="00761BC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1BCB" w:rsidRPr="00335A45" w:rsidRDefault="00761BC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1BCB" w:rsidRPr="00335A45" w:rsidRDefault="00761BC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61BCB" w:rsidRPr="00335A45" w:rsidRDefault="00761BC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61BCB" w:rsidRPr="00335A45" w:rsidRDefault="00761BC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61BCB" w:rsidRPr="00F32159">
        <w:trPr>
          <w:trHeight w:val="938"/>
        </w:trPr>
        <w:tc>
          <w:tcPr>
            <w:tcW w:w="2204" w:type="dxa"/>
            <w:vAlign w:val="center"/>
          </w:tcPr>
          <w:p w:rsidR="00761BCB" w:rsidRPr="00B53F18" w:rsidRDefault="00761BCB" w:rsidP="000705CF">
            <w:pPr>
              <w:jc w:val="center"/>
              <w:rPr>
                <w:lang w:val="ru-RU"/>
              </w:rPr>
            </w:pPr>
            <w:r w:rsidRPr="00B53F18">
              <w:rPr>
                <w:lang w:val="ru-RU"/>
              </w:rPr>
              <w:t>№ EA-69677- Индивидуальный предприниматель КРАЛЬ ЕЛЕНА ВЛАДИМИРОВНА</w:t>
            </w:r>
          </w:p>
        </w:tc>
        <w:tc>
          <w:tcPr>
            <w:tcW w:w="1700" w:type="dxa"/>
          </w:tcPr>
          <w:p w:rsidR="00761BCB" w:rsidRPr="00335A45" w:rsidRDefault="00761BC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1BCB" w:rsidRPr="00335A45" w:rsidRDefault="00761BC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1BCB" w:rsidRPr="00335A45" w:rsidRDefault="00761BC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61BCB" w:rsidRPr="00335A45" w:rsidRDefault="00761BC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61BCB" w:rsidRPr="00335A45" w:rsidRDefault="00761BC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61BCB" w:rsidRPr="00335A45" w:rsidRDefault="00761BCB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DC1E62">
        <w:rPr>
          <w:rFonts w:ascii="Roboto" w:hAnsi="Roboto" w:cs="Roboto"/>
          <w:color w:val="000000"/>
          <w:shd w:val="clear" w:color="auto" w:fill="FFFFFF"/>
          <w:lang w:val="ru-RU"/>
        </w:rPr>
        <w:t>Порошок и мыло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B53F18">
        <w:rPr>
          <w:lang w:val="ru-RU"/>
        </w:rPr>
        <w:t>ОБЩЕСТВО С ОГРАНИЧЕННОЙ ОТВЕТСТВЕННОСТЬЮ "АЛДИМ-ПРОФИ"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B53F18">
        <w:rPr>
          <w:color w:val="000000"/>
          <w:shd w:val="clear" w:color="auto" w:fill="FFFFFF"/>
          <w:lang w:val="ru-RU"/>
        </w:rPr>
        <w:t>379 714.90</w:t>
      </w:r>
      <w:r w:rsidRPr="00335A45">
        <w:rPr>
          <w:lang w:val="ru-RU"/>
        </w:rPr>
        <w:t xml:space="preserve"> рублей.  </w:t>
      </w:r>
    </w:p>
    <w:p w:rsidR="00761BCB" w:rsidRPr="00335A45" w:rsidRDefault="00761BCB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61BCB" w:rsidRPr="00335A45">
        <w:trPr>
          <w:trHeight w:val="206"/>
          <w:jc w:val="center"/>
        </w:trPr>
        <w:tc>
          <w:tcPr>
            <w:tcW w:w="7338" w:type="dxa"/>
          </w:tcPr>
          <w:p w:rsidR="00761BCB" w:rsidRPr="00335A45" w:rsidRDefault="00761B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61BCB" w:rsidRPr="00335A45" w:rsidRDefault="00761B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61BCB" w:rsidRPr="00335A45" w:rsidRDefault="00761B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61BCB" w:rsidRPr="00335A45" w:rsidRDefault="00761B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761BCB" w:rsidRPr="00335A45" w:rsidRDefault="00761B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61BCB" w:rsidRPr="00335A45">
        <w:trPr>
          <w:trHeight w:val="206"/>
          <w:jc w:val="center"/>
        </w:trPr>
        <w:tc>
          <w:tcPr>
            <w:tcW w:w="7338" w:type="dxa"/>
          </w:tcPr>
          <w:p w:rsidR="00761BCB" w:rsidRPr="00335A45" w:rsidRDefault="00761BC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61BCB" w:rsidRPr="00335A45" w:rsidRDefault="00761BC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61BCB" w:rsidRPr="00335A45" w:rsidRDefault="00761B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761BCB" w:rsidRPr="00335A45" w:rsidRDefault="00761B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61BCB" w:rsidRPr="00335A45" w:rsidRDefault="00761B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761BCB" w:rsidRPr="00335A45" w:rsidRDefault="00761B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61BCB" w:rsidRPr="00335A45" w:rsidRDefault="00761B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761BCB" w:rsidRPr="00335A45" w:rsidRDefault="00761B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61BCB" w:rsidRPr="00335A45">
        <w:trPr>
          <w:trHeight w:val="206"/>
          <w:jc w:val="center"/>
        </w:trPr>
        <w:tc>
          <w:tcPr>
            <w:tcW w:w="7338" w:type="dxa"/>
          </w:tcPr>
          <w:p w:rsidR="00761BCB" w:rsidRPr="00335A45" w:rsidRDefault="00761B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761BCB" w:rsidRPr="00335A45" w:rsidRDefault="00761B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61BCB" w:rsidRPr="00335A45" w:rsidRDefault="00761B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761BCB" w:rsidRPr="00335A45" w:rsidRDefault="00761BCB" w:rsidP="006465AE">
      <w:pPr>
        <w:jc w:val="both"/>
        <w:rPr>
          <w:lang w:val="ru-RU" w:eastAsia="ru-RU"/>
        </w:rPr>
      </w:pPr>
    </w:p>
    <w:sectPr w:rsidR="00761BCB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BCB" w:rsidRDefault="00761BCB">
      <w:r>
        <w:separator/>
      </w:r>
    </w:p>
  </w:endnote>
  <w:endnote w:type="continuationSeparator" w:id="1">
    <w:p w:rsidR="00761BCB" w:rsidRDefault="00761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BCB" w:rsidRDefault="00761BCB">
      <w:r>
        <w:separator/>
      </w:r>
    </w:p>
  </w:footnote>
  <w:footnote w:type="continuationSeparator" w:id="1">
    <w:p w:rsidR="00761BCB" w:rsidRDefault="00761B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BCB" w:rsidRDefault="00761BC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61BCB" w:rsidRDefault="00761BC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5CF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336C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4E6F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B7C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2DB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0EC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0489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8A8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67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478D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659"/>
    <w:rsid w:val="002B4E56"/>
    <w:rsid w:val="002B5340"/>
    <w:rsid w:val="002B6079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3E59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096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3FE0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1E06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9CE"/>
    <w:rsid w:val="00476C16"/>
    <w:rsid w:val="00477DBF"/>
    <w:rsid w:val="004805DE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551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1806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1FA2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595F"/>
    <w:rsid w:val="005C6D89"/>
    <w:rsid w:val="005D09FF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1282"/>
    <w:rsid w:val="006216A8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8CA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0ABB"/>
    <w:rsid w:val="00671406"/>
    <w:rsid w:val="00672034"/>
    <w:rsid w:val="0067209C"/>
    <w:rsid w:val="00672204"/>
    <w:rsid w:val="006728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191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4C6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4A0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35B88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1BCB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CA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BA2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91C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6D"/>
    <w:rsid w:val="008E7FC7"/>
    <w:rsid w:val="008F08C7"/>
    <w:rsid w:val="008F09CD"/>
    <w:rsid w:val="008F188F"/>
    <w:rsid w:val="008F1987"/>
    <w:rsid w:val="008F1D3C"/>
    <w:rsid w:val="008F1DC1"/>
    <w:rsid w:val="008F1F1C"/>
    <w:rsid w:val="008F22D9"/>
    <w:rsid w:val="008F2756"/>
    <w:rsid w:val="008F2ACF"/>
    <w:rsid w:val="008F397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0B80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3FE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D79BE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1FDD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4AA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3F18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698B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2DB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0A0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92A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2B2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3036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3461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136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1E62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5E5E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1E82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59B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19"/>
    <w:rsid w:val="00E52434"/>
    <w:rsid w:val="00E52AE3"/>
    <w:rsid w:val="00E52B61"/>
    <w:rsid w:val="00E52C02"/>
    <w:rsid w:val="00E52C31"/>
    <w:rsid w:val="00E53FC5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3A6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6E8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3809"/>
    <w:rsid w:val="00F0431A"/>
    <w:rsid w:val="00F05098"/>
    <w:rsid w:val="00F056C4"/>
    <w:rsid w:val="00F065AB"/>
    <w:rsid w:val="00F06669"/>
    <w:rsid w:val="00F06EFD"/>
    <w:rsid w:val="00F101E5"/>
    <w:rsid w:val="00F105E2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2159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880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  <w:style w:type="character" w:customStyle="1" w:styleId="1109">
    <w:name w:val="Знак Знак1109"/>
    <w:basedOn w:val="DefaultParagraphFont"/>
    <w:uiPriority w:val="99"/>
    <w:rsid w:val="00735B88"/>
  </w:style>
  <w:style w:type="character" w:customStyle="1" w:styleId="1110">
    <w:name w:val="Знак Знак1110"/>
    <w:basedOn w:val="DefaultParagraphFont"/>
    <w:uiPriority w:val="99"/>
    <w:rsid w:val="005C595F"/>
  </w:style>
  <w:style w:type="character" w:customStyle="1" w:styleId="1111">
    <w:name w:val="Знак Знак1111"/>
    <w:basedOn w:val="DefaultParagraphFont"/>
    <w:uiPriority w:val="99"/>
    <w:rsid w:val="00672804"/>
  </w:style>
  <w:style w:type="character" w:customStyle="1" w:styleId="1112">
    <w:name w:val="Знак Знак1112"/>
    <w:basedOn w:val="DefaultParagraphFont"/>
    <w:uiPriority w:val="99"/>
    <w:rsid w:val="001D4D67"/>
  </w:style>
  <w:style w:type="character" w:customStyle="1" w:styleId="1113">
    <w:name w:val="Знак Знак1113"/>
    <w:basedOn w:val="DefaultParagraphFont"/>
    <w:uiPriority w:val="99"/>
    <w:rsid w:val="002B4659"/>
  </w:style>
  <w:style w:type="character" w:customStyle="1" w:styleId="1114">
    <w:name w:val="Знак Знак1114"/>
    <w:basedOn w:val="DefaultParagraphFont"/>
    <w:uiPriority w:val="99"/>
    <w:rsid w:val="00F03809"/>
  </w:style>
  <w:style w:type="character" w:customStyle="1" w:styleId="1115">
    <w:name w:val="Знак Знак1115"/>
    <w:basedOn w:val="DefaultParagraphFont"/>
    <w:uiPriority w:val="99"/>
    <w:rsid w:val="004B6551"/>
  </w:style>
  <w:style w:type="character" w:customStyle="1" w:styleId="1116">
    <w:name w:val="Знак Знак1116"/>
    <w:basedOn w:val="DefaultParagraphFont"/>
    <w:uiPriority w:val="99"/>
    <w:rsid w:val="00B53F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08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08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5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081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081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08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08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08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08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5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6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6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08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6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08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5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08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6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6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5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6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7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6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5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08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72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7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08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08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081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3081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1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1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1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08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92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08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081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081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08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08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308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0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1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8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0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2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1134</Words>
  <Characters>6467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2020-12-16T07:59:00Z</cp:lastPrinted>
  <dcterms:created xsi:type="dcterms:W3CDTF">2021-01-14T06:24:00Z</dcterms:created>
  <dcterms:modified xsi:type="dcterms:W3CDTF">2021-01-14T06:30:00Z</dcterms:modified>
</cp:coreProperties>
</file>