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18E" w:rsidRDefault="0033518E" w:rsidP="00B40F86">
      <w:pPr>
        <w:jc w:val="center"/>
        <w:rPr>
          <w:b/>
          <w:bCs/>
          <w:color w:val="000000"/>
          <w:lang w:val="ru-RU"/>
        </w:rPr>
      </w:pPr>
    </w:p>
    <w:p w:rsidR="0033518E" w:rsidRDefault="0033518E" w:rsidP="004B0926">
      <w:pPr>
        <w:rPr>
          <w:b/>
          <w:bCs/>
          <w:color w:val="000000"/>
          <w:lang w:val="ru-RU"/>
        </w:rPr>
      </w:pPr>
    </w:p>
    <w:p w:rsidR="0033518E" w:rsidRPr="00335A45" w:rsidRDefault="0033518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364</w:t>
      </w:r>
    </w:p>
    <w:p w:rsidR="0033518E" w:rsidRPr="00335A45" w:rsidRDefault="0033518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3518E" w:rsidRPr="00335A45" w:rsidRDefault="0033518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3518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3518E" w:rsidRPr="00335A45" w:rsidRDefault="0033518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3518E" w:rsidRPr="00335A45" w:rsidRDefault="0033518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>2</w:t>
            </w:r>
            <w:r>
              <w:rPr>
                <w:lang w:val="ru-RU"/>
              </w:rPr>
              <w:t>1</w:t>
            </w:r>
            <w:r w:rsidRPr="00335A45">
              <w:rPr>
                <w:lang w:val="ru-RU"/>
              </w:rPr>
              <w:t xml:space="preserve"> </w:t>
            </w:r>
            <w:r w:rsidRPr="00335A45">
              <w:t>года</w:t>
            </w:r>
          </w:p>
        </w:tc>
      </w:tr>
    </w:tbl>
    <w:p w:rsidR="0033518E" w:rsidRDefault="0033518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3518E" w:rsidRPr="0077375B" w:rsidRDefault="0033518E" w:rsidP="00C7664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76646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76646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33518E" w:rsidRPr="0077375B" w:rsidRDefault="0033518E" w:rsidP="00C7664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6D54C6">
        <w:rPr>
          <w:rFonts w:ascii="Roboto" w:hAnsi="Roboto" w:cs="Roboto"/>
          <w:color w:val="000000"/>
          <w:shd w:val="clear" w:color="auto" w:fill="FFFFFF"/>
          <w:lang w:val="ru-RU"/>
        </w:rPr>
        <w:t>Поставка моющих и чистящих средств</w:t>
      </w:r>
      <w:r w:rsidRPr="0077375B">
        <w:rPr>
          <w:lang w:val="ru-RU"/>
        </w:rPr>
        <w:t xml:space="preserve">».  </w:t>
      </w:r>
    </w:p>
    <w:p w:rsidR="0033518E" w:rsidRPr="006D54C6" w:rsidRDefault="0033518E" w:rsidP="00C76646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D54C6">
        <w:rPr>
          <w:rFonts w:ascii="Roboto" w:hAnsi="Roboto" w:cs="Roboto"/>
          <w:color w:val="000000"/>
          <w:shd w:val="clear" w:color="auto" w:fill="FFFFFF"/>
          <w:lang w:val="ru-RU"/>
        </w:rPr>
        <w:t>203234901331923490100104370010000244</w:t>
      </w:r>
    </w:p>
    <w:p w:rsidR="0033518E" w:rsidRPr="0077375B" w:rsidRDefault="0033518E" w:rsidP="00C76646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396 029</w:t>
      </w:r>
      <w:r w:rsidRPr="0077375B">
        <w:rPr>
          <w:lang w:val="ru-RU"/>
        </w:rPr>
        <w:t xml:space="preserve"> руб. </w:t>
      </w:r>
      <w:r>
        <w:rPr>
          <w:lang w:val="ru-RU"/>
        </w:rPr>
        <w:t>40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девяносто шесть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двадцать девять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40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33518E" w:rsidRPr="006D54C6" w:rsidRDefault="0033518E" w:rsidP="00C7664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6D54C6">
        <w:rPr>
          <w:lang w:val="ru-RU"/>
        </w:rPr>
        <w:t>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</w:p>
    <w:p w:rsidR="0033518E" w:rsidRPr="00920B80" w:rsidRDefault="0033518E" w:rsidP="00C7664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6D54C6">
        <w:rPr>
          <w:lang w:val="ru-RU"/>
        </w:rPr>
        <w:t>Поставщик производит первую поставку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</w:t>
      </w:r>
      <w:r>
        <w:rPr>
          <w:lang w:val="ru-RU"/>
        </w:rPr>
        <w:t>тавка не позднее 15 октября 2021</w:t>
      </w:r>
      <w:r w:rsidRPr="006D54C6">
        <w:rPr>
          <w:lang w:val="ru-RU"/>
        </w:rPr>
        <w:t xml:space="preserve"> г</w:t>
      </w:r>
      <w:r w:rsidRPr="00920B80">
        <w:rPr>
          <w:lang w:val="ru-RU"/>
        </w:rPr>
        <w:t>.</w:t>
      </w:r>
    </w:p>
    <w:p w:rsidR="0033518E" w:rsidRPr="0077375B" w:rsidRDefault="0033518E" w:rsidP="00C7664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6D54C6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33518E" w:rsidRPr="0077375B" w:rsidRDefault="0033518E" w:rsidP="00C7664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33518E" w:rsidRPr="0077375B" w:rsidRDefault="0033518E" w:rsidP="00C76646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3518E" w:rsidRPr="0077375B" w:rsidRDefault="0033518E" w:rsidP="00C7664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D54C6">
        <w:rPr>
          <w:color w:val="000000"/>
          <w:sz w:val="24"/>
          <w:szCs w:val="24"/>
        </w:rPr>
        <w:t>23.12.2020 11:48:30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33518E" w:rsidRPr="0077375B" w:rsidRDefault="0033518E" w:rsidP="00C7664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33518E" w:rsidRDefault="0033518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3518E" w:rsidRPr="00335A45">
        <w:trPr>
          <w:jc w:val="center"/>
        </w:trPr>
        <w:tc>
          <w:tcPr>
            <w:tcW w:w="9828" w:type="dxa"/>
            <w:gridSpan w:val="5"/>
          </w:tcPr>
          <w:p w:rsidR="0033518E" w:rsidRPr="00335A45" w:rsidRDefault="0033518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33518E" w:rsidRPr="00676A5B">
        <w:trPr>
          <w:jc w:val="center"/>
        </w:trPr>
        <w:tc>
          <w:tcPr>
            <w:tcW w:w="2820" w:type="dxa"/>
          </w:tcPr>
          <w:p w:rsidR="0033518E" w:rsidRPr="00335A45" w:rsidRDefault="0033518E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3518E" w:rsidRPr="00335A45" w:rsidRDefault="0033518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33518E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33518E" w:rsidRPr="000D6284" w:rsidRDefault="0033518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33518E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33518E" w:rsidRPr="00335A45" w:rsidRDefault="0033518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3518E" w:rsidRPr="00335A45" w:rsidRDefault="0033518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33518E" w:rsidRPr="000D6284">
        <w:trPr>
          <w:jc w:val="center"/>
        </w:trPr>
        <w:tc>
          <w:tcPr>
            <w:tcW w:w="9828" w:type="dxa"/>
            <w:gridSpan w:val="5"/>
          </w:tcPr>
          <w:p w:rsidR="0033518E" w:rsidRPr="000D6284" w:rsidRDefault="0033518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33518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3518E" w:rsidRPr="00335A45" w:rsidRDefault="0033518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33518E" w:rsidRPr="00335A45" w:rsidRDefault="0033518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33518E" w:rsidRPr="00335A45" w:rsidRDefault="0033518E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3518E" w:rsidRPr="00335A45" w:rsidRDefault="0033518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33518E" w:rsidRPr="00335A45" w:rsidRDefault="0033518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33518E" w:rsidRPr="00335A45" w:rsidRDefault="0033518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33518E" w:rsidRPr="00335A45" w:rsidRDefault="0033518E" w:rsidP="00A841CC">
            <w:pPr>
              <w:ind w:right="-80"/>
              <w:jc w:val="both"/>
              <w:rPr>
                <w:lang w:val="ru-RU"/>
              </w:rPr>
            </w:pPr>
          </w:p>
          <w:p w:rsidR="0033518E" w:rsidRPr="00335A45" w:rsidRDefault="0033518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33518E" w:rsidRPr="00335A45" w:rsidRDefault="0033518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33518E" w:rsidRPr="00335A45" w:rsidRDefault="0033518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3518E" w:rsidRPr="00335A45" w:rsidRDefault="0033518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3351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351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996F4C" w:rsidRDefault="0033518E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366 327.15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4736FB" w:rsidRDefault="0033518E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11:45:38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E21E82" w:rsidRDefault="0033518E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EA-69869</w:t>
            </w:r>
          </w:p>
        </w:tc>
      </w:tr>
      <w:tr w:rsidR="003351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8235C0" w:rsidRDefault="0033518E" w:rsidP="00FE402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366 327.15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Default="0033518E" w:rsidP="00FE402E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4736FB" w:rsidRDefault="0033518E" w:rsidP="00FE402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11:59:49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E21E82" w:rsidRDefault="0033518E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EA-69999</w:t>
            </w:r>
          </w:p>
        </w:tc>
      </w:tr>
      <w:tr w:rsidR="003351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8235C0" w:rsidRDefault="0033518E" w:rsidP="00FE402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368 307.30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Default="0033518E" w:rsidP="00FE402E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4736FB" w:rsidRDefault="0033518E" w:rsidP="00FE402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11:45:21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E21E82" w:rsidRDefault="0033518E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EA-69765</w:t>
            </w:r>
          </w:p>
        </w:tc>
      </w:tr>
      <w:tr w:rsidR="003351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8235C0" w:rsidRDefault="0033518E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374 247.75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Default="0033518E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4736FB" w:rsidRDefault="0033518E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11:40:02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3518E" w:rsidRPr="00E21E82" w:rsidRDefault="0033518E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EA-69679</w:t>
            </w:r>
          </w:p>
        </w:tc>
      </w:tr>
    </w:tbl>
    <w:p w:rsidR="0033518E" w:rsidRPr="00335A45" w:rsidRDefault="0033518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3518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3518E" w:rsidRPr="00335A45" w:rsidRDefault="003351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33518E" w:rsidRPr="00335A45" w:rsidRDefault="003351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3518E" w:rsidRPr="00335A45" w:rsidRDefault="0033518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33518E" w:rsidRPr="00335A45" w:rsidRDefault="0033518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518E" w:rsidRPr="00335A45" w:rsidRDefault="003351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3518E" w:rsidRPr="00C7664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3518E" w:rsidRPr="00C76646" w:rsidRDefault="0033518E" w:rsidP="008D291C">
            <w:pPr>
              <w:jc w:val="center"/>
              <w:rPr>
                <w:lang w:val="ru-RU"/>
              </w:rPr>
            </w:pPr>
            <w:r w:rsidRPr="00C76646">
              <w:rPr>
                <w:lang w:val="ru-RU"/>
              </w:rPr>
              <w:t>EA-69869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3518E" w:rsidRPr="004B6551" w:rsidRDefault="0033518E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D54C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29.12.2020 13:41:27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"КРАТОС"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ИНН6167088028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ОГРН1066167034438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КПП616501001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Место нахождения (жительства)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344011, ОБЛ РОСТОВСКАЯ, Г РОСТОВ-НА-ДОНУ, ПР-КТ БУДЕННОВСКИЙ, 93/295, 27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Почтовый адрес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344011, ОБЛ РОСТОВСКАЯ, Г РОСТОВ-НА-ДОНУ, ПР-КТ БУДЕННОВСКИЙ, 93/295, 27</w:t>
            </w:r>
          </w:p>
          <w:p w:rsidR="0033518E" w:rsidRPr="00C76646" w:rsidRDefault="0033518E" w:rsidP="00C76646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C76646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Коваленко Игорь Валентинович</w:t>
            </w:r>
          </w:p>
          <w:p w:rsidR="0033518E" w:rsidRPr="00B53F18" w:rsidRDefault="0033518E" w:rsidP="008D291C">
            <w:pPr>
              <w:rPr>
                <w:lang w:val="ru-RU"/>
              </w:rPr>
            </w:pPr>
            <w:r w:rsidRPr="00C76646">
              <w:rPr>
                <w:lang w:val="ru-RU"/>
              </w:rPr>
              <w:t>Телефон 79034062518</w:t>
            </w:r>
          </w:p>
        </w:tc>
      </w:tr>
      <w:tr w:rsidR="0033518E" w:rsidRPr="00C7664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3518E" w:rsidRPr="00C76646" w:rsidRDefault="0033518E" w:rsidP="008D291C">
            <w:pPr>
              <w:jc w:val="center"/>
              <w:rPr>
                <w:lang w:val="ru-RU"/>
              </w:rPr>
            </w:pPr>
            <w:r w:rsidRPr="00C76646">
              <w:rPr>
                <w:lang w:val="ru-RU"/>
              </w:rPr>
              <w:t>EA-69999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3518E" w:rsidRPr="00DC1E62" w:rsidRDefault="0033518E" w:rsidP="008D291C">
            <w:pPr>
              <w:jc w:val="center"/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</w:pPr>
            <w:r w:rsidRPr="006D54C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30.12.2020 21:15:13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"АЛДИМ-ПРОФИ"</w:t>
            </w:r>
          </w:p>
          <w:p w:rsidR="0033518E" w:rsidRPr="00B53F18" w:rsidRDefault="0033518E" w:rsidP="00C76646">
            <w:pPr>
              <w:rPr>
                <w:lang w:val="ru-RU"/>
              </w:rPr>
            </w:pPr>
            <w:r w:rsidRPr="00B53F18">
              <w:rPr>
                <w:lang w:val="ru-RU"/>
              </w:rPr>
              <w:t>ИНН2312271360</w:t>
            </w:r>
          </w:p>
          <w:p w:rsidR="0033518E" w:rsidRPr="00B53F18" w:rsidRDefault="0033518E" w:rsidP="00C76646">
            <w:pPr>
              <w:rPr>
                <w:lang w:val="ru-RU"/>
              </w:rPr>
            </w:pPr>
            <w:r w:rsidRPr="00B53F18">
              <w:rPr>
                <w:lang w:val="ru-RU"/>
              </w:rPr>
              <w:t>ОГРН1182375037822</w:t>
            </w:r>
          </w:p>
          <w:p w:rsidR="0033518E" w:rsidRPr="00B53F18" w:rsidRDefault="0033518E" w:rsidP="00C76646">
            <w:pPr>
              <w:rPr>
                <w:lang w:val="ru-RU"/>
              </w:rPr>
            </w:pPr>
            <w:r w:rsidRPr="00B53F18">
              <w:rPr>
                <w:lang w:val="ru-RU"/>
              </w:rPr>
              <w:t>КПП231201001</w:t>
            </w:r>
          </w:p>
          <w:p w:rsidR="0033518E" w:rsidRPr="00B53F18" w:rsidRDefault="0033518E" w:rsidP="00C76646">
            <w:pPr>
              <w:rPr>
                <w:lang w:val="ru-RU"/>
              </w:rPr>
            </w:pPr>
            <w:r w:rsidRPr="00B53F18">
              <w:rPr>
                <w:lang w:val="ru-RU"/>
              </w:rPr>
              <w:t>Место нахождения (жительства)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350059, КРАЙ КРАСНОДАРСКИЙ, Г КРАСНОДАР, УЛ УРАЛЬСКАЯ, ДОМ 104/1,</w:t>
            </w:r>
          </w:p>
          <w:p w:rsidR="0033518E" w:rsidRPr="00B53F18" w:rsidRDefault="0033518E" w:rsidP="00C76646">
            <w:pPr>
              <w:rPr>
                <w:lang w:val="ru-RU"/>
              </w:rPr>
            </w:pPr>
            <w:r w:rsidRPr="00B53F18">
              <w:rPr>
                <w:lang w:val="ru-RU"/>
              </w:rPr>
              <w:t>Почтовый адрес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350059, КРАЙ КРАСНОДАРСКИЙ23, Г КРАСНОДАР, УЛ УРАЛЬСКАЯ, ДОМ 104/1</w:t>
            </w:r>
          </w:p>
          <w:p w:rsidR="0033518E" w:rsidRPr="009D03FE" w:rsidRDefault="0033518E" w:rsidP="00C76646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03F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33518E" w:rsidRDefault="0033518E" w:rsidP="00C76646">
            <w:r>
              <w:t>Телефон 78619921051</w:t>
            </w:r>
          </w:p>
        </w:tc>
      </w:tr>
      <w:tr w:rsidR="0033518E" w:rsidRPr="00C7664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3518E" w:rsidRPr="00C76646" w:rsidRDefault="0033518E" w:rsidP="008D291C">
            <w:pPr>
              <w:jc w:val="center"/>
              <w:rPr>
                <w:lang w:val="ru-RU"/>
              </w:rPr>
            </w:pPr>
            <w:r w:rsidRPr="00C76646">
              <w:rPr>
                <w:lang w:val="ru-RU"/>
              </w:rPr>
              <w:t>EA-69765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3518E" w:rsidRPr="00DC1E62" w:rsidRDefault="0033518E" w:rsidP="008D291C">
            <w:pPr>
              <w:jc w:val="center"/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</w:pPr>
            <w:r w:rsidRPr="006D54C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14:46:43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"ТРЕЙДИНГ"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ИНН6141056261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ОГРН1206100011875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КПП614101001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Место нахождения (жительства)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346884, ОБЛ РОСТОВСКАЯ, Г БАТАЙСК, УЛ ВОРОВСКОГО, ДОМ 69, КВАРТИРА 118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rPr>
                <w:lang w:val="ru-RU"/>
              </w:rPr>
              <w:t>Почтовый адрес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346884, ОБЛ РОСТОВСКАЯ, Г БАТАЙСК, УЛ ВОРОВСКОГО, ДОМ 69, КВАРТИРА 118</w:t>
            </w:r>
          </w:p>
          <w:p w:rsidR="0033518E" w:rsidRPr="00C76646" w:rsidRDefault="0033518E" w:rsidP="00C76646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C76646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3518E" w:rsidRDefault="0033518E" w:rsidP="00C76646">
            <w:pPr>
              <w:pStyle w:val="NormalWeb"/>
              <w:spacing w:before="0" w:beforeAutospacing="0" w:after="0" w:afterAutospacing="0"/>
            </w:pPr>
            <w:r>
              <w:t>Лопатин Валерий Валерьевич</w:t>
            </w:r>
          </w:p>
          <w:p w:rsidR="0033518E" w:rsidRPr="00C76646" w:rsidRDefault="0033518E" w:rsidP="00C76646">
            <w:pPr>
              <w:rPr>
                <w:lang w:val="ru-RU"/>
              </w:rPr>
            </w:pPr>
            <w:r w:rsidRPr="00C76646">
              <w:t>Телефон 89525658436</w:t>
            </w:r>
          </w:p>
        </w:tc>
      </w:tr>
      <w:tr w:rsidR="0033518E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3518E" w:rsidRPr="00C76646" w:rsidRDefault="0033518E" w:rsidP="008D291C">
            <w:pPr>
              <w:jc w:val="center"/>
              <w:rPr>
                <w:lang w:val="ru-RU"/>
              </w:rPr>
            </w:pPr>
            <w:r w:rsidRPr="00C76646">
              <w:rPr>
                <w:lang w:val="ru-RU"/>
              </w:rPr>
              <w:t>EA-69679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3518E" w:rsidRPr="004B6551" w:rsidRDefault="0033518E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D54C6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27.12.2020 20:17:52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518E" w:rsidRDefault="0033518E" w:rsidP="00B53F18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КРАЛЬ ЕЛЕНА ВЛАДИМИРОВНА</w:t>
            </w:r>
          </w:p>
          <w:p w:rsidR="0033518E" w:rsidRPr="00B53F18" w:rsidRDefault="0033518E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ИНН230804510750</w:t>
            </w:r>
          </w:p>
          <w:p w:rsidR="0033518E" w:rsidRPr="00B53F18" w:rsidRDefault="0033518E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ОГРНИП317237500378674</w:t>
            </w:r>
          </w:p>
          <w:p w:rsidR="0033518E" w:rsidRPr="00B53F18" w:rsidRDefault="0033518E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Место нахождения (жительства)</w:t>
            </w:r>
          </w:p>
          <w:p w:rsidR="0033518E" w:rsidRDefault="0033518E" w:rsidP="00B53F18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</w:t>
            </w:r>
            <w:r w:rsidRPr="009D03FE">
              <w:t xml:space="preserve"> </w:t>
            </w:r>
            <w:r>
              <w:t>Ул. 70 октября дом 32 кв 26</w:t>
            </w:r>
          </w:p>
          <w:p w:rsidR="0033518E" w:rsidRPr="00B53F18" w:rsidRDefault="0033518E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Почтовый адрес</w:t>
            </w:r>
          </w:p>
          <w:p w:rsidR="0033518E" w:rsidRDefault="0033518E" w:rsidP="00B53F18">
            <w:pPr>
              <w:pStyle w:val="NormalWeb"/>
              <w:spacing w:before="0" w:beforeAutospacing="0" w:after="0" w:afterAutospacing="0"/>
            </w:pPr>
            <w:r>
              <w:t>350089 г.Краснодар Ул. 70 октября дом 32 кв 26</w:t>
            </w:r>
          </w:p>
          <w:p w:rsidR="0033518E" w:rsidRPr="009D03FE" w:rsidRDefault="0033518E" w:rsidP="00B53F18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03F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33518E" w:rsidRPr="00B53F18" w:rsidRDefault="0033518E" w:rsidP="008D291C">
            <w:pPr>
              <w:rPr>
                <w:lang w:val="ru-RU"/>
              </w:rPr>
            </w:pPr>
            <w:r>
              <w:t>Телефон 79186335729</w:t>
            </w:r>
          </w:p>
        </w:tc>
      </w:tr>
    </w:tbl>
    <w:p w:rsidR="0033518E" w:rsidRPr="00335A45" w:rsidRDefault="0033518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3518E" w:rsidRPr="00335A45" w:rsidRDefault="0033518E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C76646">
        <w:t>EA-69869</w:t>
      </w:r>
      <w:r w:rsidRPr="00335A45">
        <w:t xml:space="preserve">- </w:t>
      </w:r>
      <w:r>
        <w:t>ОБЩЕСТВО С ОГРАНИЧЕННОЙ ОТВЕТСТВЕННОСТЬЮ "КРАТОС",</w:t>
      </w:r>
      <w:r w:rsidRPr="00335A45">
        <w:t xml:space="preserve">№ </w:t>
      </w:r>
      <w:r w:rsidRPr="00C76646">
        <w:t>EA-69999</w:t>
      </w:r>
      <w:r w:rsidRPr="00335A45">
        <w:t xml:space="preserve">- </w:t>
      </w:r>
      <w:r>
        <w:t>ОБЩЕСТВО С ОГРАНИЧЕННОЙ ОТВЕТСТВЕННОСТЬЮ "АЛДИМ-ПРОФИ",</w:t>
      </w:r>
      <w:r w:rsidRPr="00C76646">
        <w:t xml:space="preserve"> </w:t>
      </w:r>
      <w:r w:rsidRPr="00335A45">
        <w:t xml:space="preserve">№ </w:t>
      </w:r>
      <w:r w:rsidRPr="00C76646">
        <w:t>EA-69765</w:t>
      </w:r>
      <w:r w:rsidRPr="00335A45">
        <w:t xml:space="preserve">- </w:t>
      </w:r>
      <w:r>
        <w:t>ОБЩЕСТВО С ОГРАНИЧЕННОЙ ОТВЕТСТВЕННОСТЬЮ "ТРЕЙДИНГ",</w:t>
      </w:r>
      <w:r w:rsidRPr="00335A45">
        <w:t xml:space="preserve">№ </w:t>
      </w:r>
      <w:r w:rsidRPr="00C76646">
        <w:t>EA-69679</w:t>
      </w:r>
      <w:r w:rsidRPr="00335A45">
        <w:t xml:space="preserve">- </w:t>
      </w:r>
      <w:r>
        <w:t>Индивидуальный предприниматель КРАЛЬ ЕЛЕНА ВЛАДИМИРОВНА.</w:t>
      </w:r>
    </w:p>
    <w:p w:rsidR="0033518E" w:rsidRPr="00335A45" w:rsidRDefault="0033518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3518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33518E" w:rsidRPr="00335A45" w:rsidRDefault="0033518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3518E" w:rsidRPr="00335A45" w:rsidRDefault="0033518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3518E" w:rsidRPr="00335A45">
        <w:trPr>
          <w:trHeight w:val="274"/>
        </w:trPr>
        <w:tc>
          <w:tcPr>
            <w:tcW w:w="2204" w:type="dxa"/>
            <w:vMerge/>
          </w:tcPr>
          <w:p w:rsidR="0033518E" w:rsidRPr="00335A45" w:rsidRDefault="0033518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3518E" w:rsidRPr="00335A45" w:rsidRDefault="0033518E" w:rsidP="00AA4A97">
            <w:pPr>
              <w:jc w:val="center"/>
              <w:rPr>
                <w:lang w:val="ru-RU"/>
              </w:rPr>
            </w:pPr>
          </w:p>
          <w:p w:rsidR="0033518E" w:rsidRPr="00335A45" w:rsidRDefault="0033518E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3518E" w:rsidRPr="00335A45" w:rsidRDefault="0033518E" w:rsidP="00AA4A97">
            <w:pPr>
              <w:ind w:right="-21"/>
              <w:jc w:val="center"/>
              <w:rPr>
                <w:lang w:val="ru-RU"/>
              </w:rPr>
            </w:pPr>
          </w:p>
          <w:p w:rsidR="0033518E" w:rsidRPr="00335A45" w:rsidRDefault="0033518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3518E" w:rsidRPr="00335A45" w:rsidRDefault="0033518E" w:rsidP="0056026D">
            <w:pPr>
              <w:jc w:val="center"/>
              <w:rPr>
                <w:lang w:val="ru-RU"/>
              </w:rPr>
            </w:pPr>
          </w:p>
          <w:p w:rsidR="0033518E" w:rsidRPr="00335A45" w:rsidRDefault="0033518E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3518E" w:rsidRPr="00335A45" w:rsidRDefault="0033518E" w:rsidP="00AA4A97">
            <w:pPr>
              <w:jc w:val="center"/>
              <w:rPr>
                <w:lang w:val="ru-RU"/>
              </w:rPr>
            </w:pPr>
          </w:p>
          <w:p w:rsidR="0033518E" w:rsidRPr="00335A45" w:rsidRDefault="0033518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3518E" w:rsidRPr="00335A45" w:rsidRDefault="0033518E" w:rsidP="0056026D">
            <w:pPr>
              <w:jc w:val="center"/>
              <w:rPr>
                <w:lang w:val="ru-RU"/>
              </w:rPr>
            </w:pPr>
          </w:p>
          <w:p w:rsidR="0033518E" w:rsidRPr="00335A45" w:rsidRDefault="0033518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33518E" w:rsidRPr="00676A5B">
        <w:trPr>
          <w:trHeight w:val="938"/>
        </w:trPr>
        <w:tc>
          <w:tcPr>
            <w:tcW w:w="2204" w:type="dxa"/>
            <w:vAlign w:val="center"/>
          </w:tcPr>
          <w:p w:rsidR="0033518E" w:rsidRPr="00EB100F" w:rsidRDefault="0033518E" w:rsidP="00FE402E">
            <w:pPr>
              <w:jc w:val="center"/>
              <w:rPr>
                <w:lang w:val="ru-RU"/>
              </w:rPr>
            </w:pPr>
            <w:r w:rsidRPr="00EB100F">
              <w:rPr>
                <w:lang w:val="ru-RU"/>
              </w:rPr>
              <w:t xml:space="preserve">№ </w:t>
            </w:r>
            <w:r w:rsidRPr="00C76646">
              <w:rPr>
                <w:lang w:val="ru-RU"/>
              </w:rPr>
              <w:t>EA-69869</w:t>
            </w:r>
            <w:r w:rsidRPr="00EB100F">
              <w:rPr>
                <w:lang w:val="ru-RU"/>
              </w:rPr>
              <w:t>- ОБЩЕСТВО С ОГРАНИЧЕННОЙ ОТВЕТСТВЕННОСТЬЮ "КРАТОС"</w:t>
            </w:r>
          </w:p>
        </w:tc>
        <w:tc>
          <w:tcPr>
            <w:tcW w:w="1700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3518E" w:rsidRPr="00676A5B">
        <w:trPr>
          <w:trHeight w:val="938"/>
        </w:trPr>
        <w:tc>
          <w:tcPr>
            <w:tcW w:w="2204" w:type="dxa"/>
            <w:vAlign w:val="center"/>
          </w:tcPr>
          <w:p w:rsidR="0033518E" w:rsidRPr="00EB100F" w:rsidRDefault="0033518E" w:rsidP="00FE402E">
            <w:pPr>
              <w:jc w:val="center"/>
              <w:rPr>
                <w:lang w:val="ru-RU"/>
              </w:rPr>
            </w:pPr>
            <w:r w:rsidRPr="00EB100F">
              <w:rPr>
                <w:lang w:val="ru-RU"/>
              </w:rPr>
              <w:t xml:space="preserve">№ </w:t>
            </w:r>
            <w:r w:rsidRPr="00C76646">
              <w:rPr>
                <w:lang w:val="ru-RU"/>
              </w:rPr>
              <w:t>EA-69999</w:t>
            </w:r>
            <w:r w:rsidRPr="00EB100F">
              <w:rPr>
                <w:lang w:val="ru-RU"/>
              </w:rPr>
              <w:t>- 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3518E" w:rsidRPr="00335A45" w:rsidRDefault="0033518E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3518E" w:rsidRPr="00676A5B">
        <w:trPr>
          <w:trHeight w:val="938"/>
        </w:trPr>
        <w:tc>
          <w:tcPr>
            <w:tcW w:w="2204" w:type="dxa"/>
            <w:vAlign w:val="center"/>
          </w:tcPr>
          <w:p w:rsidR="0033518E" w:rsidRPr="00EB100F" w:rsidRDefault="0033518E" w:rsidP="000705CF">
            <w:pPr>
              <w:jc w:val="center"/>
              <w:rPr>
                <w:lang w:val="ru-RU"/>
              </w:rPr>
            </w:pPr>
            <w:r w:rsidRPr="00EB100F">
              <w:rPr>
                <w:lang w:val="ru-RU"/>
              </w:rPr>
              <w:t xml:space="preserve">№ </w:t>
            </w:r>
            <w:r w:rsidRPr="00C76646">
              <w:rPr>
                <w:lang w:val="ru-RU"/>
              </w:rPr>
              <w:t>EA-69765</w:t>
            </w:r>
            <w:r w:rsidRPr="00EB100F">
              <w:rPr>
                <w:lang w:val="ru-RU"/>
              </w:rPr>
              <w:t>- ОБЩЕСТВО С ОГРАНИЧЕННОЙ ОТВЕТСТВЕННОСТЬЮ "ТРЕЙДИНГ"</w:t>
            </w:r>
          </w:p>
        </w:tc>
        <w:tc>
          <w:tcPr>
            <w:tcW w:w="1700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3518E" w:rsidRPr="00676A5B">
        <w:trPr>
          <w:trHeight w:val="938"/>
        </w:trPr>
        <w:tc>
          <w:tcPr>
            <w:tcW w:w="2204" w:type="dxa"/>
            <w:vAlign w:val="center"/>
          </w:tcPr>
          <w:p w:rsidR="0033518E" w:rsidRPr="00EB100F" w:rsidRDefault="0033518E" w:rsidP="000705CF">
            <w:pPr>
              <w:jc w:val="center"/>
              <w:rPr>
                <w:lang w:val="ru-RU"/>
              </w:rPr>
            </w:pPr>
            <w:r w:rsidRPr="00EB100F">
              <w:rPr>
                <w:lang w:val="ru-RU"/>
              </w:rPr>
              <w:t xml:space="preserve">№ </w:t>
            </w:r>
            <w:r w:rsidRPr="00C76646">
              <w:rPr>
                <w:lang w:val="ru-RU"/>
              </w:rPr>
              <w:t>EA-69679</w:t>
            </w:r>
            <w:r w:rsidRPr="00EB100F">
              <w:rPr>
                <w:lang w:val="ru-RU"/>
              </w:rPr>
              <w:t>- Индивидуальный предприниматель КРАЛЬ ЕЛЕНА ВЛАДИМИРОВНА</w:t>
            </w:r>
          </w:p>
        </w:tc>
        <w:tc>
          <w:tcPr>
            <w:tcW w:w="1700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3518E" w:rsidRPr="00335A45" w:rsidRDefault="0033518E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3518E" w:rsidRPr="00335A45" w:rsidRDefault="0033518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D54C6">
        <w:rPr>
          <w:rFonts w:ascii="Roboto" w:hAnsi="Roboto" w:cs="Roboto"/>
          <w:color w:val="000000"/>
          <w:shd w:val="clear" w:color="auto" w:fill="FFFFFF"/>
          <w:lang w:val="ru-RU"/>
        </w:rPr>
        <w:t>Поставка моющих и чистящих средств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B100F">
        <w:rPr>
          <w:lang w:val="ru-RU"/>
        </w:rPr>
        <w:t>ОБЩЕСТВО С ОГРАНИЧЕННОЙ ОТВЕТСТВЕННОСТЬЮ "КРАТОС"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B100F">
        <w:rPr>
          <w:color w:val="000000"/>
          <w:shd w:val="clear" w:color="auto" w:fill="FFFFFF"/>
          <w:lang w:val="ru-RU"/>
        </w:rPr>
        <w:t>366 327.15</w:t>
      </w:r>
      <w:r w:rsidRPr="00335A45">
        <w:rPr>
          <w:lang w:val="ru-RU"/>
        </w:rPr>
        <w:t xml:space="preserve"> рублей.  </w:t>
      </w:r>
    </w:p>
    <w:p w:rsidR="0033518E" w:rsidRPr="00335A45" w:rsidRDefault="0033518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3518E" w:rsidRPr="00335A45">
        <w:trPr>
          <w:trHeight w:val="206"/>
          <w:jc w:val="center"/>
        </w:trPr>
        <w:tc>
          <w:tcPr>
            <w:tcW w:w="7338" w:type="dxa"/>
          </w:tcPr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3518E" w:rsidRPr="00335A45">
        <w:trPr>
          <w:trHeight w:val="206"/>
          <w:jc w:val="center"/>
        </w:trPr>
        <w:tc>
          <w:tcPr>
            <w:tcW w:w="7338" w:type="dxa"/>
          </w:tcPr>
          <w:p w:rsidR="0033518E" w:rsidRPr="00335A45" w:rsidRDefault="0033518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3518E" w:rsidRPr="00335A45" w:rsidRDefault="0033518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33518E" w:rsidRPr="00335A45" w:rsidRDefault="003351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3518E" w:rsidRPr="00335A45">
        <w:trPr>
          <w:trHeight w:val="206"/>
          <w:jc w:val="center"/>
        </w:trPr>
        <w:tc>
          <w:tcPr>
            <w:tcW w:w="7338" w:type="dxa"/>
          </w:tcPr>
          <w:p w:rsidR="0033518E" w:rsidRPr="00335A45" w:rsidRDefault="0033518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33518E" w:rsidRPr="00335A45" w:rsidRDefault="0033518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3518E" w:rsidRPr="00335A45" w:rsidRDefault="0033518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33518E" w:rsidRPr="00335A45" w:rsidRDefault="0033518E" w:rsidP="006465AE">
      <w:pPr>
        <w:jc w:val="both"/>
        <w:rPr>
          <w:lang w:val="ru-RU" w:eastAsia="ru-RU"/>
        </w:rPr>
      </w:pPr>
    </w:p>
    <w:sectPr w:rsidR="0033518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18E" w:rsidRDefault="0033518E">
      <w:r>
        <w:separator/>
      </w:r>
    </w:p>
  </w:endnote>
  <w:endnote w:type="continuationSeparator" w:id="1">
    <w:p w:rsidR="0033518E" w:rsidRDefault="00335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18E" w:rsidRDefault="0033518E">
      <w:r>
        <w:separator/>
      </w:r>
    </w:p>
  </w:footnote>
  <w:footnote w:type="continuationSeparator" w:id="1">
    <w:p w:rsidR="0033518E" w:rsidRDefault="003351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18E" w:rsidRDefault="0033518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33518E" w:rsidRDefault="0033518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4E6F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6079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18E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9CE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551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16A8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8CA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09C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76A5B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191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4C6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1BCB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BA2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4CBF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91C"/>
    <w:rsid w:val="008D2CA6"/>
    <w:rsid w:val="008D302F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0B80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3FE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4AA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3F18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2DB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6646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0C7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1E62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5E5E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1E82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00F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3809"/>
    <w:rsid w:val="00F0431A"/>
    <w:rsid w:val="00F05098"/>
    <w:rsid w:val="00F056C4"/>
    <w:rsid w:val="00F065AB"/>
    <w:rsid w:val="00F06669"/>
    <w:rsid w:val="00F06EFD"/>
    <w:rsid w:val="00F101E5"/>
    <w:rsid w:val="00F105E2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2159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880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02E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  <w:style w:type="character" w:customStyle="1" w:styleId="1114">
    <w:name w:val="Знак Знак1114"/>
    <w:basedOn w:val="DefaultParagraphFont"/>
    <w:uiPriority w:val="99"/>
    <w:rsid w:val="00F03809"/>
  </w:style>
  <w:style w:type="character" w:customStyle="1" w:styleId="1115">
    <w:name w:val="Знак Знак1115"/>
    <w:basedOn w:val="DefaultParagraphFont"/>
    <w:uiPriority w:val="99"/>
    <w:rsid w:val="004B6551"/>
  </w:style>
  <w:style w:type="character" w:customStyle="1" w:styleId="1116">
    <w:name w:val="Знак Знак1116"/>
    <w:basedOn w:val="DefaultParagraphFont"/>
    <w:uiPriority w:val="99"/>
    <w:rsid w:val="00B53F18"/>
  </w:style>
  <w:style w:type="character" w:customStyle="1" w:styleId="1117">
    <w:name w:val="Знак Знак1117"/>
    <w:basedOn w:val="DefaultParagraphFont"/>
    <w:uiPriority w:val="99"/>
    <w:rsid w:val="00C766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5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15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15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53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15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5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1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815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153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53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153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15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5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153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53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15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15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815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15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5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5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15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5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5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3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1499</Words>
  <Characters>8549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2020-12-16T07:59:00Z</cp:lastPrinted>
  <dcterms:created xsi:type="dcterms:W3CDTF">2021-01-14T07:01:00Z</dcterms:created>
  <dcterms:modified xsi:type="dcterms:W3CDTF">2021-01-14T07:25:00Z</dcterms:modified>
</cp:coreProperties>
</file>