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F12" w:rsidRDefault="00197F12" w:rsidP="00B40F86">
      <w:pPr>
        <w:jc w:val="center"/>
        <w:rPr>
          <w:b/>
          <w:bCs/>
          <w:color w:val="000000"/>
          <w:lang w:val="ru-RU"/>
        </w:rPr>
      </w:pPr>
    </w:p>
    <w:p w:rsidR="00197F12" w:rsidRDefault="00197F12" w:rsidP="004B0926">
      <w:pPr>
        <w:rPr>
          <w:b/>
          <w:bCs/>
          <w:color w:val="000000"/>
          <w:lang w:val="ru-RU"/>
        </w:rPr>
      </w:pPr>
    </w:p>
    <w:p w:rsidR="00197F12" w:rsidRPr="00335A45" w:rsidRDefault="00197F12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375</w:t>
      </w:r>
    </w:p>
    <w:p w:rsidR="00197F12" w:rsidRPr="00335A45" w:rsidRDefault="00197F12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197F12" w:rsidRPr="00335A45" w:rsidRDefault="00197F12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197F12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97F12" w:rsidRPr="00335A45" w:rsidRDefault="00197F12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97F12" w:rsidRPr="00335A45" w:rsidRDefault="00197F12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14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января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>2</w:t>
            </w:r>
            <w:r>
              <w:rPr>
                <w:lang w:val="ru-RU"/>
              </w:rPr>
              <w:t>1</w:t>
            </w:r>
            <w:r w:rsidRPr="00335A45">
              <w:rPr>
                <w:lang w:val="ru-RU"/>
              </w:rPr>
              <w:t xml:space="preserve"> </w:t>
            </w:r>
            <w:r w:rsidRPr="00335A45">
              <w:t>года</w:t>
            </w:r>
          </w:p>
        </w:tc>
      </w:tr>
    </w:tbl>
    <w:p w:rsidR="00197F12" w:rsidRDefault="00197F12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197F12" w:rsidRPr="0077375B" w:rsidRDefault="00197F12" w:rsidP="00256D9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256D97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256D97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197F12" w:rsidRPr="0077375B" w:rsidRDefault="00197F12" w:rsidP="00256D9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152DB6">
        <w:rPr>
          <w:rFonts w:ascii="Roboto" w:hAnsi="Roboto" w:cs="Roboto"/>
          <w:color w:val="000000"/>
          <w:shd w:val="clear" w:color="auto" w:fill="FFFFFF"/>
          <w:lang w:val="ru-RU"/>
        </w:rPr>
        <w:t>Изделия медицинские для отделения лучевой диагностики</w:t>
      </w:r>
      <w:r w:rsidRPr="0077375B">
        <w:rPr>
          <w:lang w:val="ru-RU"/>
        </w:rPr>
        <w:t xml:space="preserve">».  </w:t>
      </w:r>
    </w:p>
    <w:p w:rsidR="00197F12" w:rsidRPr="001A4EA4" w:rsidRDefault="00197F12" w:rsidP="00256D97">
      <w:pPr>
        <w:autoSpaceDE w:val="0"/>
        <w:autoSpaceDN w:val="0"/>
        <w:adjustRightInd w:val="0"/>
        <w:rPr>
          <w:rFonts w:ascii="Roboto" w:hAnsi="Roboto" w:cs="Roboto"/>
          <w:color w:val="000000"/>
          <w:shd w:val="clear" w:color="auto" w:fill="FFFFFF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1A4EA4">
        <w:rPr>
          <w:rFonts w:ascii="Roboto" w:hAnsi="Roboto" w:cs="Roboto"/>
          <w:color w:val="000000"/>
          <w:shd w:val="clear" w:color="auto" w:fill="FFFFFF"/>
          <w:lang w:val="ru-RU"/>
        </w:rPr>
        <w:t>203234901331923490100104200012660244</w:t>
      </w:r>
    </w:p>
    <w:p w:rsidR="00197F12" w:rsidRPr="0077375B" w:rsidRDefault="00197F12" w:rsidP="00256D97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582 991</w:t>
      </w:r>
      <w:r w:rsidRPr="0077375B">
        <w:rPr>
          <w:lang w:val="ru-RU"/>
        </w:rPr>
        <w:t xml:space="preserve"> руб. </w:t>
      </w:r>
      <w:r>
        <w:rPr>
          <w:lang w:val="ru-RU"/>
        </w:rPr>
        <w:t>62</w:t>
      </w:r>
      <w:r w:rsidRPr="0077375B">
        <w:rPr>
          <w:lang w:val="ru-RU"/>
        </w:rPr>
        <w:t xml:space="preserve"> коп. (</w:t>
      </w:r>
      <w:r>
        <w:rPr>
          <w:lang w:val="ru-RU"/>
        </w:rPr>
        <w:t>Пятьсот восемьдесят две</w:t>
      </w:r>
      <w:r w:rsidRPr="0077375B">
        <w:rPr>
          <w:lang w:val="ru-RU"/>
        </w:rPr>
        <w:t xml:space="preserve"> тысяч</w:t>
      </w:r>
      <w:r>
        <w:rPr>
          <w:lang w:val="ru-RU"/>
        </w:rPr>
        <w:t>и девятьсот девяносто один</w:t>
      </w:r>
      <w:r w:rsidRPr="0077375B">
        <w:rPr>
          <w:lang w:val="ru-RU"/>
        </w:rPr>
        <w:t xml:space="preserve"> рубл</w:t>
      </w:r>
      <w:r>
        <w:rPr>
          <w:lang w:val="ru-RU"/>
        </w:rPr>
        <w:t>ь</w:t>
      </w:r>
      <w:r w:rsidRPr="0077375B">
        <w:rPr>
          <w:lang w:val="ru-RU"/>
        </w:rPr>
        <w:t xml:space="preserve"> </w:t>
      </w:r>
      <w:r>
        <w:rPr>
          <w:lang w:val="ru-RU"/>
        </w:rPr>
        <w:t>62</w:t>
      </w:r>
      <w:r w:rsidRPr="0077375B">
        <w:rPr>
          <w:lang w:val="ru-RU"/>
        </w:rPr>
        <w:t xml:space="preserve"> копе</w:t>
      </w:r>
      <w:r>
        <w:rPr>
          <w:lang w:val="ru-RU"/>
        </w:rPr>
        <w:t>йки</w:t>
      </w:r>
      <w:r w:rsidRPr="0077375B">
        <w:rPr>
          <w:lang w:val="ru-RU"/>
        </w:rPr>
        <w:t>).</w:t>
      </w:r>
    </w:p>
    <w:p w:rsidR="00197F12" w:rsidRPr="000A336C" w:rsidRDefault="00197F12" w:rsidP="00256D9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DB1136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</w:t>
      </w:r>
      <w:r w:rsidRPr="000A336C">
        <w:rPr>
          <w:lang w:val="ru-RU"/>
        </w:rPr>
        <w:t>.</w:t>
      </w:r>
    </w:p>
    <w:p w:rsidR="00197F12" w:rsidRPr="00C3692A" w:rsidRDefault="00197F12" w:rsidP="00256D9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>
        <w:rPr>
          <w:lang w:val="ru-RU"/>
        </w:rPr>
        <w:t>П</w:t>
      </w:r>
      <w:r w:rsidRPr="001A4EA4">
        <w:rPr>
          <w:lang w:val="ru-RU"/>
        </w:rPr>
        <w:t>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августа 2021 г.</w:t>
      </w:r>
      <w:r w:rsidRPr="00C3692A">
        <w:rPr>
          <w:lang w:val="ru-RU"/>
        </w:rPr>
        <w:t>.</w:t>
      </w:r>
    </w:p>
    <w:p w:rsidR="00197F12" w:rsidRPr="0077375B" w:rsidRDefault="00197F12" w:rsidP="00256D9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3E2096">
        <w:rPr>
          <w:lang w:val="ru-RU"/>
        </w:rPr>
        <w:t>Внебюджетные фонды (ОМС), краевой бюджет, платные услуги</w:t>
      </w:r>
      <w:r w:rsidRPr="0077375B">
        <w:rPr>
          <w:lang w:val="ru-RU"/>
        </w:rPr>
        <w:t>.</w:t>
      </w:r>
    </w:p>
    <w:p w:rsidR="00197F12" w:rsidRPr="0077375B" w:rsidRDefault="00197F12" w:rsidP="00256D97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197F12" w:rsidRPr="0077375B" w:rsidRDefault="00197F12" w:rsidP="00256D97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197F12" w:rsidRPr="0077375B" w:rsidRDefault="00197F12" w:rsidP="00256D97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1A4EA4">
        <w:rPr>
          <w:color w:val="000000"/>
          <w:sz w:val="24"/>
          <w:szCs w:val="24"/>
        </w:rPr>
        <w:t>24.12.2020 12:03:47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197F12" w:rsidRPr="0077375B" w:rsidRDefault="00197F12" w:rsidP="00256D9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197F12" w:rsidRDefault="00197F12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197F12" w:rsidRPr="00335A45">
        <w:trPr>
          <w:jc w:val="center"/>
        </w:trPr>
        <w:tc>
          <w:tcPr>
            <w:tcW w:w="9828" w:type="dxa"/>
            <w:gridSpan w:val="5"/>
          </w:tcPr>
          <w:p w:rsidR="00197F12" w:rsidRPr="00335A45" w:rsidRDefault="00197F12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197F12" w:rsidRPr="00B810A7">
        <w:trPr>
          <w:jc w:val="center"/>
        </w:trPr>
        <w:tc>
          <w:tcPr>
            <w:tcW w:w="2820" w:type="dxa"/>
          </w:tcPr>
          <w:p w:rsidR="00197F12" w:rsidRPr="00335A45" w:rsidRDefault="00197F12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197F12" w:rsidRPr="00335A45" w:rsidRDefault="00197F12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197F12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197F12" w:rsidRPr="000D6284" w:rsidRDefault="00197F12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197F12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197F12" w:rsidRPr="00335A45" w:rsidRDefault="00197F12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197F12" w:rsidRPr="00335A45" w:rsidRDefault="00197F12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197F12" w:rsidRPr="000D6284">
        <w:trPr>
          <w:jc w:val="center"/>
        </w:trPr>
        <w:tc>
          <w:tcPr>
            <w:tcW w:w="9828" w:type="dxa"/>
            <w:gridSpan w:val="5"/>
          </w:tcPr>
          <w:p w:rsidR="00197F12" w:rsidRPr="000D6284" w:rsidRDefault="00197F12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197F12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197F12" w:rsidRPr="00335A45" w:rsidRDefault="00197F12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197F12" w:rsidRPr="00335A45" w:rsidRDefault="00197F12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197F12" w:rsidRPr="00335A45" w:rsidRDefault="00197F12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197F12" w:rsidRPr="00335A45" w:rsidRDefault="00197F12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197F12" w:rsidRPr="00335A45" w:rsidRDefault="00197F12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197F12" w:rsidRPr="00335A45" w:rsidRDefault="00197F12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197F12" w:rsidRPr="00335A45" w:rsidRDefault="00197F12" w:rsidP="00A841CC">
            <w:pPr>
              <w:ind w:right="-80"/>
              <w:jc w:val="both"/>
              <w:rPr>
                <w:lang w:val="ru-RU"/>
              </w:rPr>
            </w:pPr>
          </w:p>
          <w:p w:rsidR="00197F12" w:rsidRPr="00335A45" w:rsidRDefault="00197F12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197F12" w:rsidRPr="00335A45" w:rsidRDefault="00197F12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197F12" w:rsidRPr="00335A45" w:rsidRDefault="00197F12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14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января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11 часов 0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197F12" w:rsidRPr="00335A45" w:rsidRDefault="00197F12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197F12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97F12" w:rsidRPr="00335A45" w:rsidRDefault="00197F1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97F12" w:rsidRPr="00335A45" w:rsidRDefault="00197F1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97F12" w:rsidRPr="00335A45" w:rsidRDefault="00197F1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97F12" w:rsidRPr="00335A45" w:rsidRDefault="00197F1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97F12" w:rsidRPr="00335A45" w:rsidRDefault="00197F1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197F12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97F12" w:rsidRPr="00335A45" w:rsidRDefault="00197F12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97F12" w:rsidRPr="00996F4C" w:rsidRDefault="00197F12" w:rsidP="00996F4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271 000.00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97F12" w:rsidRPr="00335A45" w:rsidRDefault="00197F12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97F12" w:rsidRPr="004736FB" w:rsidRDefault="00197F12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13.01.2021 11:53:26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97F12" w:rsidRPr="00E21E82" w:rsidRDefault="00197F12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EA-69932</w:t>
            </w:r>
          </w:p>
        </w:tc>
      </w:tr>
      <w:tr w:rsidR="00197F12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97F12" w:rsidRPr="00335A45" w:rsidRDefault="00197F12" w:rsidP="00FE402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97F12" w:rsidRPr="008235C0" w:rsidRDefault="00197F12" w:rsidP="00FE402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274 085.04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97F12" w:rsidRDefault="00197F12" w:rsidP="00FE402E">
            <w:r w:rsidRPr="00A91BBA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97F12" w:rsidRPr="004736FB" w:rsidRDefault="00197F12" w:rsidP="00FE402E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13.01.2021 11:52:34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97F12" w:rsidRPr="00E21E82" w:rsidRDefault="00197F12" w:rsidP="000705CF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EA-70008</w:t>
            </w:r>
          </w:p>
        </w:tc>
      </w:tr>
      <w:tr w:rsidR="00197F12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97F12" w:rsidRPr="00335A45" w:rsidRDefault="00197F12" w:rsidP="00FE402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97F12" w:rsidRPr="008235C0" w:rsidRDefault="00197F12" w:rsidP="00FE402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292 170.08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97F12" w:rsidRDefault="00197F12" w:rsidP="00FE402E">
            <w:r w:rsidRPr="00A91BBA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97F12" w:rsidRPr="004736FB" w:rsidRDefault="00197F12" w:rsidP="00FE402E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13.01.2021 11:47:41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97F12" w:rsidRPr="00E21E82" w:rsidRDefault="00197F12" w:rsidP="000705CF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EA-69566</w:t>
            </w:r>
          </w:p>
        </w:tc>
      </w:tr>
      <w:tr w:rsidR="00197F12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97F12" w:rsidRPr="00335A45" w:rsidRDefault="00197F12" w:rsidP="000705C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97F12" w:rsidRPr="008235C0" w:rsidRDefault="00197F12" w:rsidP="000705C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385 000.00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97F12" w:rsidRDefault="00197F12" w:rsidP="000705CF">
            <w:r w:rsidRPr="00A91BBA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97F12" w:rsidRPr="004736FB" w:rsidRDefault="00197F12" w:rsidP="000705CF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13.01.2021 11:42:54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97F12" w:rsidRPr="00E21E82" w:rsidRDefault="00197F12" w:rsidP="000705CF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EA-70015</w:t>
            </w:r>
          </w:p>
        </w:tc>
      </w:tr>
    </w:tbl>
    <w:p w:rsidR="00197F12" w:rsidRPr="00335A45" w:rsidRDefault="00197F12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197F12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197F12" w:rsidRPr="00335A45" w:rsidRDefault="00197F12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197F12" w:rsidRPr="00335A45" w:rsidRDefault="00197F12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97F12" w:rsidRPr="00335A45" w:rsidRDefault="00197F12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197F12" w:rsidRPr="00335A45" w:rsidRDefault="00197F12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7F12" w:rsidRPr="00335A45" w:rsidRDefault="00197F12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197F12" w:rsidRPr="00256D97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97F12" w:rsidRPr="00256D97" w:rsidRDefault="00197F12" w:rsidP="008D291C">
            <w:pPr>
              <w:jc w:val="center"/>
              <w:rPr>
                <w:lang w:val="ru-RU"/>
              </w:rPr>
            </w:pPr>
            <w:r w:rsidRPr="00256D97">
              <w:rPr>
                <w:lang w:val="ru-RU"/>
              </w:rPr>
              <w:t>EA-69932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97F12" w:rsidRPr="004B6551" w:rsidRDefault="00197F12" w:rsidP="008D291C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416A9A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30.12.2020 11:05:03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97F12" w:rsidRDefault="00197F12" w:rsidP="00256D97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"ГАРАНТ-М"</w:t>
            </w:r>
          </w:p>
          <w:p w:rsidR="00197F12" w:rsidRPr="00256D97" w:rsidRDefault="00197F12" w:rsidP="00256D97">
            <w:pPr>
              <w:rPr>
                <w:lang w:val="ru-RU"/>
              </w:rPr>
            </w:pPr>
            <w:r w:rsidRPr="00256D97">
              <w:rPr>
                <w:lang w:val="ru-RU"/>
              </w:rPr>
              <w:t>ИНН7716644263</w:t>
            </w:r>
          </w:p>
          <w:p w:rsidR="00197F12" w:rsidRPr="00256D97" w:rsidRDefault="00197F12" w:rsidP="00256D97">
            <w:pPr>
              <w:rPr>
                <w:lang w:val="ru-RU"/>
              </w:rPr>
            </w:pPr>
            <w:r w:rsidRPr="00256D97">
              <w:rPr>
                <w:lang w:val="ru-RU"/>
              </w:rPr>
              <w:t>ОГРН1097746374769</w:t>
            </w:r>
          </w:p>
          <w:p w:rsidR="00197F12" w:rsidRPr="00256D97" w:rsidRDefault="00197F12" w:rsidP="00256D97">
            <w:pPr>
              <w:rPr>
                <w:lang w:val="ru-RU"/>
              </w:rPr>
            </w:pPr>
            <w:r w:rsidRPr="00256D97">
              <w:rPr>
                <w:lang w:val="ru-RU"/>
              </w:rPr>
              <w:t>КПП771601001</w:t>
            </w:r>
          </w:p>
          <w:p w:rsidR="00197F12" w:rsidRPr="00256D97" w:rsidRDefault="00197F12" w:rsidP="00256D97">
            <w:pPr>
              <w:rPr>
                <w:lang w:val="ru-RU"/>
              </w:rPr>
            </w:pPr>
            <w:r w:rsidRPr="00256D97">
              <w:rPr>
                <w:lang w:val="ru-RU"/>
              </w:rPr>
              <w:t>Место нахождения (жительства)</w:t>
            </w:r>
          </w:p>
          <w:p w:rsidR="00197F12" w:rsidRDefault="00197F12" w:rsidP="00256D97">
            <w:pPr>
              <w:pStyle w:val="NormalWeb"/>
              <w:spacing w:before="0" w:beforeAutospacing="0" w:after="0" w:afterAutospacing="0"/>
            </w:pPr>
            <w:r>
              <w:t>129337, Г МОСКВА77, УЛ КРАСНАЯ СОСНА, 30, СТР. 1,</w:t>
            </w:r>
          </w:p>
          <w:p w:rsidR="00197F12" w:rsidRPr="00256D97" w:rsidRDefault="00197F12" w:rsidP="00256D97">
            <w:pPr>
              <w:rPr>
                <w:lang w:val="ru-RU"/>
              </w:rPr>
            </w:pPr>
            <w:r w:rsidRPr="00256D97">
              <w:rPr>
                <w:lang w:val="ru-RU"/>
              </w:rPr>
              <w:t>Почтовый адрес</w:t>
            </w:r>
          </w:p>
          <w:p w:rsidR="00197F12" w:rsidRDefault="00197F12" w:rsidP="00256D97">
            <w:pPr>
              <w:pStyle w:val="NormalWeb"/>
              <w:spacing w:before="0" w:beforeAutospacing="0" w:after="0" w:afterAutospacing="0"/>
            </w:pPr>
            <w:r>
              <w:t>129337 г.Москва, ул.Красная Сосна, д.30 стр.1</w:t>
            </w:r>
          </w:p>
          <w:p w:rsidR="00197F12" w:rsidRPr="00256D97" w:rsidRDefault="00197F12" w:rsidP="00256D97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256D97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197F12" w:rsidRDefault="00197F12" w:rsidP="00256D97">
            <w:pPr>
              <w:pStyle w:val="NormalWeb"/>
              <w:spacing w:before="0" w:beforeAutospacing="0" w:after="0" w:afterAutospacing="0"/>
            </w:pPr>
            <w:r>
              <w:t>Сибирцев Алексей Васильевич</w:t>
            </w:r>
          </w:p>
          <w:p w:rsidR="00197F12" w:rsidRPr="00B53F18" w:rsidRDefault="00197F12" w:rsidP="008D291C">
            <w:pPr>
              <w:rPr>
                <w:lang w:val="ru-RU"/>
              </w:rPr>
            </w:pPr>
            <w:r w:rsidRPr="00256D97">
              <w:rPr>
                <w:lang w:val="ru-RU"/>
              </w:rPr>
              <w:t>Телефон 74957893801</w:t>
            </w:r>
          </w:p>
        </w:tc>
      </w:tr>
      <w:tr w:rsidR="00197F12" w:rsidRPr="00256D97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97F12" w:rsidRPr="00256D97" w:rsidRDefault="00197F12" w:rsidP="008D291C">
            <w:pPr>
              <w:jc w:val="center"/>
              <w:rPr>
                <w:lang w:val="ru-RU"/>
              </w:rPr>
            </w:pPr>
            <w:r w:rsidRPr="00256D97">
              <w:rPr>
                <w:lang w:val="ru-RU"/>
              </w:rPr>
              <w:t>EA-70008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97F12" w:rsidRPr="00DC1E62" w:rsidRDefault="00197F12" w:rsidP="008D291C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416A9A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31.12.2020 09:43:47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97F12" w:rsidRDefault="00197F12" w:rsidP="00256D97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"МЕДЛАЙН"</w:t>
            </w:r>
          </w:p>
          <w:p w:rsidR="00197F12" w:rsidRPr="00256D97" w:rsidRDefault="00197F12" w:rsidP="00256D97">
            <w:pPr>
              <w:rPr>
                <w:lang w:val="ru-RU"/>
              </w:rPr>
            </w:pPr>
            <w:r w:rsidRPr="00256D97">
              <w:rPr>
                <w:lang w:val="ru-RU"/>
              </w:rPr>
              <w:t>ИНН5506226202</w:t>
            </w:r>
          </w:p>
          <w:p w:rsidR="00197F12" w:rsidRPr="00256D97" w:rsidRDefault="00197F12" w:rsidP="00256D97">
            <w:pPr>
              <w:rPr>
                <w:lang w:val="ru-RU"/>
              </w:rPr>
            </w:pPr>
            <w:r w:rsidRPr="00256D97">
              <w:rPr>
                <w:lang w:val="ru-RU"/>
              </w:rPr>
              <w:t>ОГРН1135543019952</w:t>
            </w:r>
          </w:p>
          <w:p w:rsidR="00197F12" w:rsidRPr="00256D97" w:rsidRDefault="00197F12" w:rsidP="00256D97">
            <w:pPr>
              <w:rPr>
                <w:lang w:val="ru-RU"/>
              </w:rPr>
            </w:pPr>
            <w:r w:rsidRPr="00256D97">
              <w:rPr>
                <w:lang w:val="ru-RU"/>
              </w:rPr>
              <w:t>КПП550601001</w:t>
            </w:r>
          </w:p>
          <w:p w:rsidR="00197F12" w:rsidRPr="00256D97" w:rsidRDefault="00197F12" w:rsidP="00256D97">
            <w:pPr>
              <w:rPr>
                <w:lang w:val="ru-RU"/>
              </w:rPr>
            </w:pPr>
            <w:r w:rsidRPr="00256D97">
              <w:rPr>
                <w:lang w:val="ru-RU"/>
              </w:rPr>
              <w:t>Место нахождения (жительства)</w:t>
            </w:r>
          </w:p>
          <w:p w:rsidR="00197F12" w:rsidRDefault="00197F12" w:rsidP="00256D97">
            <w:pPr>
              <w:pStyle w:val="NormalWeb"/>
              <w:spacing w:before="0" w:beforeAutospacing="0" w:after="0" w:afterAutospacing="0"/>
            </w:pPr>
            <w:r>
              <w:t>644027, ОБЛ ОМСКАЯ, Г ОМСК, УЛ 1-Я ИНДУСТРИАЛЬНАЯ, ДОМ 4, КОРПУС 3, ОФИС 305</w:t>
            </w:r>
          </w:p>
          <w:p w:rsidR="00197F12" w:rsidRPr="00256D97" w:rsidRDefault="00197F12" w:rsidP="00256D97">
            <w:pPr>
              <w:rPr>
                <w:lang w:val="ru-RU"/>
              </w:rPr>
            </w:pPr>
            <w:r w:rsidRPr="00256D97">
              <w:rPr>
                <w:lang w:val="ru-RU"/>
              </w:rPr>
              <w:t>Почтовый адрес</w:t>
            </w:r>
          </w:p>
          <w:p w:rsidR="00197F12" w:rsidRDefault="00197F12" w:rsidP="00256D97">
            <w:pPr>
              <w:pStyle w:val="NormalWeb"/>
              <w:spacing w:before="0" w:beforeAutospacing="0" w:after="0" w:afterAutospacing="0"/>
            </w:pPr>
            <w:r>
              <w:t>644027, ОБЛ ОМСКАЯ, Г ОМСК, УЛ ИНДУСТРИАЛЬНАЯ 1-Я, дом 4, корпус 3, офис 305</w:t>
            </w:r>
          </w:p>
          <w:p w:rsidR="00197F12" w:rsidRPr="00256D97" w:rsidRDefault="00197F12" w:rsidP="00256D97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256D97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197F12" w:rsidRDefault="00197F12" w:rsidP="00256D97">
            <w:pPr>
              <w:pStyle w:val="NormalWeb"/>
              <w:spacing w:before="0" w:beforeAutospacing="0" w:after="0" w:afterAutospacing="0"/>
            </w:pPr>
            <w:r>
              <w:t>Аксенов Станислав Иванович</w:t>
            </w:r>
          </w:p>
          <w:p w:rsidR="00197F12" w:rsidRPr="00256D97" w:rsidRDefault="00197F12" w:rsidP="00C76646">
            <w:pPr>
              <w:rPr>
                <w:lang w:val="ru-RU"/>
              </w:rPr>
            </w:pPr>
            <w:r w:rsidRPr="00256D97">
              <w:rPr>
                <w:lang w:val="ru-RU"/>
              </w:rPr>
              <w:t>Телефон 73812536537</w:t>
            </w:r>
          </w:p>
        </w:tc>
      </w:tr>
      <w:tr w:rsidR="00197F12" w:rsidRPr="00256D97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97F12" w:rsidRPr="00256D97" w:rsidRDefault="00197F12" w:rsidP="008D291C">
            <w:pPr>
              <w:jc w:val="center"/>
              <w:rPr>
                <w:lang w:val="ru-RU"/>
              </w:rPr>
            </w:pPr>
            <w:r w:rsidRPr="00256D97">
              <w:rPr>
                <w:lang w:val="ru-RU"/>
              </w:rPr>
              <w:t>EA-69566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97F12" w:rsidRPr="00DC1E62" w:rsidRDefault="00197F12" w:rsidP="008D291C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416A9A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25.12.2020 12:33:13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97F12" w:rsidRDefault="00197F12" w:rsidP="00256D97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"МЕДГОССНАБ"</w:t>
            </w:r>
          </w:p>
          <w:p w:rsidR="00197F12" w:rsidRPr="00256D97" w:rsidRDefault="00197F12" w:rsidP="00256D97">
            <w:pPr>
              <w:rPr>
                <w:lang w:val="ru-RU"/>
              </w:rPr>
            </w:pPr>
            <w:r w:rsidRPr="00256D97">
              <w:rPr>
                <w:lang w:val="ru-RU"/>
              </w:rPr>
              <w:t>ИНН7736562266</w:t>
            </w:r>
          </w:p>
          <w:p w:rsidR="00197F12" w:rsidRPr="00256D97" w:rsidRDefault="00197F12" w:rsidP="00256D97">
            <w:pPr>
              <w:rPr>
                <w:lang w:val="ru-RU"/>
              </w:rPr>
            </w:pPr>
            <w:r w:rsidRPr="00256D97">
              <w:rPr>
                <w:lang w:val="ru-RU"/>
              </w:rPr>
              <w:t>ОГРН1077758350779</w:t>
            </w:r>
          </w:p>
          <w:p w:rsidR="00197F12" w:rsidRPr="00256D97" w:rsidRDefault="00197F12" w:rsidP="00256D97">
            <w:pPr>
              <w:rPr>
                <w:lang w:val="ru-RU"/>
              </w:rPr>
            </w:pPr>
            <w:r w:rsidRPr="00256D97">
              <w:rPr>
                <w:lang w:val="ru-RU"/>
              </w:rPr>
              <w:t>КПП772901001</w:t>
            </w:r>
          </w:p>
          <w:p w:rsidR="00197F12" w:rsidRPr="00256D97" w:rsidRDefault="00197F12" w:rsidP="00256D97">
            <w:pPr>
              <w:rPr>
                <w:lang w:val="ru-RU"/>
              </w:rPr>
            </w:pPr>
            <w:r w:rsidRPr="00256D97">
              <w:rPr>
                <w:lang w:val="ru-RU"/>
              </w:rPr>
              <w:t>Место нахождения (жительства)</w:t>
            </w:r>
          </w:p>
          <w:p w:rsidR="00197F12" w:rsidRDefault="00197F12" w:rsidP="00256D97">
            <w:pPr>
              <w:pStyle w:val="NormalWeb"/>
              <w:spacing w:before="0" w:beforeAutospacing="0" w:after="0" w:afterAutospacing="0"/>
            </w:pPr>
            <w:r>
              <w:t>119526, Г МОСКВА77, ПР-КТ ЛЕНИНСКИЙ, ДОМ 146, ОФИС 346</w:t>
            </w:r>
          </w:p>
          <w:p w:rsidR="00197F12" w:rsidRPr="00256D97" w:rsidRDefault="00197F12" w:rsidP="00256D97">
            <w:pPr>
              <w:rPr>
                <w:lang w:val="ru-RU"/>
              </w:rPr>
            </w:pPr>
            <w:r w:rsidRPr="00256D97">
              <w:rPr>
                <w:lang w:val="ru-RU"/>
              </w:rPr>
              <w:t>Почтовый адрес</w:t>
            </w:r>
          </w:p>
          <w:p w:rsidR="00197F12" w:rsidRDefault="00197F12" w:rsidP="00256D97">
            <w:pPr>
              <w:pStyle w:val="NormalWeb"/>
              <w:spacing w:before="0" w:beforeAutospacing="0" w:after="0" w:afterAutospacing="0"/>
            </w:pPr>
            <w:r>
              <w:t>119526, ГОРОД МОСКВА,ПРОСПЕКТ ЛЕНИНСКИЙ, д. ДОМ 146, кв. ОФИС 346</w:t>
            </w:r>
          </w:p>
          <w:p w:rsidR="00197F12" w:rsidRPr="00256D97" w:rsidRDefault="00197F12" w:rsidP="00256D97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256D97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197F12" w:rsidRDefault="00197F12" w:rsidP="00256D97">
            <w:pPr>
              <w:pStyle w:val="NormalWeb"/>
              <w:spacing w:before="0" w:beforeAutospacing="0" w:after="0" w:afterAutospacing="0"/>
            </w:pPr>
            <w:r>
              <w:t>Бабаян Нуне Аркадьевна</w:t>
            </w:r>
          </w:p>
          <w:p w:rsidR="00197F12" w:rsidRPr="00256D97" w:rsidRDefault="00197F12" w:rsidP="00C76646">
            <w:pPr>
              <w:rPr>
                <w:lang w:val="ru-RU"/>
              </w:rPr>
            </w:pPr>
            <w:r>
              <w:t>Телефон 79262299149</w:t>
            </w:r>
          </w:p>
        </w:tc>
      </w:tr>
      <w:tr w:rsidR="00197F12" w:rsidRPr="005D09FF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97F12" w:rsidRPr="00256D97" w:rsidRDefault="00197F12" w:rsidP="008D291C">
            <w:pPr>
              <w:jc w:val="center"/>
              <w:rPr>
                <w:lang w:val="ru-RU"/>
              </w:rPr>
            </w:pPr>
            <w:r w:rsidRPr="00256D97">
              <w:rPr>
                <w:lang w:val="ru-RU"/>
              </w:rPr>
              <w:t>EA-70015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97F12" w:rsidRPr="004B6551" w:rsidRDefault="00197F12" w:rsidP="008D291C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416A9A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31.12.2020 14:59:55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97F12" w:rsidRDefault="00197F12" w:rsidP="00256D97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"ПАРИМЕД"</w:t>
            </w:r>
          </w:p>
          <w:p w:rsidR="00197F12" w:rsidRPr="00256D97" w:rsidRDefault="00197F12" w:rsidP="00256D97">
            <w:pPr>
              <w:rPr>
                <w:lang w:val="ru-RU"/>
              </w:rPr>
            </w:pPr>
            <w:r w:rsidRPr="00256D97">
              <w:rPr>
                <w:lang w:val="ru-RU"/>
              </w:rPr>
              <w:t>ИНН7702385361</w:t>
            </w:r>
          </w:p>
          <w:p w:rsidR="00197F12" w:rsidRPr="00256D97" w:rsidRDefault="00197F12" w:rsidP="00256D97">
            <w:pPr>
              <w:rPr>
                <w:lang w:val="ru-RU"/>
              </w:rPr>
            </w:pPr>
            <w:r w:rsidRPr="00256D97">
              <w:rPr>
                <w:lang w:val="ru-RU"/>
              </w:rPr>
              <w:t>ОГРН1157746568100</w:t>
            </w:r>
          </w:p>
          <w:p w:rsidR="00197F12" w:rsidRPr="00256D97" w:rsidRDefault="00197F12" w:rsidP="00256D97">
            <w:pPr>
              <w:rPr>
                <w:lang w:val="ru-RU"/>
              </w:rPr>
            </w:pPr>
            <w:r w:rsidRPr="00256D97">
              <w:rPr>
                <w:lang w:val="ru-RU"/>
              </w:rPr>
              <w:t>КПП770201001</w:t>
            </w:r>
          </w:p>
          <w:p w:rsidR="00197F12" w:rsidRPr="00256D97" w:rsidRDefault="00197F12" w:rsidP="00256D97">
            <w:pPr>
              <w:rPr>
                <w:lang w:val="ru-RU"/>
              </w:rPr>
            </w:pPr>
            <w:r w:rsidRPr="00256D97">
              <w:rPr>
                <w:lang w:val="ru-RU"/>
              </w:rPr>
              <w:t>Место нахождения (жительства)</w:t>
            </w:r>
          </w:p>
          <w:p w:rsidR="00197F12" w:rsidRDefault="00197F12" w:rsidP="00256D97">
            <w:pPr>
              <w:pStyle w:val="NormalWeb"/>
              <w:spacing w:before="0" w:beforeAutospacing="0" w:after="0" w:afterAutospacing="0"/>
            </w:pPr>
            <w:r>
              <w:t>129110, Г МОСКВА, УЛ ГИЛЯРОВСКОГО, ДОМ 36, КОРПУС 1, ПОМЕЩЕНИЕ IV</w:t>
            </w:r>
          </w:p>
          <w:p w:rsidR="00197F12" w:rsidRPr="00256D97" w:rsidRDefault="00197F12" w:rsidP="00256D97">
            <w:pPr>
              <w:rPr>
                <w:lang w:val="ru-RU"/>
              </w:rPr>
            </w:pPr>
            <w:r w:rsidRPr="00256D97">
              <w:rPr>
                <w:lang w:val="ru-RU"/>
              </w:rPr>
              <w:t>Почтовый адрес</w:t>
            </w:r>
          </w:p>
          <w:p w:rsidR="00197F12" w:rsidRDefault="00197F12" w:rsidP="00256D97">
            <w:pPr>
              <w:pStyle w:val="NormalWeb"/>
              <w:spacing w:before="0" w:beforeAutospacing="0" w:after="0" w:afterAutospacing="0"/>
            </w:pPr>
            <w:r>
              <w:t>129110, Г МОСКВА, УЛ ГИЛЯРОВСКОГО, ДОМ 36, КОРПУС 1, ПОМЕЩЕНИЕ IV</w:t>
            </w:r>
          </w:p>
          <w:p w:rsidR="00197F12" w:rsidRPr="00213436" w:rsidRDefault="00197F12" w:rsidP="00256D97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213436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197F12" w:rsidRPr="00256D97" w:rsidRDefault="00197F12" w:rsidP="008D291C">
            <w:pPr>
              <w:rPr>
                <w:lang w:val="ru-RU"/>
              </w:rPr>
            </w:pPr>
            <w:r>
              <w:t>Телефон 79259056581</w:t>
            </w:r>
          </w:p>
        </w:tc>
      </w:tr>
    </w:tbl>
    <w:p w:rsidR="00197F12" w:rsidRPr="00335A45" w:rsidRDefault="00197F12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197F12" w:rsidRPr="00335A45" w:rsidRDefault="00197F12" w:rsidP="00F056C4">
      <w:pPr>
        <w:pStyle w:val="NormalWeb"/>
        <w:spacing w:before="0" w:beforeAutospacing="0" w:after="0" w:afterAutospacing="0"/>
      </w:pPr>
      <w:r w:rsidRPr="00335A45">
        <w:t xml:space="preserve">- признать соответствующими требованиям, установленным ст.69 Федерального закона № 44-ФЗ и документацией аукциона в электронной форме, заявки: № </w:t>
      </w:r>
      <w:r w:rsidRPr="00256D97">
        <w:t>EA-69932</w:t>
      </w:r>
      <w:r w:rsidRPr="00335A45">
        <w:t xml:space="preserve">- </w:t>
      </w:r>
      <w:r>
        <w:t>ОБЩЕСТВО С ОГРАНИЧЕННОЙ ОТВЕТСТВЕННОСТЬЮ "ГАРАНТ-М",</w:t>
      </w:r>
      <w:r w:rsidRPr="00335A45">
        <w:t xml:space="preserve">№ </w:t>
      </w:r>
      <w:r w:rsidRPr="00256D97">
        <w:t>EA-70008</w:t>
      </w:r>
      <w:r w:rsidRPr="00335A45">
        <w:t xml:space="preserve">- </w:t>
      </w:r>
      <w:r>
        <w:t>ОБЩЕСТВО С ОГРАНИЧЕННОЙ ОТВЕТСТВЕННОСТЬЮ "МЕДЛАЙН",</w:t>
      </w:r>
      <w:r w:rsidRPr="00C76646">
        <w:t xml:space="preserve"> </w:t>
      </w:r>
      <w:r w:rsidRPr="00335A45">
        <w:t xml:space="preserve">№ </w:t>
      </w:r>
      <w:r w:rsidRPr="00256D97">
        <w:t>EA-69566</w:t>
      </w:r>
      <w:r w:rsidRPr="00335A45">
        <w:t xml:space="preserve">- </w:t>
      </w:r>
      <w:r>
        <w:t>ОБЩЕСТВО С ОГРАНИЧЕННОЙ ОТВЕТСТВЕННОСТЬЮ "МЕДГОССНАБ",</w:t>
      </w:r>
      <w:r w:rsidRPr="00335A45">
        <w:t xml:space="preserve">№ </w:t>
      </w:r>
      <w:r w:rsidRPr="00256D97">
        <w:t>EA-70015</w:t>
      </w:r>
      <w:r w:rsidRPr="00335A45">
        <w:t xml:space="preserve">- </w:t>
      </w:r>
      <w:r>
        <w:t>ОБЩЕСТВО С ОГРАНИЧЕННОЙ ОТВЕТСТВЕННОСТЬЮ "ПАРИМЕД".</w:t>
      </w:r>
    </w:p>
    <w:p w:rsidR="00197F12" w:rsidRPr="00335A45" w:rsidRDefault="00197F12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197F12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197F12" w:rsidRPr="00335A45" w:rsidRDefault="00197F12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197F12" w:rsidRPr="00335A45" w:rsidRDefault="00197F12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197F12" w:rsidRPr="00335A45">
        <w:trPr>
          <w:trHeight w:val="274"/>
        </w:trPr>
        <w:tc>
          <w:tcPr>
            <w:tcW w:w="2204" w:type="dxa"/>
            <w:vMerge/>
          </w:tcPr>
          <w:p w:rsidR="00197F12" w:rsidRPr="00335A45" w:rsidRDefault="00197F12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197F12" w:rsidRPr="00335A45" w:rsidRDefault="00197F12" w:rsidP="00AA4A97">
            <w:pPr>
              <w:jc w:val="center"/>
              <w:rPr>
                <w:lang w:val="ru-RU"/>
              </w:rPr>
            </w:pPr>
          </w:p>
          <w:p w:rsidR="00197F12" w:rsidRPr="00335A45" w:rsidRDefault="00197F12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197F12" w:rsidRPr="00335A45" w:rsidRDefault="00197F12" w:rsidP="00AA4A97">
            <w:pPr>
              <w:ind w:right="-21"/>
              <w:jc w:val="center"/>
              <w:rPr>
                <w:lang w:val="ru-RU"/>
              </w:rPr>
            </w:pPr>
          </w:p>
          <w:p w:rsidR="00197F12" w:rsidRPr="00335A45" w:rsidRDefault="00197F12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197F12" w:rsidRPr="00335A45" w:rsidRDefault="00197F12" w:rsidP="0056026D">
            <w:pPr>
              <w:jc w:val="center"/>
              <w:rPr>
                <w:lang w:val="ru-RU"/>
              </w:rPr>
            </w:pPr>
          </w:p>
          <w:p w:rsidR="00197F12" w:rsidRPr="00335A45" w:rsidRDefault="00197F12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197F12" w:rsidRPr="00335A45" w:rsidRDefault="00197F12" w:rsidP="00AA4A97">
            <w:pPr>
              <w:jc w:val="center"/>
              <w:rPr>
                <w:lang w:val="ru-RU"/>
              </w:rPr>
            </w:pPr>
          </w:p>
          <w:p w:rsidR="00197F12" w:rsidRPr="00335A45" w:rsidRDefault="00197F12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197F12" w:rsidRPr="00335A45" w:rsidRDefault="00197F12" w:rsidP="0056026D">
            <w:pPr>
              <w:jc w:val="center"/>
              <w:rPr>
                <w:lang w:val="ru-RU"/>
              </w:rPr>
            </w:pPr>
          </w:p>
          <w:p w:rsidR="00197F12" w:rsidRPr="00335A45" w:rsidRDefault="00197F12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197F12" w:rsidRPr="00256D97">
        <w:trPr>
          <w:trHeight w:val="938"/>
        </w:trPr>
        <w:tc>
          <w:tcPr>
            <w:tcW w:w="2204" w:type="dxa"/>
            <w:vAlign w:val="center"/>
          </w:tcPr>
          <w:p w:rsidR="00197F12" w:rsidRPr="00185BCF" w:rsidRDefault="00197F12" w:rsidP="00FE402E">
            <w:pPr>
              <w:jc w:val="center"/>
              <w:rPr>
                <w:lang w:val="ru-RU"/>
              </w:rPr>
            </w:pPr>
            <w:r w:rsidRPr="00185BCF">
              <w:rPr>
                <w:lang w:val="ru-RU"/>
              </w:rPr>
              <w:t xml:space="preserve">№ </w:t>
            </w:r>
            <w:r w:rsidRPr="00256D97">
              <w:rPr>
                <w:lang w:val="ru-RU"/>
              </w:rPr>
              <w:t>EA-69932</w:t>
            </w:r>
            <w:r w:rsidRPr="00185BCF">
              <w:rPr>
                <w:lang w:val="ru-RU"/>
              </w:rPr>
              <w:t>- ОБЩЕСТВО С ОГРАНИЧЕННОЙ ОТВЕТСТВЕННОСТЬЮ "ГАРАНТ-М"</w:t>
            </w:r>
          </w:p>
        </w:tc>
        <w:tc>
          <w:tcPr>
            <w:tcW w:w="1700" w:type="dxa"/>
          </w:tcPr>
          <w:p w:rsidR="00197F12" w:rsidRPr="00335A45" w:rsidRDefault="00197F12" w:rsidP="00FE402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97F12" w:rsidRPr="00335A45" w:rsidRDefault="00197F12" w:rsidP="00FE402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97F12" w:rsidRPr="00335A45" w:rsidRDefault="00197F12" w:rsidP="00FE402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197F12" w:rsidRPr="00335A45" w:rsidRDefault="00197F12" w:rsidP="00FE402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197F12" w:rsidRPr="00335A45" w:rsidRDefault="00197F12" w:rsidP="00FE402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197F12" w:rsidRPr="00256D97">
        <w:trPr>
          <w:trHeight w:val="938"/>
        </w:trPr>
        <w:tc>
          <w:tcPr>
            <w:tcW w:w="2204" w:type="dxa"/>
            <w:vAlign w:val="center"/>
          </w:tcPr>
          <w:p w:rsidR="00197F12" w:rsidRPr="00185BCF" w:rsidRDefault="00197F12" w:rsidP="00FE402E">
            <w:pPr>
              <w:jc w:val="center"/>
              <w:rPr>
                <w:lang w:val="ru-RU"/>
              </w:rPr>
            </w:pPr>
            <w:r w:rsidRPr="00185BCF">
              <w:rPr>
                <w:lang w:val="ru-RU"/>
              </w:rPr>
              <w:t xml:space="preserve">№ </w:t>
            </w:r>
            <w:r w:rsidRPr="00256D97">
              <w:rPr>
                <w:lang w:val="ru-RU"/>
              </w:rPr>
              <w:t>EA-70008</w:t>
            </w:r>
            <w:r w:rsidRPr="00185BCF">
              <w:rPr>
                <w:lang w:val="ru-RU"/>
              </w:rPr>
              <w:t>- ОБЩЕСТВО С ОГРАНИЧЕННОЙ ОТВЕТСТВЕННОСТЬЮ "МЕДЛАЙН"</w:t>
            </w:r>
          </w:p>
        </w:tc>
        <w:tc>
          <w:tcPr>
            <w:tcW w:w="1700" w:type="dxa"/>
          </w:tcPr>
          <w:p w:rsidR="00197F12" w:rsidRPr="00335A45" w:rsidRDefault="00197F12" w:rsidP="00FE402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97F12" w:rsidRPr="00335A45" w:rsidRDefault="00197F12" w:rsidP="00FE402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97F12" w:rsidRPr="00335A45" w:rsidRDefault="00197F12" w:rsidP="00FE402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197F12" w:rsidRPr="00335A45" w:rsidRDefault="00197F12" w:rsidP="00FE402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197F12" w:rsidRPr="00335A45" w:rsidRDefault="00197F12" w:rsidP="00FE402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197F12" w:rsidRPr="00256D97">
        <w:trPr>
          <w:trHeight w:val="938"/>
        </w:trPr>
        <w:tc>
          <w:tcPr>
            <w:tcW w:w="2204" w:type="dxa"/>
            <w:vAlign w:val="center"/>
          </w:tcPr>
          <w:p w:rsidR="00197F12" w:rsidRPr="00185BCF" w:rsidRDefault="00197F12" w:rsidP="000705CF">
            <w:pPr>
              <w:jc w:val="center"/>
              <w:rPr>
                <w:lang w:val="ru-RU"/>
              </w:rPr>
            </w:pPr>
            <w:r w:rsidRPr="00185BCF">
              <w:rPr>
                <w:lang w:val="ru-RU"/>
              </w:rPr>
              <w:t xml:space="preserve">№ </w:t>
            </w:r>
            <w:r w:rsidRPr="00256D97">
              <w:rPr>
                <w:lang w:val="ru-RU"/>
              </w:rPr>
              <w:t>EA-69566</w:t>
            </w:r>
            <w:r w:rsidRPr="00185BCF">
              <w:rPr>
                <w:lang w:val="ru-RU"/>
              </w:rPr>
              <w:t>- ОБЩЕСТВО С ОГРАНИЧЕННОЙ ОТВЕТСТВЕННОСТЬЮ "МЕДГОССНАБ"</w:t>
            </w:r>
          </w:p>
        </w:tc>
        <w:tc>
          <w:tcPr>
            <w:tcW w:w="1700" w:type="dxa"/>
          </w:tcPr>
          <w:p w:rsidR="00197F12" w:rsidRPr="00335A45" w:rsidRDefault="00197F12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97F12" w:rsidRPr="00335A45" w:rsidRDefault="00197F12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97F12" w:rsidRPr="00335A45" w:rsidRDefault="00197F12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197F12" w:rsidRPr="00335A45" w:rsidRDefault="00197F12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197F12" w:rsidRPr="00335A45" w:rsidRDefault="00197F12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197F12" w:rsidRPr="00256D97">
        <w:trPr>
          <w:trHeight w:val="938"/>
        </w:trPr>
        <w:tc>
          <w:tcPr>
            <w:tcW w:w="2204" w:type="dxa"/>
            <w:vAlign w:val="center"/>
          </w:tcPr>
          <w:p w:rsidR="00197F12" w:rsidRPr="00185BCF" w:rsidRDefault="00197F12" w:rsidP="000705CF">
            <w:pPr>
              <w:jc w:val="center"/>
              <w:rPr>
                <w:lang w:val="ru-RU"/>
              </w:rPr>
            </w:pPr>
            <w:r w:rsidRPr="00185BCF">
              <w:rPr>
                <w:lang w:val="ru-RU"/>
              </w:rPr>
              <w:t xml:space="preserve">№ </w:t>
            </w:r>
            <w:r w:rsidRPr="00256D97">
              <w:rPr>
                <w:lang w:val="ru-RU"/>
              </w:rPr>
              <w:t>EA-70015</w:t>
            </w:r>
            <w:r w:rsidRPr="00185BCF">
              <w:rPr>
                <w:lang w:val="ru-RU"/>
              </w:rPr>
              <w:t>- ОБЩЕСТВО С ОГРАНИЧЕННОЙ ОТВЕТСТВЕННОСТЬЮ "ПАРИМЕД"</w:t>
            </w:r>
          </w:p>
        </w:tc>
        <w:tc>
          <w:tcPr>
            <w:tcW w:w="1700" w:type="dxa"/>
          </w:tcPr>
          <w:p w:rsidR="00197F12" w:rsidRPr="00335A45" w:rsidRDefault="00197F12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97F12" w:rsidRPr="00335A45" w:rsidRDefault="00197F12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97F12" w:rsidRPr="00335A45" w:rsidRDefault="00197F12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197F12" w:rsidRPr="00335A45" w:rsidRDefault="00197F12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197F12" w:rsidRPr="00335A45" w:rsidRDefault="00197F12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197F12" w:rsidRPr="00335A45" w:rsidRDefault="00197F12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152DB6">
        <w:rPr>
          <w:rFonts w:ascii="Roboto" w:hAnsi="Roboto" w:cs="Roboto"/>
          <w:color w:val="000000"/>
          <w:shd w:val="clear" w:color="auto" w:fill="FFFFFF"/>
          <w:lang w:val="ru-RU"/>
        </w:rPr>
        <w:t>Изделия медицинские для отделения лучевой диагностики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185BCF">
        <w:rPr>
          <w:lang w:val="ru-RU"/>
        </w:rPr>
        <w:t>ОБЩЕСТВО С ОГРАНИЧЕННОЙ ОТВЕТСТВЕННОСТЬЮ "ГАРАНТ-М"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185BCF">
        <w:rPr>
          <w:color w:val="000000"/>
          <w:shd w:val="clear" w:color="auto" w:fill="FFFFFF"/>
          <w:lang w:val="ru-RU"/>
        </w:rPr>
        <w:t>271 000.00</w:t>
      </w:r>
      <w:r w:rsidRPr="00335A45">
        <w:rPr>
          <w:lang w:val="ru-RU"/>
        </w:rPr>
        <w:t xml:space="preserve"> рублей.  </w:t>
      </w:r>
    </w:p>
    <w:p w:rsidR="00197F12" w:rsidRPr="00335A45" w:rsidRDefault="00197F12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197F12" w:rsidRPr="00335A45">
        <w:trPr>
          <w:trHeight w:val="206"/>
          <w:jc w:val="center"/>
        </w:trPr>
        <w:tc>
          <w:tcPr>
            <w:tcW w:w="7338" w:type="dxa"/>
          </w:tcPr>
          <w:p w:rsidR="00197F12" w:rsidRPr="00335A45" w:rsidRDefault="00197F1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97F12" w:rsidRPr="00335A45" w:rsidRDefault="00197F1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197F12" w:rsidRPr="00335A45" w:rsidRDefault="00197F1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97F12" w:rsidRPr="00335A45" w:rsidRDefault="00197F12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197F12" w:rsidRPr="00335A45" w:rsidRDefault="00197F1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197F12" w:rsidRPr="00335A45">
        <w:trPr>
          <w:trHeight w:val="206"/>
          <w:jc w:val="center"/>
        </w:trPr>
        <w:tc>
          <w:tcPr>
            <w:tcW w:w="7338" w:type="dxa"/>
          </w:tcPr>
          <w:p w:rsidR="00197F12" w:rsidRPr="00335A45" w:rsidRDefault="00197F12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97F12" w:rsidRPr="00335A45" w:rsidRDefault="00197F12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197F12" w:rsidRPr="00335A45" w:rsidRDefault="00197F1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197F12" w:rsidRPr="00335A45" w:rsidRDefault="00197F1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97F12" w:rsidRPr="00335A45" w:rsidRDefault="00197F12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197F12" w:rsidRPr="00335A45" w:rsidRDefault="00197F1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97F12" w:rsidRPr="00335A45" w:rsidRDefault="00197F1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197F12" w:rsidRPr="00335A45" w:rsidRDefault="00197F1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197F12" w:rsidRPr="00335A45">
        <w:trPr>
          <w:trHeight w:val="206"/>
          <w:jc w:val="center"/>
        </w:trPr>
        <w:tc>
          <w:tcPr>
            <w:tcW w:w="7338" w:type="dxa"/>
          </w:tcPr>
          <w:p w:rsidR="00197F12" w:rsidRPr="00335A45" w:rsidRDefault="00197F12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197F12" w:rsidRPr="00335A45" w:rsidRDefault="00197F12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197F12" w:rsidRPr="00335A45" w:rsidRDefault="00197F12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197F12" w:rsidRPr="00335A45" w:rsidRDefault="00197F12" w:rsidP="006465AE">
      <w:pPr>
        <w:jc w:val="both"/>
        <w:rPr>
          <w:lang w:val="ru-RU" w:eastAsia="ru-RU"/>
        </w:rPr>
      </w:pPr>
    </w:p>
    <w:sectPr w:rsidR="00197F12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7F12" w:rsidRDefault="00197F12">
      <w:r>
        <w:separator/>
      </w:r>
    </w:p>
  </w:endnote>
  <w:endnote w:type="continuationSeparator" w:id="1">
    <w:p w:rsidR="00197F12" w:rsidRDefault="00197F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7F12" w:rsidRDefault="00197F12">
      <w:r>
        <w:separator/>
      </w:r>
    </w:p>
  </w:footnote>
  <w:footnote w:type="continuationSeparator" w:id="1">
    <w:p w:rsidR="00197F12" w:rsidRDefault="00197F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F12" w:rsidRDefault="00197F12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97F12" w:rsidRDefault="00197F1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0027"/>
    <w:rsid w:val="00010743"/>
    <w:rsid w:val="00011CE1"/>
    <w:rsid w:val="000160DB"/>
    <w:rsid w:val="00016AF8"/>
    <w:rsid w:val="00017961"/>
    <w:rsid w:val="000208A3"/>
    <w:rsid w:val="0002127B"/>
    <w:rsid w:val="00021B3B"/>
    <w:rsid w:val="00021F8C"/>
    <w:rsid w:val="00022182"/>
    <w:rsid w:val="0002412A"/>
    <w:rsid w:val="0002495C"/>
    <w:rsid w:val="00024EE4"/>
    <w:rsid w:val="00025A2D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262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5CF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4F2"/>
    <w:rsid w:val="00095AF2"/>
    <w:rsid w:val="00097BC5"/>
    <w:rsid w:val="00097F85"/>
    <w:rsid w:val="000A336C"/>
    <w:rsid w:val="000A4B17"/>
    <w:rsid w:val="000A50A4"/>
    <w:rsid w:val="000A5F55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1A45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4CC0"/>
    <w:rsid w:val="00104E6F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C16"/>
    <w:rsid w:val="00115ED0"/>
    <w:rsid w:val="00116EFF"/>
    <w:rsid w:val="0011720D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B7C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2DB6"/>
    <w:rsid w:val="0015413F"/>
    <w:rsid w:val="00154395"/>
    <w:rsid w:val="00156361"/>
    <w:rsid w:val="00156404"/>
    <w:rsid w:val="00156E9C"/>
    <w:rsid w:val="00156F7F"/>
    <w:rsid w:val="00156F8E"/>
    <w:rsid w:val="00157C14"/>
    <w:rsid w:val="00160A91"/>
    <w:rsid w:val="00160EC1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3AD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0CA"/>
    <w:rsid w:val="0018384D"/>
    <w:rsid w:val="0018421C"/>
    <w:rsid w:val="00185563"/>
    <w:rsid w:val="00185BCF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1C"/>
    <w:rsid w:val="001978FE"/>
    <w:rsid w:val="00197E5A"/>
    <w:rsid w:val="00197F12"/>
    <w:rsid w:val="001A03BE"/>
    <w:rsid w:val="001A10A2"/>
    <w:rsid w:val="001A26B3"/>
    <w:rsid w:val="001A283D"/>
    <w:rsid w:val="001A3A50"/>
    <w:rsid w:val="001A3AC9"/>
    <w:rsid w:val="001A4382"/>
    <w:rsid w:val="001A45B7"/>
    <w:rsid w:val="001A4EA4"/>
    <w:rsid w:val="001A647A"/>
    <w:rsid w:val="001A6AA9"/>
    <w:rsid w:val="001A6E43"/>
    <w:rsid w:val="001A70F6"/>
    <w:rsid w:val="001A712B"/>
    <w:rsid w:val="001A7BC2"/>
    <w:rsid w:val="001B0489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8A8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67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6064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436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1B87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0594"/>
    <w:rsid w:val="00231417"/>
    <w:rsid w:val="002321B5"/>
    <w:rsid w:val="00232C76"/>
    <w:rsid w:val="00237AD7"/>
    <w:rsid w:val="002401C8"/>
    <w:rsid w:val="00240DED"/>
    <w:rsid w:val="00241520"/>
    <w:rsid w:val="002415DA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0F7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6D97"/>
    <w:rsid w:val="00257160"/>
    <w:rsid w:val="002571E5"/>
    <w:rsid w:val="002634C9"/>
    <w:rsid w:val="002636FA"/>
    <w:rsid w:val="002647ED"/>
    <w:rsid w:val="00264980"/>
    <w:rsid w:val="002652BC"/>
    <w:rsid w:val="0027034C"/>
    <w:rsid w:val="00270581"/>
    <w:rsid w:val="002720FC"/>
    <w:rsid w:val="002733C7"/>
    <w:rsid w:val="00281887"/>
    <w:rsid w:val="002818C3"/>
    <w:rsid w:val="00281E80"/>
    <w:rsid w:val="00282C81"/>
    <w:rsid w:val="00282E20"/>
    <w:rsid w:val="002838D3"/>
    <w:rsid w:val="0028478D"/>
    <w:rsid w:val="002864FC"/>
    <w:rsid w:val="00286738"/>
    <w:rsid w:val="00287FE0"/>
    <w:rsid w:val="002903F8"/>
    <w:rsid w:val="00290AF1"/>
    <w:rsid w:val="002919BF"/>
    <w:rsid w:val="00291E47"/>
    <w:rsid w:val="00292111"/>
    <w:rsid w:val="00292562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659"/>
    <w:rsid w:val="002B4E56"/>
    <w:rsid w:val="002B5340"/>
    <w:rsid w:val="002B6079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511"/>
    <w:rsid w:val="002E7688"/>
    <w:rsid w:val="002E783B"/>
    <w:rsid w:val="002E7986"/>
    <w:rsid w:val="002F1925"/>
    <w:rsid w:val="002F2615"/>
    <w:rsid w:val="002F32FC"/>
    <w:rsid w:val="002F3728"/>
    <w:rsid w:val="002F446A"/>
    <w:rsid w:val="002F6FBA"/>
    <w:rsid w:val="00300646"/>
    <w:rsid w:val="00300B15"/>
    <w:rsid w:val="00300D2C"/>
    <w:rsid w:val="00300DA3"/>
    <w:rsid w:val="003012C7"/>
    <w:rsid w:val="003032D8"/>
    <w:rsid w:val="00303E59"/>
    <w:rsid w:val="00305012"/>
    <w:rsid w:val="0030518F"/>
    <w:rsid w:val="0030587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18E"/>
    <w:rsid w:val="00335A45"/>
    <w:rsid w:val="00336D94"/>
    <w:rsid w:val="003375E1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34F7"/>
    <w:rsid w:val="003643C0"/>
    <w:rsid w:val="003649A3"/>
    <w:rsid w:val="00365991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329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475A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096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3FE0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014C"/>
    <w:rsid w:val="00411C7E"/>
    <w:rsid w:val="0041233A"/>
    <w:rsid w:val="00412589"/>
    <w:rsid w:val="004126A5"/>
    <w:rsid w:val="00414181"/>
    <w:rsid w:val="0041654E"/>
    <w:rsid w:val="004169CA"/>
    <w:rsid w:val="00416A9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6675"/>
    <w:rsid w:val="0042716A"/>
    <w:rsid w:val="00427929"/>
    <w:rsid w:val="00427C41"/>
    <w:rsid w:val="00430BF1"/>
    <w:rsid w:val="00431809"/>
    <w:rsid w:val="004337CF"/>
    <w:rsid w:val="004359C3"/>
    <w:rsid w:val="00436507"/>
    <w:rsid w:val="00436ED5"/>
    <w:rsid w:val="0043741B"/>
    <w:rsid w:val="004376A4"/>
    <w:rsid w:val="00440783"/>
    <w:rsid w:val="00441E06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C9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9CE"/>
    <w:rsid w:val="00476C16"/>
    <w:rsid w:val="00477DBF"/>
    <w:rsid w:val="004805DE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4D47"/>
    <w:rsid w:val="004A63C6"/>
    <w:rsid w:val="004A7DB1"/>
    <w:rsid w:val="004B0926"/>
    <w:rsid w:val="004B1DEB"/>
    <w:rsid w:val="004B1F9C"/>
    <w:rsid w:val="004B39AE"/>
    <w:rsid w:val="004B49EB"/>
    <w:rsid w:val="004B6551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47FB"/>
    <w:rsid w:val="004C5994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244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1806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4E5E"/>
    <w:rsid w:val="00565495"/>
    <w:rsid w:val="00565CB3"/>
    <w:rsid w:val="0056682D"/>
    <w:rsid w:val="00566A09"/>
    <w:rsid w:val="00567464"/>
    <w:rsid w:val="00570386"/>
    <w:rsid w:val="0057096E"/>
    <w:rsid w:val="005712A0"/>
    <w:rsid w:val="00571FA2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0971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63D2"/>
    <w:rsid w:val="00596795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595F"/>
    <w:rsid w:val="005C6D89"/>
    <w:rsid w:val="005D09FF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086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1282"/>
    <w:rsid w:val="006216A8"/>
    <w:rsid w:val="006223BB"/>
    <w:rsid w:val="00623526"/>
    <w:rsid w:val="00623569"/>
    <w:rsid w:val="0062388F"/>
    <w:rsid w:val="00625288"/>
    <w:rsid w:val="006253AD"/>
    <w:rsid w:val="006255BD"/>
    <w:rsid w:val="00626A54"/>
    <w:rsid w:val="00626F2C"/>
    <w:rsid w:val="006313ED"/>
    <w:rsid w:val="006316C2"/>
    <w:rsid w:val="006318CA"/>
    <w:rsid w:val="00631D53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0ABB"/>
    <w:rsid w:val="00671406"/>
    <w:rsid w:val="00672034"/>
    <w:rsid w:val="0067209C"/>
    <w:rsid w:val="00672204"/>
    <w:rsid w:val="006728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76A5B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87C5D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0D0"/>
    <w:rsid w:val="006A3968"/>
    <w:rsid w:val="006A3A5C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191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C7713"/>
    <w:rsid w:val="006D0600"/>
    <w:rsid w:val="006D2382"/>
    <w:rsid w:val="006D2757"/>
    <w:rsid w:val="006D3228"/>
    <w:rsid w:val="006D4D33"/>
    <w:rsid w:val="006D4F86"/>
    <w:rsid w:val="006D50AA"/>
    <w:rsid w:val="006D54C6"/>
    <w:rsid w:val="006D5EAE"/>
    <w:rsid w:val="006E023B"/>
    <w:rsid w:val="006E035F"/>
    <w:rsid w:val="006E0A2A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4A0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20C"/>
    <w:rsid w:val="006F6B09"/>
    <w:rsid w:val="006F7DE5"/>
    <w:rsid w:val="00700398"/>
    <w:rsid w:val="0070054A"/>
    <w:rsid w:val="00700BCA"/>
    <w:rsid w:val="00701976"/>
    <w:rsid w:val="00701C59"/>
    <w:rsid w:val="00702702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01E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35B88"/>
    <w:rsid w:val="00740202"/>
    <w:rsid w:val="00741187"/>
    <w:rsid w:val="00741406"/>
    <w:rsid w:val="00743AB0"/>
    <w:rsid w:val="00743CB7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20F3"/>
    <w:rsid w:val="007530EB"/>
    <w:rsid w:val="00753EC8"/>
    <w:rsid w:val="007541FD"/>
    <w:rsid w:val="007546A2"/>
    <w:rsid w:val="007560B2"/>
    <w:rsid w:val="0075774E"/>
    <w:rsid w:val="00760498"/>
    <w:rsid w:val="00760993"/>
    <w:rsid w:val="007610BC"/>
    <w:rsid w:val="00761802"/>
    <w:rsid w:val="00761AC3"/>
    <w:rsid w:val="00761BCB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1B06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87B24"/>
    <w:rsid w:val="00790C9E"/>
    <w:rsid w:val="00792BBD"/>
    <w:rsid w:val="007934F5"/>
    <w:rsid w:val="0079364B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487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CAA"/>
    <w:rsid w:val="007E7E07"/>
    <w:rsid w:val="007F02A8"/>
    <w:rsid w:val="007F1345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BA2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37B"/>
    <w:rsid w:val="0082197F"/>
    <w:rsid w:val="00821B7F"/>
    <w:rsid w:val="00822A1D"/>
    <w:rsid w:val="008235C0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16F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4CBF"/>
    <w:rsid w:val="0087592F"/>
    <w:rsid w:val="00875A8E"/>
    <w:rsid w:val="008772A0"/>
    <w:rsid w:val="008801CA"/>
    <w:rsid w:val="0088037B"/>
    <w:rsid w:val="008830E8"/>
    <w:rsid w:val="008834CA"/>
    <w:rsid w:val="00883662"/>
    <w:rsid w:val="00883943"/>
    <w:rsid w:val="00884FAB"/>
    <w:rsid w:val="008858EB"/>
    <w:rsid w:val="00885C8E"/>
    <w:rsid w:val="00886CB3"/>
    <w:rsid w:val="00886FF7"/>
    <w:rsid w:val="00887020"/>
    <w:rsid w:val="00887DFD"/>
    <w:rsid w:val="00890888"/>
    <w:rsid w:val="0089130D"/>
    <w:rsid w:val="0089331F"/>
    <w:rsid w:val="00894128"/>
    <w:rsid w:val="00894FD4"/>
    <w:rsid w:val="00895C87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91C"/>
    <w:rsid w:val="008D2CA6"/>
    <w:rsid w:val="008D302F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6D"/>
    <w:rsid w:val="008E7FC7"/>
    <w:rsid w:val="008F08C7"/>
    <w:rsid w:val="008F09CD"/>
    <w:rsid w:val="008F188F"/>
    <w:rsid w:val="008F1987"/>
    <w:rsid w:val="008F1D3C"/>
    <w:rsid w:val="008F1DC1"/>
    <w:rsid w:val="008F1F1C"/>
    <w:rsid w:val="008F22D9"/>
    <w:rsid w:val="008F2756"/>
    <w:rsid w:val="008F2ACF"/>
    <w:rsid w:val="008F3977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3E4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0B80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27E65"/>
    <w:rsid w:val="00930148"/>
    <w:rsid w:val="0093253E"/>
    <w:rsid w:val="00932F52"/>
    <w:rsid w:val="00933978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44"/>
    <w:rsid w:val="00944895"/>
    <w:rsid w:val="00945888"/>
    <w:rsid w:val="00946020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96F4C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2BD2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0D3"/>
    <w:rsid w:val="009C43B2"/>
    <w:rsid w:val="009C5896"/>
    <w:rsid w:val="009C5A82"/>
    <w:rsid w:val="009C66D2"/>
    <w:rsid w:val="009C69AB"/>
    <w:rsid w:val="009C7773"/>
    <w:rsid w:val="009C7DAD"/>
    <w:rsid w:val="009D0182"/>
    <w:rsid w:val="009D03FE"/>
    <w:rsid w:val="009D0D25"/>
    <w:rsid w:val="009D0E76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D6DE4"/>
    <w:rsid w:val="009D79BE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7063"/>
    <w:rsid w:val="009F743A"/>
    <w:rsid w:val="009F7DB1"/>
    <w:rsid w:val="009F7E2D"/>
    <w:rsid w:val="00A001CE"/>
    <w:rsid w:val="00A022E4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264"/>
    <w:rsid w:val="00A37FF7"/>
    <w:rsid w:val="00A40006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193"/>
    <w:rsid w:val="00A60C3C"/>
    <w:rsid w:val="00A60C9D"/>
    <w:rsid w:val="00A6254E"/>
    <w:rsid w:val="00A626AD"/>
    <w:rsid w:val="00A62E46"/>
    <w:rsid w:val="00A630AA"/>
    <w:rsid w:val="00A63515"/>
    <w:rsid w:val="00A65E9A"/>
    <w:rsid w:val="00A65F55"/>
    <w:rsid w:val="00A6679D"/>
    <w:rsid w:val="00A66ACC"/>
    <w:rsid w:val="00A67307"/>
    <w:rsid w:val="00A67BE0"/>
    <w:rsid w:val="00A70CB8"/>
    <w:rsid w:val="00A71965"/>
    <w:rsid w:val="00A71CF8"/>
    <w:rsid w:val="00A7285C"/>
    <w:rsid w:val="00A72E00"/>
    <w:rsid w:val="00A74471"/>
    <w:rsid w:val="00A74DDB"/>
    <w:rsid w:val="00A76010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1BBA"/>
    <w:rsid w:val="00A91FDD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7D8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0C"/>
    <w:rsid w:val="00B25340"/>
    <w:rsid w:val="00B2579D"/>
    <w:rsid w:val="00B27BFA"/>
    <w:rsid w:val="00B30CA1"/>
    <w:rsid w:val="00B30CB5"/>
    <w:rsid w:val="00B30EE8"/>
    <w:rsid w:val="00B329FB"/>
    <w:rsid w:val="00B33E96"/>
    <w:rsid w:val="00B34B5F"/>
    <w:rsid w:val="00B35EC5"/>
    <w:rsid w:val="00B36F8D"/>
    <w:rsid w:val="00B378AD"/>
    <w:rsid w:val="00B37B03"/>
    <w:rsid w:val="00B40F86"/>
    <w:rsid w:val="00B414AA"/>
    <w:rsid w:val="00B422A3"/>
    <w:rsid w:val="00B42B6F"/>
    <w:rsid w:val="00B43537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3F18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0A7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698B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2DB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5760"/>
    <w:rsid w:val="00BF626D"/>
    <w:rsid w:val="00BF6A64"/>
    <w:rsid w:val="00BF7570"/>
    <w:rsid w:val="00BF7CCD"/>
    <w:rsid w:val="00C00897"/>
    <w:rsid w:val="00C02CF0"/>
    <w:rsid w:val="00C02D52"/>
    <w:rsid w:val="00C0394C"/>
    <w:rsid w:val="00C03F3F"/>
    <w:rsid w:val="00C041ED"/>
    <w:rsid w:val="00C04D39"/>
    <w:rsid w:val="00C07BB1"/>
    <w:rsid w:val="00C10EEB"/>
    <w:rsid w:val="00C113BD"/>
    <w:rsid w:val="00C12071"/>
    <w:rsid w:val="00C123AB"/>
    <w:rsid w:val="00C12FB7"/>
    <w:rsid w:val="00C177D3"/>
    <w:rsid w:val="00C17EAB"/>
    <w:rsid w:val="00C220A0"/>
    <w:rsid w:val="00C2257C"/>
    <w:rsid w:val="00C22927"/>
    <w:rsid w:val="00C22A97"/>
    <w:rsid w:val="00C22B3B"/>
    <w:rsid w:val="00C22B4D"/>
    <w:rsid w:val="00C232C7"/>
    <w:rsid w:val="00C2364C"/>
    <w:rsid w:val="00C24D4C"/>
    <w:rsid w:val="00C24E85"/>
    <w:rsid w:val="00C25556"/>
    <w:rsid w:val="00C26818"/>
    <w:rsid w:val="00C26B9C"/>
    <w:rsid w:val="00C31B03"/>
    <w:rsid w:val="00C3312A"/>
    <w:rsid w:val="00C3673F"/>
    <w:rsid w:val="00C3692A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2B2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1D7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6646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0C7"/>
    <w:rsid w:val="00D125A4"/>
    <w:rsid w:val="00D13036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D0F"/>
    <w:rsid w:val="00D43461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CF0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677D9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4B9C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3A5"/>
    <w:rsid w:val="00D92B7E"/>
    <w:rsid w:val="00D95179"/>
    <w:rsid w:val="00D95D69"/>
    <w:rsid w:val="00D96FBC"/>
    <w:rsid w:val="00DA07BA"/>
    <w:rsid w:val="00DA0CF0"/>
    <w:rsid w:val="00DA1CF5"/>
    <w:rsid w:val="00DA2CD8"/>
    <w:rsid w:val="00DA5892"/>
    <w:rsid w:val="00DA5BE6"/>
    <w:rsid w:val="00DA6B08"/>
    <w:rsid w:val="00DA7FD9"/>
    <w:rsid w:val="00DB1062"/>
    <w:rsid w:val="00DB1136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1E62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9E5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5E5E"/>
    <w:rsid w:val="00E060C1"/>
    <w:rsid w:val="00E07391"/>
    <w:rsid w:val="00E101CC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1E82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59B"/>
    <w:rsid w:val="00E30A2E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19"/>
    <w:rsid w:val="00E52434"/>
    <w:rsid w:val="00E52AE3"/>
    <w:rsid w:val="00E52B61"/>
    <w:rsid w:val="00E52C02"/>
    <w:rsid w:val="00E52C31"/>
    <w:rsid w:val="00E53FC5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3E2C"/>
    <w:rsid w:val="00E94136"/>
    <w:rsid w:val="00E9494C"/>
    <w:rsid w:val="00E94986"/>
    <w:rsid w:val="00E94B72"/>
    <w:rsid w:val="00E953A6"/>
    <w:rsid w:val="00E95738"/>
    <w:rsid w:val="00E957E7"/>
    <w:rsid w:val="00E965C6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7B6"/>
    <w:rsid w:val="00EA4906"/>
    <w:rsid w:val="00EA49CC"/>
    <w:rsid w:val="00EA5F01"/>
    <w:rsid w:val="00EA641B"/>
    <w:rsid w:val="00EA7842"/>
    <w:rsid w:val="00EB100F"/>
    <w:rsid w:val="00EB1217"/>
    <w:rsid w:val="00EB13A6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30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220"/>
    <w:rsid w:val="00EF4BBB"/>
    <w:rsid w:val="00EF4BCF"/>
    <w:rsid w:val="00EF5936"/>
    <w:rsid w:val="00EF64A7"/>
    <w:rsid w:val="00EF6A22"/>
    <w:rsid w:val="00EF6D52"/>
    <w:rsid w:val="00EF6E8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3809"/>
    <w:rsid w:val="00F0431A"/>
    <w:rsid w:val="00F05098"/>
    <w:rsid w:val="00F056C4"/>
    <w:rsid w:val="00F065AB"/>
    <w:rsid w:val="00F06669"/>
    <w:rsid w:val="00F06EFD"/>
    <w:rsid w:val="00F101E5"/>
    <w:rsid w:val="00F105E2"/>
    <w:rsid w:val="00F109C7"/>
    <w:rsid w:val="00F11426"/>
    <w:rsid w:val="00F13ED0"/>
    <w:rsid w:val="00F15099"/>
    <w:rsid w:val="00F156E2"/>
    <w:rsid w:val="00F15FF2"/>
    <w:rsid w:val="00F16433"/>
    <w:rsid w:val="00F16C84"/>
    <w:rsid w:val="00F1781D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6489"/>
    <w:rsid w:val="00F2750E"/>
    <w:rsid w:val="00F2785F"/>
    <w:rsid w:val="00F27A41"/>
    <w:rsid w:val="00F27E6F"/>
    <w:rsid w:val="00F30CBE"/>
    <w:rsid w:val="00F320B0"/>
    <w:rsid w:val="00F32159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DD4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880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40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6ECB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22E5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02E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00D2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773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EA47B6"/>
  </w:style>
  <w:style w:type="character" w:customStyle="1" w:styleId="1101">
    <w:name w:val="Знак Знак1101"/>
    <w:basedOn w:val="DefaultParagraphFont"/>
    <w:uiPriority w:val="99"/>
    <w:rsid w:val="008235C0"/>
  </w:style>
  <w:style w:type="paragraph" w:styleId="NormalWeb">
    <w:name w:val="Normal (Web)"/>
    <w:basedOn w:val="Normal"/>
    <w:uiPriority w:val="99"/>
    <w:rsid w:val="00996F4C"/>
    <w:pPr>
      <w:spacing w:before="100" w:beforeAutospacing="1" w:after="100" w:afterAutospacing="1"/>
    </w:pPr>
    <w:rPr>
      <w:lang w:val="ru-RU" w:eastAsia="ru-RU"/>
    </w:rPr>
  </w:style>
  <w:style w:type="character" w:customStyle="1" w:styleId="1102">
    <w:name w:val="Знак Знак1102"/>
    <w:basedOn w:val="DefaultParagraphFont"/>
    <w:uiPriority w:val="99"/>
    <w:rsid w:val="00885C8E"/>
  </w:style>
  <w:style w:type="character" w:customStyle="1" w:styleId="1103">
    <w:name w:val="Знак Знак1103"/>
    <w:basedOn w:val="DefaultParagraphFont"/>
    <w:uiPriority w:val="99"/>
    <w:rsid w:val="00D923A5"/>
  </w:style>
  <w:style w:type="character" w:customStyle="1" w:styleId="1104">
    <w:name w:val="Знак Знак1104"/>
    <w:basedOn w:val="DefaultParagraphFont"/>
    <w:uiPriority w:val="99"/>
    <w:rsid w:val="008830E8"/>
  </w:style>
  <w:style w:type="character" w:customStyle="1" w:styleId="1105">
    <w:name w:val="Знак Знак1105"/>
    <w:basedOn w:val="DefaultParagraphFont"/>
    <w:uiPriority w:val="99"/>
    <w:rsid w:val="00221B87"/>
  </w:style>
  <w:style w:type="character" w:customStyle="1" w:styleId="1106">
    <w:name w:val="Знак Знак1106"/>
    <w:basedOn w:val="DefaultParagraphFont"/>
    <w:uiPriority w:val="99"/>
    <w:rsid w:val="00887020"/>
  </w:style>
  <w:style w:type="character" w:customStyle="1" w:styleId="1107">
    <w:name w:val="Знак Знак1107"/>
    <w:basedOn w:val="DefaultParagraphFont"/>
    <w:uiPriority w:val="99"/>
    <w:rsid w:val="00590971"/>
    <w:rPr>
      <w:lang w:val="ru-RU" w:eastAsia="ru-RU"/>
    </w:rPr>
  </w:style>
  <w:style w:type="character" w:customStyle="1" w:styleId="1108">
    <w:name w:val="Знак Знак1108"/>
    <w:basedOn w:val="DefaultParagraphFont"/>
    <w:uiPriority w:val="99"/>
    <w:rsid w:val="0041014C"/>
  </w:style>
  <w:style w:type="character" w:customStyle="1" w:styleId="1109">
    <w:name w:val="Знак Знак1109"/>
    <w:basedOn w:val="DefaultParagraphFont"/>
    <w:uiPriority w:val="99"/>
    <w:rsid w:val="00735B88"/>
  </w:style>
  <w:style w:type="character" w:customStyle="1" w:styleId="1110">
    <w:name w:val="Знак Знак1110"/>
    <w:basedOn w:val="DefaultParagraphFont"/>
    <w:uiPriority w:val="99"/>
    <w:rsid w:val="005C595F"/>
  </w:style>
  <w:style w:type="character" w:customStyle="1" w:styleId="1111">
    <w:name w:val="Знак Знак1111"/>
    <w:basedOn w:val="DefaultParagraphFont"/>
    <w:uiPriority w:val="99"/>
    <w:rsid w:val="00672804"/>
  </w:style>
  <w:style w:type="character" w:customStyle="1" w:styleId="1112">
    <w:name w:val="Знак Знак1112"/>
    <w:basedOn w:val="DefaultParagraphFont"/>
    <w:uiPriority w:val="99"/>
    <w:rsid w:val="001D4D67"/>
  </w:style>
  <w:style w:type="character" w:customStyle="1" w:styleId="1113">
    <w:name w:val="Знак Знак1113"/>
    <w:basedOn w:val="DefaultParagraphFont"/>
    <w:uiPriority w:val="99"/>
    <w:rsid w:val="002B4659"/>
  </w:style>
  <w:style w:type="character" w:customStyle="1" w:styleId="1114">
    <w:name w:val="Знак Знак1114"/>
    <w:basedOn w:val="DefaultParagraphFont"/>
    <w:uiPriority w:val="99"/>
    <w:rsid w:val="00F03809"/>
  </w:style>
  <w:style w:type="character" w:customStyle="1" w:styleId="1115">
    <w:name w:val="Знак Знак1115"/>
    <w:basedOn w:val="DefaultParagraphFont"/>
    <w:uiPriority w:val="99"/>
    <w:rsid w:val="004B6551"/>
  </w:style>
  <w:style w:type="character" w:customStyle="1" w:styleId="1116">
    <w:name w:val="Знак Знак1116"/>
    <w:basedOn w:val="DefaultParagraphFont"/>
    <w:uiPriority w:val="99"/>
    <w:rsid w:val="00B53F18"/>
  </w:style>
  <w:style w:type="character" w:customStyle="1" w:styleId="1117">
    <w:name w:val="Знак Знак1117"/>
    <w:basedOn w:val="DefaultParagraphFont"/>
    <w:uiPriority w:val="99"/>
    <w:rsid w:val="00C76646"/>
  </w:style>
  <w:style w:type="character" w:customStyle="1" w:styleId="1118">
    <w:name w:val="Знак Знак1118"/>
    <w:basedOn w:val="DefaultParagraphFont"/>
    <w:uiPriority w:val="99"/>
    <w:rsid w:val="00256D9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170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0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170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70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18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0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170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170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1705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70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170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170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0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0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170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170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35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027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1170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170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70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37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037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1170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170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7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27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035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1170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170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70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170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0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70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23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029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1170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170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70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170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31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026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1170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1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70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0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70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70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28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032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1170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170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70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29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037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1170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170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70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34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02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1170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170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70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34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02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1170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170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70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26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038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1170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170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70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31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037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1170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170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70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29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025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117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170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70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0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70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170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40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040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1170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170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170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170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1704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70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0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70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0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70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0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70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0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70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0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70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0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70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0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70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0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70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70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0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70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0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70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0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70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0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70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0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70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0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70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0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70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0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70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70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0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70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0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70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0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70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0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70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0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170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70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60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170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170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170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70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0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170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70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170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170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70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70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70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0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70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0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0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70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6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6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6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6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6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6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6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6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6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0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7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9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9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9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9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9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9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9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9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9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9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9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9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9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9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9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9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9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9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9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9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0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9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4</Pages>
  <Words>1496</Words>
  <Characters>8529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2020-12-16T07:59:00Z</cp:lastPrinted>
  <dcterms:created xsi:type="dcterms:W3CDTF">2021-01-14T09:38:00Z</dcterms:created>
  <dcterms:modified xsi:type="dcterms:W3CDTF">2021-01-14T09:50:00Z</dcterms:modified>
</cp:coreProperties>
</file>