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CDA" w:rsidRDefault="00877CDA" w:rsidP="00B40F86">
      <w:pPr>
        <w:jc w:val="center"/>
        <w:rPr>
          <w:b/>
          <w:bCs/>
          <w:color w:val="000000"/>
          <w:lang w:val="ru-RU"/>
        </w:rPr>
      </w:pPr>
    </w:p>
    <w:p w:rsidR="00877CDA" w:rsidRDefault="00877CDA" w:rsidP="004B0926">
      <w:pPr>
        <w:rPr>
          <w:b/>
          <w:bCs/>
          <w:color w:val="000000"/>
          <w:lang w:val="ru-RU"/>
        </w:rPr>
      </w:pPr>
    </w:p>
    <w:p w:rsidR="00877CDA" w:rsidRPr="00335A45" w:rsidRDefault="00877CDA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382</w:t>
      </w:r>
    </w:p>
    <w:p w:rsidR="00877CDA" w:rsidRPr="00335A45" w:rsidRDefault="00877CDA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877CDA" w:rsidRPr="00335A45" w:rsidRDefault="00877CDA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877CDA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77CDA" w:rsidRPr="00335A45" w:rsidRDefault="00877CDA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77CDA" w:rsidRPr="00335A45" w:rsidRDefault="00877CDA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15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января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>2</w:t>
            </w:r>
            <w:r>
              <w:rPr>
                <w:lang w:val="ru-RU"/>
              </w:rPr>
              <w:t>1</w:t>
            </w:r>
            <w:r w:rsidRPr="00335A45">
              <w:rPr>
                <w:lang w:val="ru-RU"/>
              </w:rPr>
              <w:t xml:space="preserve"> </w:t>
            </w:r>
            <w:r w:rsidRPr="00335A45">
              <w:t>года</w:t>
            </w:r>
          </w:p>
        </w:tc>
      </w:tr>
    </w:tbl>
    <w:p w:rsidR="00877CDA" w:rsidRDefault="00877CDA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877CDA" w:rsidRPr="0077375B" w:rsidRDefault="00877CDA" w:rsidP="0071130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71130A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71130A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877CDA" w:rsidRPr="0077375B" w:rsidRDefault="00877CDA" w:rsidP="0071130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9C270D">
        <w:rPr>
          <w:lang w:val="ru-RU"/>
        </w:rPr>
        <w:t>Поставка туалетной бумаги и бумажных полотенец</w:t>
      </w:r>
      <w:r w:rsidRPr="0077375B">
        <w:rPr>
          <w:lang w:val="ru-RU"/>
        </w:rPr>
        <w:t xml:space="preserve">».  </w:t>
      </w:r>
    </w:p>
    <w:p w:rsidR="00877CDA" w:rsidRPr="009C270D" w:rsidRDefault="00877CDA" w:rsidP="0071130A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9C270D">
        <w:rPr>
          <w:color w:val="000000"/>
          <w:lang w:val="ru-RU"/>
        </w:rPr>
        <w:t>203234901331923490100104360010000244</w:t>
      </w:r>
    </w:p>
    <w:p w:rsidR="00877CDA" w:rsidRPr="0077375B" w:rsidRDefault="00877CDA" w:rsidP="0071130A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286 017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Двести восемьдесят шесть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семнадцать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копеек).</w:t>
      </w:r>
    </w:p>
    <w:p w:rsidR="00877CDA" w:rsidRPr="00041F50" w:rsidRDefault="00877CDA" w:rsidP="0071130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9C270D">
        <w:rPr>
          <w:lang w:val="ru-RU"/>
        </w:rPr>
        <w:t>Оплата Заказчиком поставленного товара осуществляется в срок не более 15 (пятнадцати) рабочих дней с даты подписания заказчиком документа о приемке, за исключением случаев, если иной срок оплаты установлен законодательством Российской Федерации</w:t>
      </w:r>
      <w:r>
        <w:rPr>
          <w:lang w:val="ru-RU"/>
        </w:rPr>
        <w:t>.</w:t>
      </w:r>
    </w:p>
    <w:p w:rsidR="00877CDA" w:rsidRPr="009C270D" w:rsidRDefault="00877CDA" w:rsidP="0071130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DC103E">
        <w:rPr>
          <w:lang w:val="ru-RU"/>
        </w:rPr>
        <w:t>353560, 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9C270D">
        <w:rPr>
          <w:lang w:val="ru-RU"/>
        </w:rPr>
        <w:t>Поставщик производит первую поставку продукции в количестве 1/10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октября 2021 г.</w:t>
      </w:r>
    </w:p>
    <w:p w:rsidR="00877CDA" w:rsidRPr="0077375B" w:rsidRDefault="00877CDA" w:rsidP="0071130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9C270D">
        <w:rPr>
          <w:lang w:val="ru-RU"/>
        </w:rPr>
        <w:t>Внебюджетные фонды (ОМС), краевой бюджет, платные услуги 2021 года</w:t>
      </w:r>
      <w:r w:rsidRPr="0077375B">
        <w:rPr>
          <w:lang w:val="ru-RU"/>
        </w:rPr>
        <w:t>.</w:t>
      </w:r>
    </w:p>
    <w:p w:rsidR="00877CDA" w:rsidRPr="0077375B" w:rsidRDefault="00877CDA" w:rsidP="0071130A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877CDA" w:rsidRPr="0077375B" w:rsidRDefault="00877CDA" w:rsidP="0071130A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877CDA" w:rsidRPr="0077375B" w:rsidRDefault="00877CDA" w:rsidP="0071130A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9C270D">
        <w:rPr>
          <w:color w:val="000000"/>
          <w:sz w:val="24"/>
          <w:szCs w:val="24"/>
        </w:rPr>
        <w:t>25.12.2020 10:34:25</w:t>
      </w:r>
      <w:r w:rsidRPr="0077375B">
        <w:rPr>
          <w:sz w:val="24"/>
          <w:szCs w:val="24"/>
        </w:rPr>
        <w:t xml:space="preserve"> (московское время).</w:t>
      </w:r>
    </w:p>
    <w:p w:rsidR="00877CDA" w:rsidRPr="0077375B" w:rsidRDefault="00877CDA" w:rsidP="0071130A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877CDA" w:rsidRPr="00335A45">
        <w:trPr>
          <w:jc w:val="center"/>
        </w:trPr>
        <w:tc>
          <w:tcPr>
            <w:tcW w:w="9828" w:type="dxa"/>
            <w:gridSpan w:val="5"/>
          </w:tcPr>
          <w:p w:rsidR="00877CDA" w:rsidRPr="00335A45" w:rsidRDefault="00877CDA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877CDA" w:rsidRPr="00C64B53">
        <w:trPr>
          <w:jc w:val="center"/>
        </w:trPr>
        <w:tc>
          <w:tcPr>
            <w:tcW w:w="2820" w:type="dxa"/>
          </w:tcPr>
          <w:p w:rsidR="00877CDA" w:rsidRPr="00335A45" w:rsidRDefault="00877CDA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877CDA" w:rsidRPr="00335A45" w:rsidRDefault="00877CDA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877CDA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877CDA" w:rsidRPr="000D6284" w:rsidRDefault="00877CDA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877CDA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877CDA" w:rsidRPr="00335A45" w:rsidRDefault="00877CDA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877CDA" w:rsidRPr="00335A45" w:rsidRDefault="00877CDA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877CDA" w:rsidRPr="000D6284">
        <w:trPr>
          <w:jc w:val="center"/>
        </w:trPr>
        <w:tc>
          <w:tcPr>
            <w:tcW w:w="9828" w:type="dxa"/>
            <w:gridSpan w:val="5"/>
          </w:tcPr>
          <w:p w:rsidR="00877CDA" w:rsidRPr="000D6284" w:rsidRDefault="00877CDA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877CDA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877CDA" w:rsidRPr="00335A45" w:rsidRDefault="00877CDA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877CDA" w:rsidRPr="00335A45" w:rsidRDefault="00877CDA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877CDA" w:rsidRPr="00335A45" w:rsidRDefault="00877CDA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877CDA" w:rsidRPr="00335A45" w:rsidRDefault="00877CDA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877CDA" w:rsidRPr="00335A45" w:rsidRDefault="00877CDA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877CDA" w:rsidRPr="00335A45" w:rsidRDefault="00877CDA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877CDA" w:rsidRPr="00335A45" w:rsidRDefault="00877CDA" w:rsidP="00A841CC">
            <w:pPr>
              <w:ind w:right="-80"/>
              <w:jc w:val="both"/>
              <w:rPr>
                <w:lang w:val="ru-RU"/>
              </w:rPr>
            </w:pPr>
          </w:p>
          <w:p w:rsidR="00877CDA" w:rsidRPr="00335A45" w:rsidRDefault="00877CDA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877CDA" w:rsidRPr="00335A45" w:rsidRDefault="00877CDA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877CDA" w:rsidRPr="00335A45" w:rsidRDefault="00877CDA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15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января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4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877CDA" w:rsidRPr="00335A45" w:rsidRDefault="00877CDA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877CDA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Pr="00335A45" w:rsidRDefault="00877CD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Pr="00335A45" w:rsidRDefault="00877CD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Pr="00335A45" w:rsidRDefault="00877CD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Pr="00335A45" w:rsidRDefault="00877CD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Pr="00335A45" w:rsidRDefault="00877CD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877CDA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Pr="00335A45" w:rsidRDefault="00877CDA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Pr="00996F4C" w:rsidRDefault="00877CDA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187 340.89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Pr="00335A45" w:rsidRDefault="00877CDA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Pr="004736FB" w:rsidRDefault="00877CDA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14.01.2021 11:14:53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Pr="00E21E82" w:rsidRDefault="00877CDA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EA-70309</w:t>
            </w:r>
          </w:p>
        </w:tc>
      </w:tr>
      <w:tr w:rsidR="00877CDA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Pr="00335A45" w:rsidRDefault="00877CDA" w:rsidP="00FE402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Pr="008235C0" w:rsidRDefault="00877CDA" w:rsidP="00FE402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187 342.00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Default="00877CDA" w:rsidP="00FE402E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Pr="004736FB" w:rsidRDefault="00877CDA" w:rsidP="00FE402E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14.01.2021 11:30:58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Pr="00E21E82" w:rsidRDefault="00877CDA" w:rsidP="000705C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EA-70093</w:t>
            </w:r>
          </w:p>
        </w:tc>
      </w:tr>
      <w:tr w:rsidR="00877CDA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Pr="00335A45" w:rsidRDefault="00877CDA" w:rsidP="00FE402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Pr="008235C0" w:rsidRDefault="00877CDA" w:rsidP="00FE402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188 770.98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Default="00877CDA" w:rsidP="00FE402E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Pr="004736FB" w:rsidRDefault="00877CDA" w:rsidP="00FE402E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14.01.2021 11:08:09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Pr="00E21E82" w:rsidRDefault="00877CDA" w:rsidP="000705C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EA-70312</w:t>
            </w:r>
          </w:p>
        </w:tc>
      </w:tr>
      <w:tr w:rsidR="00877CDA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Pr="00335A45" w:rsidRDefault="00877CDA" w:rsidP="00D0219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Pr="008235C0" w:rsidRDefault="00877CDA" w:rsidP="00D0219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193 061.25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Default="00877CDA" w:rsidP="00D02193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Pr="004736FB" w:rsidRDefault="00877CDA" w:rsidP="00D02193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14.01.2021 10:59:07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Pr="00E21E82" w:rsidRDefault="00877CDA" w:rsidP="00D02193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EA-70112</w:t>
            </w:r>
          </w:p>
        </w:tc>
      </w:tr>
      <w:tr w:rsidR="00877CDA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Pr="00335A45" w:rsidRDefault="00877CDA" w:rsidP="000705C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Pr="008235C0" w:rsidRDefault="00877CDA" w:rsidP="000705C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194 491.34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Default="00877CDA" w:rsidP="000705CF">
            <w:r w:rsidRPr="00A91BBA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Pr="004736FB" w:rsidRDefault="00877CDA" w:rsidP="000705C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14.01.2021 10:56:30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77CDA" w:rsidRPr="00E21E82" w:rsidRDefault="00877CDA" w:rsidP="000705C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EA-69681</w:t>
            </w:r>
          </w:p>
        </w:tc>
      </w:tr>
    </w:tbl>
    <w:p w:rsidR="00877CDA" w:rsidRDefault="00877CDA" w:rsidP="00F742E9">
      <w:pPr>
        <w:ind w:firstLine="709"/>
        <w:jc w:val="both"/>
        <w:rPr>
          <w:lang w:val="ru-RU"/>
        </w:rPr>
      </w:pPr>
    </w:p>
    <w:p w:rsidR="00877CDA" w:rsidRDefault="00877CDA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p w:rsidR="00877CDA" w:rsidRPr="00335A45" w:rsidRDefault="00877CDA" w:rsidP="00F742E9">
      <w:pPr>
        <w:ind w:firstLine="709"/>
        <w:jc w:val="both"/>
        <w:rPr>
          <w:lang w:val="ru-RU"/>
        </w:rPr>
      </w:pP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877CDA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77CDA" w:rsidRPr="00335A45" w:rsidRDefault="00877CD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877CDA" w:rsidRPr="00335A45" w:rsidRDefault="00877CD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77CDA" w:rsidRPr="00335A45" w:rsidRDefault="00877CDA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877CDA" w:rsidRPr="00335A45" w:rsidRDefault="00877CDA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77CDA" w:rsidRPr="00335A45" w:rsidRDefault="00877CD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877CDA" w:rsidRPr="00C64B5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77CDA" w:rsidRPr="0071130A" w:rsidRDefault="00877CDA" w:rsidP="008D291C">
            <w:pPr>
              <w:jc w:val="center"/>
              <w:rPr>
                <w:lang w:val="ru-RU"/>
              </w:rPr>
            </w:pPr>
            <w:r w:rsidRPr="0071130A">
              <w:rPr>
                <w:lang w:val="ru-RU"/>
              </w:rPr>
              <w:t>EA-70309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77CDA" w:rsidRPr="0071130A" w:rsidRDefault="00877CDA" w:rsidP="008D291C">
            <w:pPr>
              <w:jc w:val="center"/>
              <w:rPr>
                <w:color w:val="000000"/>
                <w:shd w:val="clear" w:color="auto" w:fill="FFFFFF"/>
              </w:rPr>
            </w:pPr>
            <w:r w:rsidRPr="0071130A">
              <w:rPr>
                <w:color w:val="000000"/>
                <w:shd w:val="clear" w:color="auto" w:fill="FFFFFF"/>
              </w:rPr>
              <w:t>11.01.2021 21:27:07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77CDA" w:rsidRDefault="00877CDA" w:rsidP="0071130A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"АЛДИМ-ПРОФИ"</w:t>
            </w:r>
          </w:p>
          <w:p w:rsidR="00877CDA" w:rsidRPr="00B53F18" w:rsidRDefault="00877CDA" w:rsidP="0071130A">
            <w:pPr>
              <w:rPr>
                <w:lang w:val="ru-RU"/>
              </w:rPr>
            </w:pPr>
            <w:r w:rsidRPr="00B53F18">
              <w:rPr>
                <w:lang w:val="ru-RU"/>
              </w:rPr>
              <w:t>ИНН2312271360</w:t>
            </w:r>
          </w:p>
          <w:p w:rsidR="00877CDA" w:rsidRPr="00B53F18" w:rsidRDefault="00877CDA" w:rsidP="0071130A">
            <w:pPr>
              <w:rPr>
                <w:lang w:val="ru-RU"/>
              </w:rPr>
            </w:pPr>
            <w:r w:rsidRPr="00B53F18">
              <w:rPr>
                <w:lang w:val="ru-RU"/>
              </w:rPr>
              <w:t>ОГРН1182375037822</w:t>
            </w:r>
          </w:p>
          <w:p w:rsidR="00877CDA" w:rsidRPr="00B53F18" w:rsidRDefault="00877CDA" w:rsidP="0071130A">
            <w:pPr>
              <w:rPr>
                <w:lang w:val="ru-RU"/>
              </w:rPr>
            </w:pPr>
            <w:r w:rsidRPr="00B53F18">
              <w:rPr>
                <w:lang w:val="ru-RU"/>
              </w:rPr>
              <w:t>КПП231201001</w:t>
            </w:r>
          </w:p>
          <w:p w:rsidR="00877CDA" w:rsidRPr="00B53F18" w:rsidRDefault="00877CDA" w:rsidP="0071130A">
            <w:pPr>
              <w:rPr>
                <w:lang w:val="ru-RU"/>
              </w:rPr>
            </w:pPr>
            <w:r w:rsidRPr="00B53F18">
              <w:rPr>
                <w:lang w:val="ru-RU"/>
              </w:rPr>
              <w:t>Место нахождения (жительства)</w:t>
            </w:r>
          </w:p>
          <w:p w:rsidR="00877CDA" w:rsidRDefault="00877CDA" w:rsidP="0071130A">
            <w:pPr>
              <w:pStyle w:val="NormalWeb"/>
              <w:spacing w:before="0" w:beforeAutospacing="0" w:after="0" w:afterAutospacing="0"/>
            </w:pPr>
            <w:r>
              <w:t>350059, КРАЙ КРАСНОДАРСКИЙ, Г КРАСНОДАР, УЛ УРАЛЬСКАЯ, ДОМ 104/1,</w:t>
            </w:r>
          </w:p>
          <w:p w:rsidR="00877CDA" w:rsidRPr="00B53F18" w:rsidRDefault="00877CDA" w:rsidP="0071130A">
            <w:pPr>
              <w:rPr>
                <w:lang w:val="ru-RU"/>
              </w:rPr>
            </w:pPr>
            <w:r w:rsidRPr="00B53F18">
              <w:rPr>
                <w:lang w:val="ru-RU"/>
              </w:rPr>
              <w:t>Почтовый адрес</w:t>
            </w:r>
          </w:p>
          <w:p w:rsidR="00877CDA" w:rsidRDefault="00877CDA" w:rsidP="0071130A">
            <w:pPr>
              <w:pStyle w:val="NormalWeb"/>
              <w:spacing w:before="0" w:beforeAutospacing="0" w:after="0" w:afterAutospacing="0"/>
            </w:pPr>
            <w:r>
              <w:t>350059, КРАЙ КРАСНОДАРСКИЙ23, Г КРАСНОДАР, УЛ УРАЛЬСКАЯ, ДОМ 104/1</w:t>
            </w:r>
          </w:p>
          <w:p w:rsidR="00877CDA" w:rsidRPr="009D03FE" w:rsidRDefault="00877CDA" w:rsidP="0071130A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9D03FE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877CDA" w:rsidRPr="00B53F18" w:rsidRDefault="00877CDA" w:rsidP="0071130A">
            <w:pPr>
              <w:rPr>
                <w:lang w:val="ru-RU"/>
              </w:rPr>
            </w:pPr>
            <w:r>
              <w:t>Телефон 78619921051</w:t>
            </w:r>
          </w:p>
        </w:tc>
      </w:tr>
      <w:tr w:rsidR="00877CDA" w:rsidRPr="00C7664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77CDA" w:rsidRPr="0071130A" w:rsidRDefault="00877CDA" w:rsidP="008D291C">
            <w:pPr>
              <w:jc w:val="center"/>
              <w:rPr>
                <w:lang w:val="ru-RU"/>
              </w:rPr>
            </w:pPr>
            <w:r w:rsidRPr="0071130A">
              <w:rPr>
                <w:lang w:val="ru-RU"/>
              </w:rPr>
              <w:t>EA-70093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77CDA" w:rsidRPr="0071130A" w:rsidRDefault="00877CDA" w:rsidP="008D291C">
            <w:pPr>
              <w:jc w:val="center"/>
              <w:rPr>
                <w:color w:val="000000"/>
                <w:shd w:val="clear" w:color="auto" w:fill="FFFFFF"/>
              </w:rPr>
            </w:pPr>
            <w:r w:rsidRPr="0071130A">
              <w:rPr>
                <w:color w:val="000000"/>
                <w:shd w:val="clear" w:color="auto" w:fill="FFFFFF"/>
              </w:rPr>
              <w:t>09.01.2021 22:11:51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77CDA" w:rsidRDefault="00877CDA" w:rsidP="0071130A">
            <w:pPr>
              <w:pStyle w:val="NormalWeb"/>
              <w:spacing w:before="0" w:beforeAutospacing="0" w:after="0" w:afterAutospacing="0"/>
            </w:pPr>
            <w:r>
              <w:t>Индивидуальный предприниматель Зубковский Виктор Вячеславович</w:t>
            </w:r>
          </w:p>
          <w:p w:rsidR="00877CDA" w:rsidRPr="0071130A" w:rsidRDefault="00877CDA" w:rsidP="0071130A">
            <w:pPr>
              <w:rPr>
                <w:lang w:val="ru-RU"/>
              </w:rPr>
            </w:pPr>
            <w:r w:rsidRPr="0071130A">
              <w:rPr>
                <w:lang w:val="ru-RU"/>
              </w:rPr>
              <w:t>ИНН231205184980</w:t>
            </w:r>
          </w:p>
          <w:p w:rsidR="00877CDA" w:rsidRPr="0071130A" w:rsidRDefault="00877CDA" w:rsidP="0071130A">
            <w:pPr>
              <w:rPr>
                <w:lang w:val="ru-RU"/>
              </w:rPr>
            </w:pPr>
            <w:r w:rsidRPr="0071130A">
              <w:rPr>
                <w:lang w:val="ru-RU"/>
              </w:rPr>
              <w:t>ОГРНИП306231230300018</w:t>
            </w:r>
          </w:p>
          <w:p w:rsidR="00877CDA" w:rsidRPr="0071130A" w:rsidRDefault="00877CDA" w:rsidP="0071130A">
            <w:pPr>
              <w:rPr>
                <w:lang w:val="ru-RU"/>
              </w:rPr>
            </w:pPr>
            <w:r w:rsidRPr="0071130A">
              <w:rPr>
                <w:lang w:val="ru-RU"/>
              </w:rPr>
              <w:t>Место нахождения (жительства)</w:t>
            </w:r>
          </w:p>
          <w:p w:rsidR="00877CDA" w:rsidRDefault="00877CDA" w:rsidP="0071130A">
            <w:pPr>
              <w:pStyle w:val="NormalWeb"/>
              <w:spacing w:before="0" w:beforeAutospacing="0" w:after="0" w:afterAutospacing="0"/>
            </w:pPr>
            <w:r>
              <w:t>- Краснодарский, - Краснодар, ул. Уральская,164, кв. 94</w:t>
            </w:r>
          </w:p>
          <w:p w:rsidR="00877CDA" w:rsidRPr="0071130A" w:rsidRDefault="00877CDA" w:rsidP="0071130A">
            <w:pPr>
              <w:rPr>
                <w:lang w:val="ru-RU"/>
              </w:rPr>
            </w:pPr>
            <w:r w:rsidRPr="0071130A">
              <w:rPr>
                <w:lang w:val="ru-RU"/>
              </w:rPr>
              <w:t>Почтовый адрес</w:t>
            </w:r>
          </w:p>
          <w:p w:rsidR="00877CDA" w:rsidRDefault="00877CDA" w:rsidP="0071130A">
            <w:pPr>
              <w:pStyle w:val="NormalWeb"/>
              <w:spacing w:before="0" w:beforeAutospacing="0" w:after="0" w:afterAutospacing="0"/>
            </w:pPr>
            <w:r>
              <w:t>- Краснодарский, - Краснодар, ул. Уральская,164, кв. 94</w:t>
            </w:r>
          </w:p>
          <w:p w:rsidR="00877CDA" w:rsidRPr="0071130A" w:rsidRDefault="00877CDA" w:rsidP="0071130A">
            <w:pPr>
              <w:pStyle w:val="Heading6"/>
              <w:shd w:val="clear" w:color="auto" w:fill="FFFFFF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71130A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877CDA" w:rsidRDefault="00877CDA" w:rsidP="0071130A">
            <w:pPr>
              <w:pStyle w:val="NormalWeb"/>
              <w:spacing w:before="0" w:beforeAutospacing="0" w:after="0" w:afterAutospacing="0"/>
            </w:pPr>
            <w:r>
              <w:t>Зубковский Виктор Вячеславович</w:t>
            </w:r>
          </w:p>
          <w:p w:rsidR="00877CDA" w:rsidRPr="0071130A" w:rsidRDefault="00877CDA" w:rsidP="00C76646">
            <w:pPr>
              <w:rPr>
                <w:lang w:val="ru-RU"/>
              </w:rPr>
            </w:pPr>
            <w:r>
              <w:t>Телефон 79528789305</w:t>
            </w:r>
          </w:p>
        </w:tc>
      </w:tr>
      <w:tr w:rsidR="00877CDA" w:rsidRPr="00C64B5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77CDA" w:rsidRPr="0071130A" w:rsidRDefault="00877CDA" w:rsidP="008D291C">
            <w:pPr>
              <w:jc w:val="center"/>
              <w:rPr>
                <w:lang w:val="ru-RU"/>
              </w:rPr>
            </w:pPr>
            <w:r w:rsidRPr="0071130A">
              <w:rPr>
                <w:lang w:val="ru-RU"/>
              </w:rPr>
              <w:t>EA-70312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77CDA" w:rsidRPr="0071130A" w:rsidRDefault="00877CDA" w:rsidP="008D291C">
            <w:pPr>
              <w:jc w:val="center"/>
              <w:rPr>
                <w:color w:val="000000"/>
                <w:shd w:val="clear" w:color="auto" w:fill="FFFFFF"/>
              </w:rPr>
            </w:pPr>
            <w:r w:rsidRPr="0071130A">
              <w:rPr>
                <w:color w:val="000000"/>
                <w:shd w:val="clear" w:color="auto" w:fill="FFFFFF"/>
              </w:rPr>
              <w:t>11.01.2021 22:04:31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77CDA" w:rsidRDefault="00877CDA" w:rsidP="0071130A">
            <w:pPr>
              <w:pStyle w:val="NormalWeb"/>
              <w:spacing w:before="0" w:beforeAutospacing="0" w:after="0" w:afterAutospacing="0"/>
            </w:pPr>
            <w:r>
              <w:t>Индивидуальный предприниматель АЛЕНКИН ЮРИЙ ВЛАДИСЛАВОВИЧ</w:t>
            </w:r>
          </w:p>
          <w:p w:rsidR="00877CDA" w:rsidRPr="0071130A" w:rsidRDefault="00877CDA" w:rsidP="0071130A">
            <w:pPr>
              <w:rPr>
                <w:lang w:val="ru-RU"/>
              </w:rPr>
            </w:pPr>
            <w:r w:rsidRPr="0071130A">
              <w:rPr>
                <w:lang w:val="ru-RU"/>
              </w:rPr>
              <w:t>ИНН230811658317</w:t>
            </w:r>
          </w:p>
          <w:p w:rsidR="00877CDA" w:rsidRPr="0071130A" w:rsidRDefault="00877CDA" w:rsidP="0071130A">
            <w:pPr>
              <w:rPr>
                <w:lang w:val="ru-RU"/>
              </w:rPr>
            </w:pPr>
            <w:r w:rsidRPr="0071130A">
              <w:rPr>
                <w:lang w:val="ru-RU"/>
              </w:rPr>
              <w:t>ОГРНИП320237500271998</w:t>
            </w:r>
          </w:p>
          <w:p w:rsidR="00877CDA" w:rsidRPr="0071130A" w:rsidRDefault="00877CDA" w:rsidP="0071130A">
            <w:pPr>
              <w:rPr>
                <w:lang w:val="ru-RU"/>
              </w:rPr>
            </w:pPr>
            <w:r w:rsidRPr="0071130A">
              <w:rPr>
                <w:lang w:val="ru-RU"/>
              </w:rPr>
              <w:t>Место нахождения (жительства)</w:t>
            </w:r>
          </w:p>
          <w:p w:rsidR="00877CDA" w:rsidRDefault="00877CDA" w:rsidP="0071130A">
            <w:pPr>
              <w:pStyle w:val="NormalWeb"/>
              <w:spacing w:before="0" w:beforeAutospacing="0" w:after="0" w:afterAutospacing="0"/>
            </w:pPr>
            <w:r>
              <w:t>КРАЙ КРАСНОДАРСКИЙ, Г КРАСНОДАР, пр-кт Чекистов д 11, кв. 177</w:t>
            </w:r>
          </w:p>
          <w:p w:rsidR="00877CDA" w:rsidRPr="0071130A" w:rsidRDefault="00877CDA" w:rsidP="0071130A">
            <w:pPr>
              <w:rPr>
                <w:lang w:val="ru-RU"/>
              </w:rPr>
            </w:pPr>
            <w:r w:rsidRPr="0071130A">
              <w:rPr>
                <w:lang w:val="ru-RU"/>
              </w:rPr>
              <w:t>Почтовый адрес</w:t>
            </w:r>
          </w:p>
          <w:p w:rsidR="00877CDA" w:rsidRDefault="00877CDA" w:rsidP="0071130A">
            <w:pPr>
              <w:pStyle w:val="NormalWeb"/>
              <w:spacing w:before="0" w:beforeAutospacing="0" w:after="0" w:afterAutospacing="0"/>
            </w:pPr>
            <w:r>
              <w:t>КРАЙ КРАСНОДАРСКИЙ, Г КРАСНОДАР, пр-кт Чекистов д 11, кв. 177</w:t>
            </w:r>
          </w:p>
          <w:p w:rsidR="00877CDA" w:rsidRPr="008B6635" w:rsidRDefault="00877CDA" w:rsidP="0071130A">
            <w:pPr>
              <w:pStyle w:val="Heading6"/>
              <w:shd w:val="clear" w:color="auto" w:fill="FFFFFF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8B6635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877CDA" w:rsidRPr="0071130A" w:rsidRDefault="00877CDA" w:rsidP="0071130A">
            <w:pPr>
              <w:rPr>
                <w:lang w:val="ru-RU"/>
              </w:rPr>
            </w:pPr>
            <w:r>
              <w:t>Телефон +79615959393</w:t>
            </w:r>
          </w:p>
        </w:tc>
      </w:tr>
      <w:tr w:rsidR="00877CDA" w:rsidRPr="00C64B5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77CDA" w:rsidRPr="0071130A" w:rsidRDefault="00877CDA" w:rsidP="008D291C">
            <w:pPr>
              <w:jc w:val="center"/>
              <w:rPr>
                <w:lang w:val="ru-RU"/>
              </w:rPr>
            </w:pPr>
            <w:r w:rsidRPr="0071130A">
              <w:rPr>
                <w:lang w:val="ru-RU"/>
              </w:rPr>
              <w:t>EA-70112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77CDA" w:rsidRPr="0071130A" w:rsidRDefault="00877CDA" w:rsidP="008D291C">
            <w:pPr>
              <w:jc w:val="center"/>
              <w:rPr>
                <w:color w:val="000000"/>
                <w:shd w:val="clear" w:color="auto" w:fill="FFFFFF"/>
              </w:rPr>
            </w:pPr>
            <w:r w:rsidRPr="0071130A">
              <w:rPr>
                <w:color w:val="000000"/>
                <w:shd w:val="clear" w:color="auto" w:fill="FFFFFF"/>
              </w:rPr>
              <w:t>10.01.2021 17:47:27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77CDA" w:rsidRDefault="00877CDA" w:rsidP="007A0B43">
            <w:pPr>
              <w:pStyle w:val="NormalWeb"/>
              <w:spacing w:before="0" w:beforeAutospacing="0" w:after="0" w:afterAutospacing="0"/>
            </w:pPr>
            <w:r>
              <w:t>Индивидуальный предприниматель СМИРНОВА ПОЛИНА ВЛАДИМИРОВНА</w:t>
            </w:r>
          </w:p>
          <w:p w:rsidR="00877CDA" w:rsidRPr="007A0B43" w:rsidRDefault="00877CDA" w:rsidP="007A0B43">
            <w:pPr>
              <w:rPr>
                <w:lang w:val="ru-RU"/>
              </w:rPr>
            </w:pPr>
            <w:r w:rsidRPr="007A0B43">
              <w:rPr>
                <w:lang w:val="ru-RU"/>
              </w:rPr>
              <w:t>ИНН781134114731</w:t>
            </w:r>
          </w:p>
          <w:p w:rsidR="00877CDA" w:rsidRPr="007A0B43" w:rsidRDefault="00877CDA" w:rsidP="007A0B43">
            <w:pPr>
              <w:rPr>
                <w:lang w:val="ru-RU"/>
              </w:rPr>
            </w:pPr>
            <w:r w:rsidRPr="007A0B43">
              <w:rPr>
                <w:lang w:val="ru-RU"/>
              </w:rPr>
              <w:t>ОГРНИП317784700075150</w:t>
            </w:r>
          </w:p>
          <w:p w:rsidR="00877CDA" w:rsidRPr="007A0B43" w:rsidRDefault="00877CDA" w:rsidP="007A0B43">
            <w:pPr>
              <w:rPr>
                <w:lang w:val="ru-RU"/>
              </w:rPr>
            </w:pPr>
            <w:r w:rsidRPr="007A0B43">
              <w:rPr>
                <w:lang w:val="ru-RU"/>
              </w:rPr>
              <w:t>Место нахождения (жительства)</w:t>
            </w:r>
          </w:p>
          <w:p w:rsidR="00877CDA" w:rsidRPr="008B6635" w:rsidRDefault="00877CDA" w:rsidP="007A0B43">
            <w:pPr>
              <w:pStyle w:val="NormalWeb"/>
              <w:spacing w:before="0" w:beforeAutospacing="0" w:after="0" w:afterAutospacing="0"/>
            </w:pPr>
            <w:r>
              <w:t xml:space="preserve">Г САНКТ-ПЕТЕРБУРГ, </w:t>
            </w:r>
            <w:r w:rsidRPr="008B6635">
              <w:t>ул. Чекистов, д.42, кв.57</w:t>
            </w:r>
          </w:p>
          <w:p w:rsidR="00877CDA" w:rsidRPr="007A0B43" w:rsidRDefault="00877CDA" w:rsidP="007A0B43">
            <w:pPr>
              <w:rPr>
                <w:lang w:val="ru-RU"/>
              </w:rPr>
            </w:pPr>
            <w:r w:rsidRPr="007A0B43">
              <w:rPr>
                <w:lang w:val="ru-RU"/>
              </w:rPr>
              <w:t>Почтовый адрес</w:t>
            </w:r>
          </w:p>
          <w:p w:rsidR="00877CDA" w:rsidRPr="008B6635" w:rsidRDefault="00877CDA" w:rsidP="007A0B43">
            <w:pPr>
              <w:pStyle w:val="NormalWeb"/>
              <w:spacing w:before="0" w:beforeAutospacing="0" w:after="0" w:afterAutospacing="0"/>
            </w:pPr>
            <w:r>
              <w:t xml:space="preserve">Г САНКТ-ПЕТЕРБУРГ, </w:t>
            </w:r>
            <w:r w:rsidRPr="008B6635">
              <w:t>ул. Чекистов, д.42, кв.57</w:t>
            </w:r>
          </w:p>
          <w:p w:rsidR="00877CDA" w:rsidRPr="007A0B43" w:rsidRDefault="00877CDA" w:rsidP="007A0B43">
            <w:pPr>
              <w:pStyle w:val="Heading6"/>
              <w:shd w:val="clear" w:color="auto" w:fill="FFFFFF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7A0B43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877CDA" w:rsidRPr="00C76646" w:rsidRDefault="00877CDA" w:rsidP="00C76646">
            <w:pPr>
              <w:rPr>
                <w:lang w:val="ru-RU"/>
              </w:rPr>
            </w:pPr>
            <w:r w:rsidRPr="007A0B43">
              <w:rPr>
                <w:lang w:val="ru-RU"/>
              </w:rPr>
              <w:t>Телефон 88126556551</w:t>
            </w:r>
          </w:p>
        </w:tc>
      </w:tr>
      <w:tr w:rsidR="00877CDA" w:rsidRPr="005D09F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77CDA" w:rsidRPr="0071130A" w:rsidRDefault="00877CDA" w:rsidP="008D291C">
            <w:pPr>
              <w:jc w:val="center"/>
              <w:rPr>
                <w:lang w:val="ru-RU"/>
              </w:rPr>
            </w:pPr>
            <w:r w:rsidRPr="0071130A">
              <w:rPr>
                <w:lang w:val="ru-RU"/>
              </w:rPr>
              <w:t>EA-69681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77CDA" w:rsidRPr="0071130A" w:rsidRDefault="00877CDA" w:rsidP="008D291C">
            <w:pPr>
              <w:jc w:val="center"/>
              <w:rPr>
                <w:color w:val="000000"/>
                <w:shd w:val="clear" w:color="auto" w:fill="FFFFFF"/>
              </w:rPr>
            </w:pPr>
            <w:r w:rsidRPr="0071130A">
              <w:rPr>
                <w:color w:val="000000"/>
                <w:shd w:val="clear" w:color="auto" w:fill="FFFFFF"/>
              </w:rPr>
              <w:t>27.12.2020 20:29:00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77CDA" w:rsidRDefault="00877CDA" w:rsidP="00B53F18">
            <w:pPr>
              <w:pStyle w:val="NormalWeb"/>
              <w:spacing w:before="0" w:beforeAutospacing="0" w:after="0" w:afterAutospacing="0"/>
            </w:pPr>
            <w:r>
              <w:t>Индивидуальный предприниматель КРАЛЬ ЕЛЕНА ВЛАДИМИРОВНА</w:t>
            </w:r>
          </w:p>
          <w:p w:rsidR="00877CDA" w:rsidRPr="00B53F18" w:rsidRDefault="00877CDA" w:rsidP="00B53F18">
            <w:pPr>
              <w:rPr>
                <w:lang w:val="ru-RU"/>
              </w:rPr>
            </w:pPr>
            <w:r w:rsidRPr="00B53F18">
              <w:rPr>
                <w:lang w:val="ru-RU"/>
              </w:rPr>
              <w:t>ИНН230804510750</w:t>
            </w:r>
          </w:p>
          <w:p w:rsidR="00877CDA" w:rsidRPr="00B53F18" w:rsidRDefault="00877CDA" w:rsidP="00B53F18">
            <w:pPr>
              <w:rPr>
                <w:lang w:val="ru-RU"/>
              </w:rPr>
            </w:pPr>
            <w:r w:rsidRPr="00B53F18">
              <w:rPr>
                <w:lang w:val="ru-RU"/>
              </w:rPr>
              <w:t>ОГРНИП317237500378674</w:t>
            </w:r>
          </w:p>
          <w:p w:rsidR="00877CDA" w:rsidRPr="00B53F18" w:rsidRDefault="00877CDA" w:rsidP="00B53F18">
            <w:pPr>
              <w:rPr>
                <w:lang w:val="ru-RU"/>
              </w:rPr>
            </w:pPr>
            <w:r w:rsidRPr="00B53F18">
              <w:rPr>
                <w:lang w:val="ru-RU"/>
              </w:rPr>
              <w:t>Место нахождения (жительства)</w:t>
            </w:r>
          </w:p>
          <w:p w:rsidR="00877CDA" w:rsidRDefault="00877CDA" w:rsidP="00B53F18">
            <w:pPr>
              <w:pStyle w:val="NormalWeb"/>
              <w:spacing w:before="0" w:beforeAutospacing="0" w:after="0" w:afterAutospacing="0"/>
            </w:pPr>
            <w:r>
              <w:t>КРАЙ КРАСНОДАРСКИЙ, Г КРАСНОДАР,</w:t>
            </w:r>
            <w:r w:rsidRPr="009D03FE">
              <w:t xml:space="preserve"> </w:t>
            </w:r>
            <w:r>
              <w:t>Ул. 70 октября дом 32 кв 26</w:t>
            </w:r>
          </w:p>
          <w:p w:rsidR="00877CDA" w:rsidRPr="00B53F18" w:rsidRDefault="00877CDA" w:rsidP="00B53F18">
            <w:pPr>
              <w:rPr>
                <w:lang w:val="ru-RU"/>
              </w:rPr>
            </w:pPr>
            <w:r w:rsidRPr="00B53F18">
              <w:rPr>
                <w:lang w:val="ru-RU"/>
              </w:rPr>
              <w:t>Почтовый адрес</w:t>
            </w:r>
          </w:p>
          <w:p w:rsidR="00877CDA" w:rsidRDefault="00877CDA" w:rsidP="00B53F18">
            <w:pPr>
              <w:pStyle w:val="NormalWeb"/>
              <w:spacing w:before="0" w:beforeAutospacing="0" w:after="0" w:afterAutospacing="0"/>
            </w:pPr>
            <w:r>
              <w:t>350089 г.Краснодар Ул. 70 октября дом 32 кв 26</w:t>
            </w:r>
          </w:p>
          <w:p w:rsidR="00877CDA" w:rsidRPr="009D03FE" w:rsidRDefault="00877CDA" w:rsidP="00B53F18">
            <w:pPr>
              <w:pStyle w:val="Heading6"/>
              <w:shd w:val="clear" w:color="auto" w:fill="FFFFFF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9D03FE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877CDA" w:rsidRPr="00B53F18" w:rsidRDefault="00877CDA" w:rsidP="008D291C">
            <w:pPr>
              <w:rPr>
                <w:lang w:val="ru-RU"/>
              </w:rPr>
            </w:pPr>
            <w:r>
              <w:t>Телефон 79186335729</w:t>
            </w:r>
          </w:p>
        </w:tc>
      </w:tr>
    </w:tbl>
    <w:p w:rsidR="00877CDA" w:rsidRPr="00335A45" w:rsidRDefault="00877CDA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877CDA" w:rsidRPr="00335A45" w:rsidRDefault="00877CDA" w:rsidP="00F056C4">
      <w:pPr>
        <w:pStyle w:val="NormalWeb"/>
        <w:spacing w:before="0" w:beforeAutospacing="0" w:after="0" w:afterAutospacing="0"/>
      </w:pPr>
      <w:r w:rsidRPr="00335A45">
        <w:t xml:space="preserve">- признать соответствующими требованиям, установленным ст.69 Федерального закона № 44-ФЗ и документацией аукциона в электронной форме, заявки: № </w:t>
      </w:r>
      <w:r w:rsidRPr="0071130A">
        <w:t>EA-70309</w:t>
      </w:r>
      <w:r w:rsidRPr="00335A45">
        <w:t xml:space="preserve">- </w:t>
      </w:r>
      <w:r>
        <w:t>ОБЩЕСТВО С ОГРАНИЧЕННОЙ ОТВЕТСТВЕННОСТЬЮ "АЛДИМ-ПРОФИ",</w:t>
      </w:r>
      <w:r w:rsidRPr="00335A45">
        <w:t xml:space="preserve">№ </w:t>
      </w:r>
      <w:r w:rsidRPr="0071130A">
        <w:t>EA-70093</w:t>
      </w:r>
      <w:r w:rsidRPr="00335A45">
        <w:t xml:space="preserve">- </w:t>
      </w:r>
      <w:r>
        <w:t>Индивидуальный предприниматель Зубковский Виктор Вячеславович,</w:t>
      </w:r>
      <w:r w:rsidRPr="00C76646">
        <w:t xml:space="preserve"> </w:t>
      </w:r>
      <w:r w:rsidRPr="00335A45">
        <w:t xml:space="preserve">№ </w:t>
      </w:r>
      <w:r w:rsidRPr="0071130A">
        <w:t>EA-70312</w:t>
      </w:r>
      <w:r w:rsidRPr="00335A45">
        <w:t xml:space="preserve">- </w:t>
      </w:r>
      <w:r>
        <w:t>Индивидуальный предприниматель АЛЕНКИН ЮРИЙ ВЛАДИСЛАВОВИЧ,</w:t>
      </w:r>
      <w:r w:rsidRPr="00335A45">
        <w:t xml:space="preserve">№ </w:t>
      </w:r>
      <w:r w:rsidRPr="0071130A">
        <w:t>EA-70112</w:t>
      </w:r>
      <w:r w:rsidRPr="00335A45">
        <w:t xml:space="preserve">- </w:t>
      </w:r>
      <w:r>
        <w:t>Индивидуальный предприниматель СМИРНОВА ПОЛИНА ВЛАДИМИРОВНА,</w:t>
      </w:r>
      <w:r w:rsidRPr="0071130A">
        <w:t xml:space="preserve"> </w:t>
      </w:r>
      <w:r w:rsidRPr="00335A45">
        <w:t xml:space="preserve">№ </w:t>
      </w:r>
      <w:r w:rsidRPr="0071130A">
        <w:t>EA-69681</w:t>
      </w:r>
      <w:r w:rsidRPr="00335A45">
        <w:t xml:space="preserve">- </w:t>
      </w:r>
      <w:r>
        <w:t>Индивидуальный предприниматель КРАЛЬ ЕЛЕНА ВЛАДИМИРОВНА.</w:t>
      </w:r>
    </w:p>
    <w:p w:rsidR="00877CDA" w:rsidRDefault="00877CDA" w:rsidP="00584FE4">
      <w:pPr>
        <w:ind w:firstLine="708"/>
        <w:jc w:val="both"/>
        <w:rPr>
          <w:lang w:val="ru-RU"/>
        </w:rPr>
      </w:pPr>
    </w:p>
    <w:p w:rsidR="00877CDA" w:rsidRDefault="00877CDA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p w:rsidR="00877CDA" w:rsidRPr="00335A45" w:rsidRDefault="00877CDA" w:rsidP="00584FE4">
      <w:pPr>
        <w:ind w:firstLine="708"/>
        <w:jc w:val="both"/>
        <w:rPr>
          <w:lang w:val="ru-RU"/>
        </w:rPr>
      </w:pP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877CDA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877CDA" w:rsidRPr="00335A45" w:rsidRDefault="00877CDA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877CDA" w:rsidRPr="00335A45" w:rsidRDefault="00877CDA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877CDA" w:rsidRPr="00335A45">
        <w:trPr>
          <w:trHeight w:val="274"/>
        </w:trPr>
        <w:tc>
          <w:tcPr>
            <w:tcW w:w="2204" w:type="dxa"/>
            <w:vMerge/>
          </w:tcPr>
          <w:p w:rsidR="00877CDA" w:rsidRPr="00335A45" w:rsidRDefault="00877CDA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877CDA" w:rsidRPr="00335A45" w:rsidRDefault="00877CDA" w:rsidP="00AA4A97">
            <w:pPr>
              <w:jc w:val="center"/>
              <w:rPr>
                <w:lang w:val="ru-RU"/>
              </w:rPr>
            </w:pPr>
          </w:p>
          <w:p w:rsidR="00877CDA" w:rsidRPr="00335A45" w:rsidRDefault="00877CDA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877CDA" w:rsidRPr="00335A45" w:rsidRDefault="00877CDA" w:rsidP="00AA4A97">
            <w:pPr>
              <w:ind w:right="-21"/>
              <w:jc w:val="center"/>
              <w:rPr>
                <w:lang w:val="ru-RU"/>
              </w:rPr>
            </w:pPr>
          </w:p>
          <w:p w:rsidR="00877CDA" w:rsidRPr="00335A45" w:rsidRDefault="00877CDA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877CDA" w:rsidRPr="00335A45" w:rsidRDefault="00877CDA" w:rsidP="0056026D">
            <w:pPr>
              <w:jc w:val="center"/>
              <w:rPr>
                <w:lang w:val="ru-RU"/>
              </w:rPr>
            </w:pPr>
          </w:p>
          <w:p w:rsidR="00877CDA" w:rsidRPr="00335A45" w:rsidRDefault="00877CDA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877CDA" w:rsidRPr="00335A45" w:rsidRDefault="00877CDA" w:rsidP="00AA4A97">
            <w:pPr>
              <w:jc w:val="center"/>
              <w:rPr>
                <w:lang w:val="ru-RU"/>
              </w:rPr>
            </w:pPr>
          </w:p>
          <w:p w:rsidR="00877CDA" w:rsidRPr="00335A45" w:rsidRDefault="00877CDA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877CDA" w:rsidRPr="00335A45" w:rsidRDefault="00877CDA" w:rsidP="0056026D">
            <w:pPr>
              <w:jc w:val="center"/>
              <w:rPr>
                <w:lang w:val="ru-RU"/>
              </w:rPr>
            </w:pPr>
          </w:p>
          <w:p w:rsidR="00877CDA" w:rsidRPr="00335A45" w:rsidRDefault="00877CDA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877CDA" w:rsidRPr="00C64B53">
        <w:trPr>
          <w:trHeight w:val="938"/>
        </w:trPr>
        <w:tc>
          <w:tcPr>
            <w:tcW w:w="2204" w:type="dxa"/>
            <w:vAlign w:val="center"/>
          </w:tcPr>
          <w:p w:rsidR="00877CDA" w:rsidRPr="007A0B43" w:rsidRDefault="00877CDA" w:rsidP="00FE402E">
            <w:pPr>
              <w:jc w:val="center"/>
              <w:rPr>
                <w:lang w:val="ru-RU"/>
              </w:rPr>
            </w:pPr>
            <w:r w:rsidRPr="007A0B43">
              <w:rPr>
                <w:lang w:val="ru-RU"/>
              </w:rPr>
              <w:t xml:space="preserve">№ </w:t>
            </w:r>
            <w:r w:rsidRPr="0071130A">
              <w:rPr>
                <w:lang w:val="ru-RU"/>
              </w:rPr>
              <w:t>EA-70309</w:t>
            </w:r>
            <w:r w:rsidRPr="007A0B43">
              <w:rPr>
                <w:lang w:val="ru-RU"/>
              </w:rPr>
              <w:t>- ОБЩЕСТВО С ОГРАНИЧЕННОЙ ОТВЕТСТВЕННОСТЬЮ "АЛДИМ-ПРОФИ"</w:t>
            </w:r>
          </w:p>
        </w:tc>
        <w:tc>
          <w:tcPr>
            <w:tcW w:w="1700" w:type="dxa"/>
          </w:tcPr>
          <w:p w:rsidR="00877CDA" w:rsidRPr="00335A45" w:rsidRDefault="00877CDA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77CDA" w:rsidRPr="00335A45" w:rsidRDefault="00877CDA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77CDA" w:rsidRPr="00335A45" w:rsidRDefault="00877CDA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77CDA" w:rsidRPr="00335A45" w:rsidRDefault="00877CDA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77CDA" w:rsidRPr="00335A45" w:rsidRDefault="00877CDA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877CDA" w:rsidRPr="00C64B53">
        <w:trPr>
          <w:trHeight w:val="938"/>
        </w:trPr>
        <w:tc>
          <w:tcPr>
            <w:tcW w:w="2204" w:type="dxa"/>
            <w:vAlign w:val="center"/>
          </w:tcPr>
          <w:p w:rsidR="00877CDA" w:rsidRPr="007A0B43" w:rsidRDefault="00877CDA" w:rsidP="00FE402E">
            <w:pPr>
              <w:jc w:val="center"/>
              <w:rPr>
                <w:lang w:val="ru-RU"/>
              </w:rPr>
            </w:pPr>
            <w:r w:rsidRPr="007A0B43">
              <w:rPr>
                <w:lang w:val="ru-RU"/>
              </w:rPr>
              <w:t xml:space="preserve">№ </w:t>
            </w:r>
            <w:r w:rsidRPr="0071130A">
              <w:rPr>
                <w:lang w:val="ru-RU"/>
              </w:rPr>
              <w:t>EA-70093</w:t>
            </w:r>
            <w:r w:rsidRPr="007A0B43">
              <w:rPr>
                <w:lang w:val="ru-RU"/>
              </w:rPr>
              <w:t>- Индивидуальный предприниматель Зубковский Виктор Вячеславович</w:t>
            </w:r>
          </w:p>
        </w:tc>
        <w:tc>
          <w:tcPr>
            <w:tcW w:w="1700" w:type="dxa"/>
          </w:tcPr>
          <w:p w:rsidR="00877CDA" w:rsidRPr="00335A45" w:rsidRDefault="00877CDA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77CDA" w:rsidRPr="00335A45" w:rsidRDefault="00877CDA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77CDA" w:rsidRPr="00335A45" w:rsidRDefault="00877CDA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77CDA" w:rsidRPr="00335A45" w:rsidRDefault="00877CDA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77CDA" w:rsidRPr="00335A45" w:rsidRDefault="00877CDA" w:rsidP="00FE402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877CDA" w:rsidRPr="00C64B53">
        <w:trPr>
          <w:trHeight w:val="938"/>
        </w:trPr>
        <w:tc>
          <w:tcPr>
            <w:tcW w:w="2204" w:type="dxa"/>
            <w:vAlign w:val="center"/>
          </w:tcPr>
          <w:p w:rsidR="00877CDA" w:rsidRPr="007A0B43" w:rsidRDefault="00877CDA" w:rsidP="000705CF">
            <w:pPr>
              <w:jc w:val="center"/>
              <w:rPr>
                <w:lang w:val="ru-RU"/>
              </w:rPr>
            </w:pPr>
            <w:r w:rsidRPr="007A0B43">
              <w:rPr>
                <w:lang w:val="ru-RU"/>
              </w:rPr>
              <w:t xml:space="preserve">№ </w:t>
            </w:r>
            <w:r w:rsidRPr="0071130A">
              <w:rPr>
                <w:lang w:val="ru-RU"/>
              </w:rPr>
              <w:t>EA-70312</w:t>
            </w:r>
            <w:r w:rsidRPr="007A0B43">
              <w:rPr>
                <w:lang w:val="ru-RU"/>
              </w:rPr>
              <w:t>- Индивидуальный предприниматель АЛЕНКИН ЮРИЙ ВЛАДИСЛАВОВИЧ</w:t>
            </w:r>
          </w:p>
        </w:tc>
        <w:tc>
          <w:tcPr>
            <w:tcW w:w="1700" w:type="dxa"/>
          </w:tcPr>
          <w:p w:rsidR="00877CDA" w:rsidRPr="00335A45" w:rsidRDefault="00877CDA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77CDA" w:rsidRPr="00335A45" w:rsidRDefault="00877CDA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77CDA" w:rsidRPr="00335A45" w:rsidRDefault="00877CDA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77CDA" w:rsidRPr="00335A45" w:rsidRDefault="00877CDA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77CDA" w:rsidRPr="00335A45" w:rsidRDefault="00877CDA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877CDA" w:rsidRPr="0071130A">
        <w:trPr>
          <w:trHeight w:val="938"/>
        </w:trPr>
        <w:tc>
          <w:tcPr>
            <w:tcW w:w="2204" w:type="dxa"/>
            <w:vAlign w:val="center"/>
          </w:tcPr>
          <w:p w:rsidR="00877CDA" w:rsidRPr="007A0B43" w:rsidRDefault="00877CDA" w:rsidP="007A0B43">
            <w:pPr>
              <w:rPr>
                <w:lang w:val="ru-RU"/>
              </w:rPr>
            </w:pPr>
            <w:r w:rsidRPr="007A0B43">
              <w:rPr>
                <w:lang w:val="ru-RU"/>
              </w:rPr>
              <w:t xml:space="preserve">№ </w:t>
            </w:r>
            <w:r w:rsidRPr="0071130A">
              <w:rPr>
                <w:lang w:val="ru-RU"/>
              </w:rPr>
              <w:t>EA-70112</w:t>
            </w:r>
            <w:r w:rsidRPr="007A0B43">
              <w:rPr>
                <w:lang w:val="ru-RU"/>
              </w:rPr>
              <w:t>- Индивидуальный предприниматель СМИРНОВА ПОЛИНА ВЛАДИМИРОВНА</w:t>
            </w:r>
          </w:p>
        </w:tc>
        <w:tc>
          <w:tcPr>
            <w:tcW w:w="1700" w:type="dxa"/>
          </w:tcPr>
          <w:p w:rsidR="00877CDA" w:rsidRPr="00335A45" w:rsidRDefault="00877CDA" w:rsidP="00D0219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77CDA" w:rsidRPr="00335A45" w:rsidRDefault="00877CDA" w:rsidP="00D0219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77CDA" w:rsidRPr="00335A45" w:rsidRDefault="00877CDA" w:rsidP="00D0219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77CDA" w:rsidRPr="00335A45" w:rsidRDefault="00877CDA" w:rsidP="00D0219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77CDA" w:rsidRPr="00335A45" w:rsidRDefault="00877CDA" w:rsidP="00D0219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877CDA" w:rsidRPr="0071130A">
        <w:trPr>
          <w:trHeight w:val="938"/>
        </w:trPr>
        <w:tc>
          <w:tcPr>
            <w:tcW w:w="2204" w:type="dxa"/>
            <w:vAlign w:val="center"/>
          </w:tcPr>
          <w:p w:rsidR="00877CDA" w:rsidRPr="007A0B43" w:rsidRDefault="00877CDA" w:rsidP="000705CF">
            <w:pPr>
              <w:jc w:val="center"/>
              <w:rPr>
                <w:lang w:val="ru-RU"/>
              </w:rPr>
            </w:pPr>
            <w:r w:rsidRPr="007A0B43">
              <w:rPr>
                <w:lang w:val="ru-RU"/>
              </w:rPr>
              <w:t xml:space="preserve">№ </w:t>
            </w:r>
            <w:r w:rsidRPr="0071130A">
              <w:rPr>
                <w:lang w:val="ru-RU"/>
              </w:rPr>
              <w:t>EA-69681</w:t>
            </w:r>
            <w:r w:rsidRPr="007A0B43">
              <w:rPr>
                <w:lang w:val="ru-RU"/>
              </w:rPr>
              <w:t>- Индивидуальный предприниматель КРАЛЬ ЕЛЕНА ВЛАДИМИРОВНА</w:t>
            </w:r>
          </w:p>
        </w:tc>
        <w:tc>
          <w:tcPr>
            <w:tcW w:w="1700" w:type="dxa"/>
          </w:tcPr>
          <w:p w:rsidR="00877CDA" w:rsidRPr="00335A45" w:rsidRDefault="00877CDA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77CDA" w:rsidRPr="00335A45" w:rsidRDefault="00877CDA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77CDA" w:rsidRPr="00335A45" w:rsidRDefault="00877CDA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77CDA" w:rsidRPr="00335A45" w:rsidRDefault="00877CDA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77CDA" w:rsidRPr="00335A45" w:rsidRDefault="00877CDA" w:rsidP="000705C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877CDA" w:rsidRPr="00335A45" w:rsidRDefault="00877CDA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9C270D">
        <w:rPr>
          <w:lang w:val="ru-RU"/>
        </w:rPr>
        <w:t>Поставка туалетной бумаги и бумажных полотенец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7A0B43">
        <w:rPr>
          <w:lang w:val="ru-RU"/>
        </w:rPr>
        <w:t>ОБЩЕСТВО С ОГРАНИЧЕННОЙ ОТВЕТСТВЕННОСТЬЮ "АЛДИМ-ПРОФИ"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7A0B43">
        <w:rPr>
          <w:color w:val="000000"/>
          <w:shd w:val="clear" w:color="auto" w:fill="FFFFFF"/>
          <w:lang w:val="ru-RU"/>
        </w:rPr>
        <w:t>187 340.89</w:t>
      </w:r>
      <w:r w:rsidRPr="00335A45">
        <w:rPr>
          <w:lang w:val="ru-RU"/>
        </w:rPr>
        <w:t xml:space="preserve"> рублей.  </w:t>
      </w:r>
    </w:p>
    <w:p w:rsidR="00877CDA" w:rsidRPr="00335A45" w:rsidRDefault="00877CDA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877CDA" w:rsidRPr="00335A45">
        <w:trPr>
          <w:trHeight w:val="206"/>
          <w:jc w:val="center"/>
        </w:trPr>
        <w:tc>
          <w:tcPr>
            <w:tcW w:w="7338" w:type="dxa"/>
          </w:tcPr>
          <w:p w:rsidR="00877CDA" w:rsidRPr="00335A45" w:rsidRDefault="00877CD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77CDA" w:rsidRPr="00335A45" w:rsidRDefault="00877CD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877CDA" w:rsidRPr="00335A45" w:rsidRDefault="00877CD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77CDA" w:rsidRPr="00335A45" w:rsidRDefault="00877CDA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877CDA" w:rsidRPr="00335A45" w:rsidRDefault="00877CD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77CDA" w:rsidRPr="00335A45">
        <w:trPr>
          <w:trHeight w:val="206"/>
          <w:jc w:val="center"/>
        </w:trPr>
        <w:tc>
          <w:tcPr>
            <w:tcW w:w="7338" w:type="dxa"/>
          </w:tcPr>
          <w:p w:rsidR="00877CDA" w:rsidRPr="00335A45" w:rsidRDefault="00877CDA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77CDA" w:rsidRPr="00335A45" w:rsidRDefault="00877CDA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877CDA" w:rsidRPr="00335A45" w:rsidRDefault="00877CD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877CDA" w:rsidRPr="00335A45" w:rsidRDefault="00877CD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77CDA" w:rsidRPr="00335A45" w:rsidRDefault="00877CDA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877CDA" w:rsidRPr="00335A45" w:rsidRDefault="00877CD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77CDA" w:rsidRPr="00335A45" w:rsidRDefault="00877CD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877CDA" w:rsidRPr="00335A45" w:rsidRDefault="00877CD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77CDA" w:rsidRPr="00335A45">
        <w:trPr>
          <w:trHeight w:val="206"/>
          <w:jc w:val="center"/>
        </w:trPr>
        <w:tc>
          <w:tcPr>
            <w:tcW w:w="7338" w:type="dxa"/>
          </w:tcPr>
          <w:p w:rsidR="00877CDA" w:rsidRPr="00335A45" w:rsidRDefault="00877CDA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877CDA" w:rsidRPr="00335A45" w:rsidRDefault="00877CDA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877CDA" w:rsidRPr="00335A45" w:rsidRDefault="00877CDA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877CDA" w:rsidRPr="00335A45" w:rsidRDefault="00877CDA" w:rsidP="006465AE">
      <w:pPr>
        <w:jc w:val="both"/>
        <w:rPr>
          <w:lang w:val="ru-RU" w:eastAsia="ru-RU"/>
        </w:rPr>
      </w:pPr>
    </w:p>
    <w:sectPr w:rsidR="00877CDA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7CDA" w:rsidRDefault="00877CDA">
      <w:r>
        <w:separator/>
      </w:r>
    </w:p>
  </w:endnote>
  <w:endnote w:type="continuationSeparator" w:id="1">
    <w:p w:rsidR="00877CDA" w:rsidRDefault="00877C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7CDA" w:rsidRDefault="00877CDA">
      <w:r>
        <w:separator/>
      </w:r>
    </w:p>
  </w:footnote>
  <w:footnote w:type="continuationSeparator" w:id="1">
    <w:p w:rsidR="00877CDA" w:rsidRDefault="00877C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CDA" w:rsidRDefault="00877CDA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77CDA" w:rsidRDefault="00877CD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5CF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336C"/>
    <w:rsid w:val="000A4B17"/>
    <w:rsid w:val="000A50A4"/>
    <w:rsid w:val="000A5F55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1A45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4CC0"/>
    <w:rsid w:val="00104E6F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C16"/>
    <w:rsid w:val="00115ED0"/>
    <w:rsid w:val="00116EFF"/>
    <w:rsid w:val="0011720D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B7C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2DB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0EC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0CA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1C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0489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8A8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67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1B87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0594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478D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659"/>
    <w:rsid w:val="002B4E56"/>
    <w:rsid w:val="002B5340"/>
    <w:rsid w:val="002B6079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511"/>
    <w:rsid w:val="002E7688"/>
    <w:rsid w:val="002E783B"/>
    <w:rsid w:val="002E7986"/>
    <w:rsid w:val="002F1925"/>
    <w:rsid w:val="002F2615"/>
    <w:rsid w:val="002F32FC"/>
    <w:rsid w:val="002F3728"/>
    <w:rsid w:val="002F446A"/>
    <w:rsid w:val="002F6FBA"/>
    <w:rsid w:val="00300646"/>
    <w:rsid w:val="00300B15"/>
    <w:rsid w:val="00300D2C"/>
    <w:rsid w:val="00300DA3"/>
    <w:rsid w:val="003012C7"/>
    <w:rsid w:val="003032D8"/>
    <w:rsid w:val="00303E59"/>
    <w:rsid w:val="00305012"/>
    <w:rsid w:val="0030518F"/>
    <w:rsid w:val="0030587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18E"/>
    <w:rsid w:val="00335A45"/>
    <w:rsid w:val="00336D94"/>
    <w:rsid w:val="003375E1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096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3FE0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014C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0BF1"/>
    <w:rsid w:val="00431809"/>
    <w:rsid w:val="004337CF"/>
    <w:rsid w:val="004359C3"/>
    <w:rsid w:val="00436507"/>
    <w:rsid w:val="00436ED5"/>
    <w:rsid w:val="0043741B"/>
    <w:rsid w:val="004376A4"/>
    <w:rsid w:val="00440783"/>
    <w:rsid w:val="00441E06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9CE"/>
    <w:rsid w:val="00476C16"/>
    <w:rsid w:val="00477DBF"/>
    <w:rsid w:val="004805DE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9EB"/>
    <w:rsid w:val="004B6551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244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1806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1FA2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0971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6795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595F"/>
    <w:rsid w:val="005C6D89"/>
    <w:rsid w:val="005D09FF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1282"/>
    <w:rsid w:val="006216A8"/>
    <w:rsid w:val="006223BB"/>
    <w:rsid w:val="00623526"/>
    <w:rsid w:val="00623569"/>
    <w:rsid w:val="0062388F"/>
    <w:rsid w:val="00625288"/>
    <w:rsid w:val="006253AD"/>
    <w:rsid w:val="006255BD"/>
    <w:rsid w:val="00626A54"/>
    <w:rsid w:val="00626F2C"/>
    <w:rsid w:val="006313ED"/>
    <w:rsid w:val="006316C2"/>
    <w:rsid w:val="006318CA"/>
    <w:rsid w:val="00631D53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0ABB"/>
    <w:rsid w:val="00671406"/>
    <w:rsid w:val="00672034"/>
    <w:rsid w:val="0067209C"/>
    <w:rsid w:val="00672204"/>
    <w:rsid w:val="006728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76A5B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87C5D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0D0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191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C7713"/>
    <w:rsid w:val="006D0600"/>
    <w:rsid w:val="006D2382"/>
    <w:rsid w:val="006D2757"/>
    <w:rsid w:val="006D3228"/>
    <w:rsid w:val="006D4D33"/>
    <w:rsid w:val="006D4F86"/>
    <w:rsid w:val="006D50AA"/>
    <w:rsid w:val="006D54C6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4A0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20C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30A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35B88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1BCB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87B24"/>
    <w:rsid w:val="00790C9E"/>
    <w:rsid w:val="00792BBD"/>
    <w:rsid w:val="007934F5"/>
    <w:rsid w:val="0079364B"/>
    <w:rsid w:val="00793E97"/>
    <w:rsid w:val="00793F63"/>
    <w:rsid w:val="00794DA5"/>
    <w:rsid w:val="007955B3"/>
    <w:rsid w:val="007958D1"/>
    <w:rsid w:val="00795A86"/>
    <w:rsid w:val="007965E0"/>
    <w:rsid w:val="00797231"/>
    <w:rsid w:val="007A0B43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CA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BA2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16F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4CBF"/>
    <w:rsid w:val="0087592F"/>
    <w:rsid w:val="00875A8E"/>
    <w:rsid w:val="008772A0"/>
    <w:rsid w:val="00877CDA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020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63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91C"/>
    <w:rsid w:val="008D2CA6"/>
    <w:rsid w:val="008D302F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6D"/>
    <w:rsid w:val="008E7FC7"/>
    <w:rsid w:val="008F08C7"/>
    <w:rsid w:val="008F09CD"/>
    <w:rsid w:val="008F188F"/>
    <w:rsid w:val="008F1987"/>
    <w:rsid w:val="008F1D3C"/>
    <w:rsid w:val="008F1DC1"/>
    <w:rsid w:val="008F1F1C"/>
    <w:rsid w:val="008F22D9"/>
    <w:rsid w:val="008F2756"/>
    <w:rsid w:val="008F2ACF"/>
    <w:rsid w:val="008F3977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0B80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57ED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270D"/>
    <w:rsid w:val="009C30C1"/>
    <w:rsid w:val="009C40D3"/>
    <w:rsid w:val="009C43B2"/>
    <w:rsid w:val="009C5896"/>
    <w:rsid w:val="009C5A82"/>
    <w:rsid w:val="009C66D2"/>
    <w:rsid w:val="009C69AB"/>
    <w:rsid w:val="009C7773"/>
    <w:rsid w:val="009C7DAD"/>
    <w:rsid w:val="009D0182"/>
    <w:rsid w:val="009D03FE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D79BE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2E46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6010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1BBA"/>
    <w:rsid w:val="00A91FDD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7D8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14AA"/>
    <w:rsid w:val="00B422A3"/>
    <w:rsid w:val="00B42B6F"/>
    <w:rsid w:val="00B43537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3F18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698B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2DB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0A0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92A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2B2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1D7"/>
    <w:rsid w:val="00C613B3"/>
    <w:rsid w:val="00C62231"/>
    <w:rsid w:val="00C624F8"/>
    <w:rsid w:val="00C64B53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6646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1C62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93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0C7"/>
    <w:rsid w:val="00D125A4"/>
    <w:rsid w:val="00D13036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3461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CF0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677D9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0CF0"/>
    <w:rsid w:val="00DA1CF5"/>
    <w:rsid w:val="00DA2CD8"/>
    <w:rsid w:val="00DA5892"/>
    <w:rsid w:val="00DA5BE6"/>
    <w:rsid w:val="00DA6B08"/>
    <w:rsid w:val="00DA7FD9"/>
    <w:rsid w:val="00DB1062"/>
    <w:rsid w:val="00DB1136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1E62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5E5E"/>
    <w:rsid w:val="00E060C1"/>
    <w:rsid w:val="00E07391"/>
    <w:rsid w:val="00E101CC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1E82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59B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19"/>
    <w:rsid w:val="00E52434"/>
    <w:rsid w:val="00E52AE3"/>
    <w:rsid w:val="00E52B61"/>
    <w:rsid w:val="00E52C02"/>
    <w:rsid w:val="00E52C31"/>
    <w:rsid w:val="00E53FC5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3E2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00F"/>
    <w:rsid w:val="00EB1217"/>
    <w:rsid w:val="00EB13A6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6E8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3809"/>
    <w:rsid w:val="00F0431A"/>
    <w:rsid w:val="00F05098"/>
    <w:rsid w:val="00F056C4"/>
    <w:rsid w:val="00F065AB"/>
    <w:rsid w:val="00F06669"/>
    <w:rsid w:val="00F06EFD"/>
    <w:rsid w:val="00F101E5"/>
    <w:rsid w:val="00F105E2"/>
    <w:rsid w:val="00F109C7"/>
    <w:rsid w:val="00F11426"/>
    <w:rsid w:val="00F13ED0"/>
    <w:rsid w:val="00F15099"/>
    <w:rsid w:val="00F156E2"/>
    <w:rsid w:val="00F15FF2"/>
    <w:rsid w:val="00F16433"/>
    <w:rsid w:val="00F16C84"/>
    <w:rsid w:val="00F1781D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2159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880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40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22E5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02E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221B87"/>
  </w:style>
  <w:style w:type="character" w:customStyle="1" w:styleId="1106">
    <w:name w:val="Знак Знак1106"/>
    <w:basedOn w:val="DefaultParagraphFont"/>
    <w:uiPriority w:val="99"/>
    <w:rsid w:val="00887020"/>
  </w:style>
  <w:style w:type="character" w:customStyle="1" w:styleId="1107">
    <w:name w:val="Знак Знак1107"/>
    <w:basedOn w:val="DefaultParagraphFont"/>
    <w:uiPriority w:val="99"/>
    <w:rsid w:val="00590971"/>
    <w:rPr>
      <w:lang w:val="ru-RU" w:eastAsia="ru-RU"/>
    </w:rPr>
  </w:style>
  <w:style w:type="character" w:customStyle="1" w:styleId="1108">
    <w:name w:val="Знак Знак1108"/>
    <w:basedOn w:val="DefaultParagraphFont"/>
    <w:uiPriority w:val="99"/>
    <w:rsid w:val="0041014C"/>
  </w:style>
  <w:style w:type="character" w:customStyle="1" w:styleId="1109">
    <w:name w:val="Знак Знак1109"/>
    <w:basedOn w:val="DefaultParagraphFont"/>
    <w:uiPriority w:val="99"/>
    <w:rsid w:val="00735B88"/>
  </w:style>
  <w:style w:type="character" w:customStyle="1" w:styleId="1110">
    <w:name w:val="Знак Знак1110"/>
    <w:basedOn w:val="DefaultParagraphFont"/>
    <w:uiPriority w:val="99"/>
    <w:rsid w:val="005C595F"/>
  </w:style>
  <w:style w:type="character" w:customStyle="1" w:styleId="1111">
    <w:name w:val="Знак Знак1111"/>
    <w:basedOn w:val="DefaultParagraphFont"/>
    <w:uiPriority w:val="99"/>
    <w:rsid w:val="00672804"/>
  </w:style>
  <w:style w:type="character" w:customStyle="1" w:styleId="1112">
    <w:name w:val="Знак Знак1112"/>
    <w:basedOn w:val="DefaultParagraphFont"/>
    <w:uiPriority w:val="99"/>
    <w:rsid w:val="001D4D67"/>
  </w:style>
  <w:style w:type="character" w:customStyle="1" w:styleId="1113">
    <w:name w:val="Знак Знак1113"/>
    <w:basedOn w:val="DefaultParagraphFont"/>
    <w:uiPriority w:val="99"/>
    <w:rsid w:val="002B4659"/>
  </w:style>
  <w:style w:type="character" w:customStyle="1" w:styleId="1114">
    <w:name w:val="Знак Знак1114"/>
    <w:basedOn w:val="DefaultParagraphFont"/>
    <w:uiPriority w:val="99"/>
    <w:rsid w:val="00F03809"/>
  </w:style>
  <w:style w:type="character" w:customStyle="1" w:styleId="1115">
    <w:name w:val="Знак Знак1115"/>
    <w:basedOn w:val="DefaultParagraphFont"/>
    <w:uiPriority w:val="99"/>
    <w:rsid w:val="004B6551"/>
  </w:style>
  <w:style w:type="character" w:customStyle="1" w:styleId="1116">
    <w:name w:val="Знак Знак1116"/>
    <w:basedOn w:val="DefaultParagraphFont"/>
    <w:uiPriority w:val="99"/>
    <w:rsid w:val="00B53F18"/>
  </w:style>
  <w:style w:type="character" w:customStyle="1" w:styleId="1117">
    <w:name w:val="Знак Знак1117"/>
    <w:basedOn w:val="DefaultParagraphFont"/>
    <w:uiPriority w:val="99"/>
    <w:rsid w:val="00C76646"/>
  </w:style>
  <w:style w:type="character" w:customStyle="1" w:styleId="1118">
    <w:name w:val="Знак Знак1118"/>
    <w:basedOn w:val="DefaultParagraphFont"/>
    <w:uiPriority w:val="99"/>
    <w:rsid w:val="007113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665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66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3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65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665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665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665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665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5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5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665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665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5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4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7665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65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5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5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7665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65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4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5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7665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65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665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3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4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7665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6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665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4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4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766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65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6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4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4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7665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65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4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5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7665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65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49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4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7665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65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4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4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7665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65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4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5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766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65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4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5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7665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65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4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4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7665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65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665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56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5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7665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65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665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665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665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665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665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665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665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665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665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665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665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66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66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66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75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65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66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665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665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66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766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6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665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5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5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5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65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5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8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5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59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60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5</Pages>
  <Words>1671</Words>
  <Characters>9531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2020-12-16T07:59:00Z</cp:lastPrinted>
  <dcterms:created xsi:type="dcterms:W3CDTF">2021-01-15T07:51:00Z</dcterms:created>
  <dcterms:modified xsi:type="dcterms:W3CDTF">2021-01-15T08:05:00Z</dcterms:modified>
</cp:coreProperties>
</file>