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CF0" w:rsidRDefault="005A4CF0">
      <w:pPr>
        <w:ind w:firstLine="680"/>
        <w:jc w:val="center"/>
      </w:pPr>
      <w:r>
        <w:rPr>
          <w:b/>
          <w:bCs/>
        </w:rPr>
        <w:t xml:space="preserve">ПРОТОКОЛ </w:t>
      </w:r>
      <w:r w:rsidRPr="00091544">
        <w:rPr>
          <w:b/>
          <w:bCs/>
        </w:rPr>
        <w:t>0318300120820000383</w:t>
      </w:r>
    </w:p>
    <w:p w:rsidR="005A4CF0" w:rsidRDefault="005A4CF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A4CF0" w:rsidRPr="00091544" w:rsidRDefault="005A4CF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A4CF0" w:rsidRPr="00052F8A">
        <w:tc>
          <w:tcPr>
            <w:tcW w:w="4961" w:type="dxa"/>
          </w:tcPr>
          <w:p w:rsidR="005A4CF0" w:rsidRPr="00052F8A" w:rsidRDefault="005A4CF0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A4CF0" w:rsidRPr="00052F8A" w:rsidRDefault="005A4CF0">
            <w:pPr>
              <w:ind w:firstLine="567"/>
              <w:jc w:val="right"/>
            </w:pPr>
            <w:r>
              <w:rPr>
                <w:lang w:val="en-US"/>
              </w:rPr>
              <w:t>15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A4CF0" w:rsidRDefault="005A4CF0">
      <w:pPr>
        <w:overflowPunct w:val="0"/>
      </w:pPr>
    </w:p>
    <w:p w:rsidR="005A4CF0" w:rsidRDefault="005A4CF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картриджей </w:t>
      </w:r>
    </w:p>
    <w:p w:rsidR="005A4CF0" w:rsidRDefault="005A4CF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203234901331923490100104660012823244</w:t>
      </w:r>
    </w:p>
    <w:p w:rsidR="005A4CF0" w:rsidRDefault="005A4CF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200 000,00 руб.</w:t>
      </w:r>
    </w:p>
    <w:p w:rsidR="005A4CF0" w:rsidRDefault="005A4CF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91544">
        <w:rPr>
          <w:b/>
          <w:bCs/>
        </w:rPr>
        <w:t xml:space="preserve">: </w:t>
      </w:r>
      <w:r w:rsidRPr="00091544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91544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A4CF0" w:rsidRPr="00052F8A">
        <w:trPr>
          <w:jc w:val="right"/>
        </w:trPr>
        <w:tc>
          <w:tcPr>
            <w:tcW w:w="9915" w:type="dxa"/>
          </w:tcPr>
          <w:p w:rsidR="005A4CF0" w:rsidRPr="00052F8A" w:rsidRDefault="005A4CF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1544">
              <w:rPr>
                <w:b/>
                <w:bCs/>
              </w:rPr>
              <w:t xml:space="preserve">Источник финансирования: </w:t>
            </w:r>
            <w:r w:rsidRPr="00091544">
              <w:t>Внебюджетные фонды (ОМС) 2021 года</w:t>
            </w:r>
          </w:p>
          <w:p w:rsidR="005A4CF0" w:rsidRPr="00052F8A" w:rsidRDefault="005A4CF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91544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91544">
              <w:t>353560, Российская Федерация, Краснодарский край, г. Славянск-на-Кубани, ул. Батарейная,377 транспортом поставщика. Поставщик производит первую поставку в количестве 1/2 от объемов, указанных в спецификации, в течении 10 календарных дней от даты заключения контракта, последующие поставки производятся ежемесячно равными партиями при отсутствии заявок, последняя поставка не позднее 25 февраля 2021 г..</w:t>
            </w:r>
          </w:p>
          <w:p w:rsidR="005A4CF0" w:rsidRPr="00052F8A" w:rsidRDefault="005A4CF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91544">
              <w:t>Не требуется</w:t>
            </w:r>
          </w:p>
          <w:p w:rsidR="005A4CF0" w:rsidRPr="00091544" w:rsidRDefault="005A4CF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91544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A4CF0" w:rsidRDefault="005A4CF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91544">
        <w:t>25.12.20 11:44:38 (</w:t>
      </w:r>
      <w:r>
        <w:rPr>
          <w:lang w:val="en-US"/>
        </w:rPr>
        <w:t>MSK</w:t>
      </w:r>
      <w:r w:rsidRPr="00091544">
        <w:t>+00:00)</w:t>
      </w:r>
    </w:p>
    <w:p w:rsidR="005A4CF0" w:rsidRDefault="005A4CF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91544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A4CF0" w:rsidRPr="00052F8A"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A4CF0" w:rsidRPr="00052F8A" w:rsidRDefault="005A4CF0">
            <w:pPr>
              <w:rPr>
                <w:lang w:val="en-US"/>
              </w:rPr>
            </w:pPr>
            <w:r w:rsidRPr="00052F8A">
              <w:rPr>
                <w:lang w:val="en-US"/>
              </w:rPr>
              <w:t>Главный врач</w:t>
            </w:r>
          </w:p>
        </w:tc>
      </w:tr>
      <w:tr w:rsidR="005A4CF0" w:rsidRPr="00052F8A"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A4CF0" w:rsidRPr="00052F8A" w:rsidRDefault="005A4CF0">
            <w:pPr>
              <w:rPr>
                <w:lang w:val="en-US"/>
              </w:rPr>
            </w:pPr>
            <w:r w:rsidRPr="00052F8A">
              <w:rPr>
                <w:lang w:val="en-US"/>
              </w:rPr>
              <w:t>Начальник отдела закупок</w:t>
            </w:r>
          </w:p>
        </w:tc>
      </w:tr>
      <w:tr w:rsidR="005A4CF0" w:rsidRPr="00052F8A"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A4CF0" w:rsidRPr="00052F8A" w:rsidRDefault="005A4CF0">
            <w:pPr>
              <w:rPr>
                <w:lang w:val="en-US"/>
              </w:rPr>
            </w:pPr>
            <w:r w:rsidRPr="00052F8A">
              <w:rPr>
                <w:lang w:val="en-US"/>
              </w:rPr>
              <w:t>Начальник юридического отдела</w:t>
            </w:r>
          </w:p>
        </w:tc>
      </w:tr>
      <w:tr w:rsidR="005A4CF0" w:rsidRPr="00052F8A"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A4CF0" w:rsidRPr="00052F8A" w:rsidRDefault="005A4CF0">
            <w:pPr>
              <w:rPr>
                <w:lang w:val="en-US"/>
              </w:rPr>
            </w:pPr>
            <w:r w:rsidRPr="00052F8A">
              <w:rPr>
                <w:lang w:val="en-US"/>
              </w:rPr>
              <w:t>экономист 1 категории отдела закупок</w:t>
            </w:r>
          </w:p>
        </w:tc>
      </w:tr>
      <w:tr w:rsidR="005A4CF0" w:rsidRPr="00052F8A"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A4CF0" w:rsidRPr="00052F8A" w:rsidRDefault="005A4CF0"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A4CF0" w:rsidRPr="00052F8A" w:rsidRDefault="005A4CF0">
            <w:pPr>
              <w:rPr>
                <w:lang w:val="en-US"/>
              </w:rPr>
            </w:pPr>
            <w:r w:rsidRPr="00052F8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A4CF0" w:rsidRDefault="005A4CF0">
      <w:pPr>
        <w:jc w:val="both"/>
      </w:pPr>
      <w:r>
        <w:tab/>
        <w:t>Кворум имеется. Комиссия правомочна.</w:t>
      </w:r>
    </w:p>
    <w:p w:rsidR="005A4CF0" w:rsidRDefault="005A4CF0">
      <w:pPr>
        <w:jc w:val="both"/>
      </w:pPr>
      <w:r>
        <w:tab/>
        <w:t>Заседание комиссии по рассмотрению вторых частей заявок на участие в аукционе в электронной форме проводилось 15 января</w:t>
      </w:r>
      <w:r w:rsidRPr="00091544">
        <w:t xml:space="preserve"> </w:t>
      </w:r>
      <w:r>
        <w:t>20</w:t>
      </w:r>
      <w:r w:rsidRPr="00091544">
        <w:t>21 11:</w:t>
      </w:r>
      <w:r>
        <w:t xml:space="preserve">00 </w:t>
      </w:r>
      <w:r w:rsidRPr="00091544">
        <w:t xml:space="preserve"> (</w:t>
      </w:r>
      <w:r>
        <w:rPr>
          <w:lang w:val="en-US"/>
        </w:rPr>
        <w:t>MSK</w:t>
      </w:r>
      <w:r w:rsidRPr="00091544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</w:t>
      </w:r>
    </w:p>
    <w:p w:rsidR="005A4CF0" w:rsidRDefault="005A4CF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A4CF0" w:rsidRPr="00052F8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rPr>
                <w:b/>
                <w:bCs/>
              </w:rPr>
            </w:pPr>
            <w:r w:rsidRPr="00052F8A">
              <w:rPr>
                <w:b/>
                <w:bCs/>
              </w:rPr>
              <w:t xml:space="preserve">№ </w:t>
            </w:r>
          </w:p>
          <w:p w:rsidR="005A4CF0" w:rsidRPr="00052F8A" w:rsidRDefault="005A4CF0">
            <w:pPr>
              <w:rPr>
                <w:b/>
                <w:bCs/>
              </w:rPr>
            </w:pPr>
            <w:r w:rsidRPr="00052F8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b/>
                <w:bCs/>
              </w:rPr>
            </w:pPr>
            <w:r w:rsidRPr="00052F8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b/>
                <w:bCs/>
              </w:rPr>
            </w:pPr>
            <w:r w:rsidRPr="00052F8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130 000,00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11:38:22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91544" w:rsidRDefault="005A4CF0">
            <w:pPr>
              <w:pStyle w:val="a3"/>
            </w:pPr>
            <w:r w:rsidRPr="00091544">
              <w:t>ОБЩЕСТВО С ОГРАНИЧЕННОЙ ОТВЕТСТВЕННОСТЬЮ "ПРОЦЕССОРГРУПП"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139 000,00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11:22:24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УЛЬЯНОВ АЛИК СЕРГЕЕВИЧ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186 000,00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11:02:57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ГУРОВАНОВ НИКОЛАЙ ВИКТОРОВИЧ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198 000,00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11:02:00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91544" w:rsidRDefault="005A4CF0">
            <w:pPr>
              <w:pStyle w:val="a3"/>
            </w:pPr>
            <w:r w:rsidRPr="00091544">
              <w:t>ОБЩЕСТВО С ОГРАНИЧЕННОЙ ОТВЕТСТВЕННОСТЬЮ "ИНФОТЕХ"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94 000,00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12:18:17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91544" w:rsidRDefault="005A4CF0">
            <w:pPr>
              <w:pStyle w:val="a3"/>
            </w:pPr>
            <w:r w:rsidRPr="00091544">
              <w:t>ОБЩЕСТВО С ОГРАНИЧЕННОЙ ОТВЕТСТВЕННОСТЬЮ "РЕФОРМА КОНСАЛТ"</w:t>
            </w:r>
          </w:p>
        </w:tc>
      </w:tr>
      <w:tr w:rsidR="005A4CF0" w:rsidRPr="00052F8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95 000,00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A4CF0" w:rsidRPr="00052F8A" w:rsidRDefault="005A4CF0">
            <w:pPr>
              <w:pStyle w:val="a3"/>
              <w:rPr>
                <w:lang w:val="en-US"/>
              </w:rPr>
            </w:pPr>
            <w:r w:rsidRPr="00052F8A">
              <w:rPr>
                <w:lang w:val="en-US"/>
              </w:rPr>
              <w:t>14.01.21 12:17:18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CF0" w:rsidRPr="00091544" w:rsidRDefault="005A4CF0">
            <w:pPr>
              <w:pStyle w:val="a3"/>
            </w:pPr>
            <w:r w:rsidRPr="00091544">
              <w:t>ОБЩЕСТВО С ОГРАНИЧЕННОЙ ОТВЕТСТВЕННОСТЬЮ "АЛЫЕ ПАРУСА"</w:t>
            </w:r>
          </w:p>
        </w:tc>
      </w:tr>
    </w:tbl>
    <w:p w:rsidR="005A4CF0" w:rsidRDefault="005A4CF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>
              <w:rPr>
                <w:b/>
                <w:bCs/>
              </w:rPr>
              <w:t>Обоснование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EA-70189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ОБЩЕСТВО С ОГРАНИЧЕННОЙ ОТВЕТСТВЕННОСТЬЮ "ПРОЦЕССОРГРУПП"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3664234516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1183668010338</w:t>
            </w:r>
          </w:p>
          <w:p w:rsidR="005A4CF0" w:rsidRPr="00091544" w:rsidRDefault="005A4CF0">
            <w:r w:rsidRPr="00052F8A">
              <w:t xml:space="preserve">КПП </w:t>
            </w:r>
            <w:r w:rsidRPr="00091544">
              <w:t>366401001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r w:rsidRPr="00052F8A">
              <w:t>Россия, 394018, ОБЛВОРОНЕЖСКАЯ, ГВОРОНЕЖ, ОФИС 109</w:t>
            </w:r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394030 г. Воронеж, ул. Революции 1905 года , д. 86Д, офис 109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74732045738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УЛЬЯНОВ АЛИК СЕРГЕЕВИЧ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560601421862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311565833400131</w:t>
            </w:r>
          </w:p>
          <w:p w:rsidR="005A4CF0" w:rsidRPr="00091544" w:rsidRDefault="005A4CF0">
            <w:r w:rsidRPr="00052F8A">
              <w:t xml:space="preserve">КПП 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r w:rsidRPr="00052F8A">
              <w:t>ОБЛОРЕНБУРГСКАЯ, ГМЕДНОГОРСК</w:t>
            </w:r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354000, Краснодарский край, Сочи г, ул.Донская, д.10 - 106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79881855355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ГУРОВАНОВ НИКОЛАЙ ВИКТОРОВИЧ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262674476435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305262611600409</w:t>
            </w:r>
          </w:p>
          <w:p w:rsidR="005A4CF0" w:rsidRPr="00091544" w:rsidRDefault="005A4CF0">
            <w:r w:rsidRPr="00052F8A">
              <w:t xml:space="preserve">КПП 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r w:rsidRPr="00052F8A">
              <w:t>КРАЙСТАВРОПОЛЬСКИЙ, ГЕССЕНТУКИ</w:t>
            </w:r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357600, КРАЙ СТАВРОПОЛЬСКИЙ26, Г ЕССЕНТУКИ, УЛ ЗАВОДСКАЯ, 34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78793456111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EA-70243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ОБЩЕСТВО С ОГРАНИЧЕННОЙ ОТВЕТСТВЕННОСТЬЮ "ИНФОТЕХ"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2310213404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1192375023356</w:t>
            </w:r>
          </w:p>
          <w:p w:rsidR="005A4CF0" w:rsidRPr="00091544" w:rsidRDefault="005A4CF0">
            <w:r w:rsidRPr="00052F8A">
              <w:t xml:space="preserve">КПП </w:t>
            </w:r>
            <w:r w:rsidRPr="00091544">
              <w:t>231001001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r w:rsidRPr="00052F8A">
              <w:t>350059, КРАЙКРАСНОДАРСКИЙ, ГКРАСНОДАР, ОФИС 2</w:t>
            </w:r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350059, КРАЙ КРАСНОДАРСКИЙ23, Г КРАСНОДАР, ПЕР ПЛАНОВЫЙ, ДОМ 3, ОФИС 2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78619911900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ОБЩЕСТВО С ОГРАНИЧЕННОЙ ОТВЕТСТВЕННОСТЬЮ "РЕФОРМА КОНСАЛТ"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7806089737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1157847060194</w:t>
            </w:r>
          </w:p>
          <w:p w:rsidR="005A4CF0" w:rsidRPr="00091544" w:rsidRDefault="005A4CF0">
            <w:r w:rsidRPr="00052F8A">
              <w:t xml:space="preserve">КПП </w:t>
            </w:r>
            <w:r w:rsidRPr="00091544">
              <w:t>780601001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r w:rsidRPr="00052F8A">
              <w:t>195112, ГСАНКТ-ПЕТЕРБУРГ, ДОМ 1ЛИТЕР К, ПОМЕЩЕНИЕ 8-Н, КОМНАТА №1</w:t>
            </w:r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195112, Санкт-Петербург, Новочеркасский пр-кт, дом 1, литер К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78124412849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  <w:tr w:rsidR="005A4CF0" w:rsidRPr="00052F8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52F8A" w:rsidRDefault="005A4CF0">
            <w:pPr>
              <w:pStyle w:val="a3"/>
            </w:pPr>
            <w:bookmarkStart w:id="0" w:name="__DdeLink__416_2961716382"/>
            <w:bookmarkEnd w:id="0"/>
            <w:r w:rsidRPr="00052F8A">
              <w:rPr>
                <w:lang w:val="en-US"/>
              </w:rPr>
              <w:t>EA-70208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91544" w:rsidRDefault="005A4CF0">
            <w:r w:rsidRPr="00091544">
              <w:t>ОБЩЕСТВО С ОГРАНИЧЕННОЙ ОТВЕТСТВЕННОСТЬЮ "АЛЫЕ ПАРУСА"</w:t>
            </w:r>
          </w:p>
          <w:p w:rsidR="005A4CF0" w:rsidRPr="00091544" w:rsidRDefault="005A4CF0">
            <w:r w:rsidRPr="00052F8A">
              <w:t xml:space="preserve">ИНН </w:t>
            </w:r>
            <w:r w:rsidRPr="00091544">
              <w:t>7720641875</w:t>
            </w:r>
          </w:p>
          <w:p w:rsidR="005A4CF0" w:rsidRPr="00091544" w:rsidRDefault="005A4CF0">
            <w:r w:rsidRPr="00052F8A">
              <w:t xml:space="preserve">ОГРН </w:t>
            </w:r>
            <w:r w:rsidRPr="00091544">
              <w:t>1207700144948</w:t>
            </w:r>
          </w:p>
          <w:p w:rsidR="005A4CF0" w:rsidRPr="00091544" w:rsidRDefault="005A4CF0">
            <w:r w:rsidRPr="00052F8A">
              <w:t xml:space="preserve">КПП </w:t>
            </w:r>
            <w:r w:rsidRPr="00091544">
              <w:t>772001001</w:t>
            </w:r>
          </w:p>
          <w:p w:rsidR="005A4CF0" w:rsidRPr="00091544" w:rsidRDefault="005A4CF0">
            <w:r w:rsidRPr="00052F8A">
              <w:t>Место нахождения(жительства)</w:t>
            </w:r>
          </w:p>
          <w:p w:rsidR="005A4CF0" w:rsidRPr="00091544" w:rsidRDefault="005A4CF0">
            <w:bookmarkStart w:id="1" w:name="__DdeLink__366_2212008683"/>
            <w:r w:rsidRPr="00052F8A">
              <w:t>111524, Г.МОСКВА, ЭТАЖ 1 АНТРЕСОЛЬ</w:t>
            </w:r>
            <w:bookmarkEnd w:id="1"/>
          </w:p>
          <w:p w:rsidR="005A4CF0" w:rsidRPr="00091544" w:rsidRDefault="005A4CF0">
            <w:r w:rsidRPr="00052F8A">
              <w:t>Почтовый адрес</w:t>
            </w:r>
          </w:p>
          <w:p w:rsidR="005A4CF0" w:rsidRPr="00091544" w:rsidRDefault="005A4CF0">
            <w:r w:rsidRPr="00052F8A">
              <w:t>111524, Г МОСКВА, УЛ ЭЛЕКТРОДНАЯ, ДОМ 13, ЭТАЖ 1 АНТРЕСОЛЬ; Ч. КОМ. 10</w:t>
            </w:r>
          </w:p>
          <w:p w:rsidR="005A4CF0" w:rsidRPr="00052F8A" w:rsidRDefault="005A4CF0">
            <w:pPr>
              <w:rPr>
                <w:sz w:val="16"/>
                <w:szCs w:val="16"/>
                <w:lang w:val="en-US"/>
              </w:rPr>
            </w:pPr>
            <w:r w:rsidRPr="00052F8A">
              <w:rPr>
                <w:sz w:val="16"/>
                <w:szCs w:val="16"/>
              </w:rPr>
              <w:t xml:space="preserve">Контактное лицо </w:t>
            </w:r>
          </w:p>
          <w:p w:rsidR="005A4CF0" w:rsidRPr="00052F8A" w:rsidRDefault="005A4CF0">
            <w:pPr>
              <w:rPr>
                <w:lang w:val="en-US"/>
              </w:rPr>
            </w:pPr>
            <w:r w:rsidRPr="00052F8A">
              <w:t xml:space="preserve">Телефон </w:t>
            </w:r>
            <w:r w:rsidRPr="00052F8A">
              <w:rPr>
                <w:lang w:val="en-US"/>
              </w:rPr>
              <w:t>79259127353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A4CF0" w:rsidRPr="00091544" w:rsidRDefault="005A4CF0">
            <w:r w:rsidRPr="00052F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r w:rsidRPr="00052F8A">
              <w:t>-</w:t>
            </w:r>
          </w:p>
        </w:tc>
      </w:tr>
    </w:tbl>
    <w:p w:rsidR="005A4CF0" w:rsidRDefault="005A4CF0"/>
    <w:p w:rsidR="005A4CF0" w:rsidRDefault="005A4CF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-70189 / ОБЩЕСТВО С ОГРАНИЧЕННОЙ ОТВЕТСТВЕННОСТЬЮ "ПРОЦЕССОРГРУПП"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-70189 / ОБЩЕСТВО С ОГРАНИЧЕННОЙ ОТВЕТСТВЕННОСТЬЮ "ПРОЦЕССОРГРУПП"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-70189 / ОБЩЕСТВО С ОГРАНИЧЕННОЙ ОТВЕТСТВЕННОСТЬЮ "ПРОЦЕССОРГРУПП"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-70189 / ОБЩЕСТВО С ОГРАНИЧЕННОЙ ОТВЕТСТВЕННОСТЬЮ "ПРОЦЕССОРГРУПП"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-70189 / ОБЩЕСТВО С ОГРАНИЧЕННОЙ ОТВЕТСТВЕННОСТЬЮ "ПРОЦЕССОРГРУПП"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 / УЛЬЯНОВ АЛИК СЕРГЕЕВИЧ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 / УЛЬЯНОВ АЛИК СЕРГЕЕВИЧ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 / УЛЬЯНОВ АЛИК СЕРГЕЕВИЧ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 / УЛЬЯНОВ АЛИК СЕРГЕЕВИЧ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EA-70041 / УЛЬЯНОВ АЛИК СЕРГЕЕВИЧ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 / ГУРОВАНОВ НИКОЛАЙ ВИКТОРОВИЧ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 / ГУРОВАНОВ НИКОЛАЙ ВИКТОРОВИЧ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 / ГУРОВАНОВ НИКОЛАЙ ВИКТОРОВИЧ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 / ГУРОВАНОВ НИКОЛАЙ ВИКТОРОВИЧ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EA-70299 / ГУРОВАНОВ НИКОЛАЙ ВИКТОРОВИЧ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-70243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-70243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-70243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-70243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-70243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-70290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-70290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-70290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-70290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-70290 / ОБЩЕСТВО С ОГРАНИЧЕННОЙ ОТВЕТСТВЕННОСТЬЮ "РЕФОРМА КОНСАЛТ"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-70208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-70208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-70208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-70208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A4CF0" w:rsidRPr="00052F8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EA</w:t>
            </w:r>
            <w:r w:rsidRPr="00091544">
              <w:t>-70208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A4CF0" w:rsidRPr="00052F8A" w:rsidRDefault="005A4CF0">
            <w:pPr>
              <w:pStyle w:val="a3"/>
            </w:pPr>
            <w:r w:rsidRPr="00091544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A4CF0" w:rsidRDefault="005A4CF0"/>
    <w:p w:rsidR="005A4CF0" w:rsidRDefault="005A4CF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91544">
        <w:t>Поставка картриджей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"РЕФОРМА КОНСАЛТ", предложение о цене контракта 94 000,00 руб.</w:t>
      </w:r>
    </w:p>
    <w:p w:rsidR="005A4CF0" w:rsidRDefault="005A4CF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20B3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A4CF0" w:rsidRDefault="005A4CF0">
      <w:pPr>
        <w:jc w:val="both"/>
        <w:rPr>
          <w:b/>
          <w:bCs/>
        </w:rPr>
      </w:pPr>
    </w:p>
    <w:p w:rsidR="005A4CF0" w:rsidRDefault="005A4CF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A4CF0" w:rsidRPr="00052F8A">
        <w:tc>
          <w:tcPr>
            <w:tcW w:w="5847" w:type="dxa"/>
            <w:vAlign w:val="bottom"/>
          </w:tcPr>
          <w:p w:rsidR="005A4CF0" w:rsidRPr="00052F8A" w:rsidRDefault="005A4CF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Просоленко Юрий Александрович</w:t>
            </w:r>
          </w:p>
        </w:tc>
      </w:tr>
      <w:tr w:rsidR="005A4CF0" w:rsidRPr="00052F8A">
        <w:tc>
          <w:tcPr>
            <w:tcW w:w="5847" w:type="dxa"/>
            <w:vAlign w:val="bottom"/>
          </w:tcPr>
          <w:p w:rsidR="005A4CF0" w:rsidRPr="00052F8A" w:rsidRDefault="005A4CF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Дехтерев Юрий Сергеевич</w:t>
            </w:r>
          </w:p>
        </w:tc>
      </w:tr>
      <w:tr w:rsidR="005A4CF0" w:rsidRPr="00052F8A">
        <w:tc>
          <w:tcPr>
            <w:tcW w:w="5847" w:type="dxa"/>
            <w:vAlign w:val="bottom"/>
          </w:tcPr>
          <w:p w:rsidR="005A4CF0" w:rsidRPr="00052F8A" w:rsidRDefault="005A4CF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Коротникова Светлана Борисовна</w:t>
            </w:r>
          </w:p>
        </w:tc>
      </w:tr>
      <w:tr w:rsidR="005A4CF0" w:rsidRPr="00052F8A">
        <w:tc>
          <w:tcPr>
            <w:tcW w:w="5847" w:type="dxa"/>
            <w:vAlign w:val="bottom"/>
          </w:tcPr>
          <w:p w:rsidR="005A4CF0" w:rsidRPr="00052F8A" w:rsidRDefault="005A4CF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Мальченко Елена Александровна</w:t>
            </w:r>
          </w:p>
        </w:tc>
      </w:tr>
      <w:tr w:rsidR="005A4CF0" w:rsidRPr="00052F8A">
        <w:tc>
          <w:tcPr>
            <w:tcW w:w="5847" w:type="dxa"/>
            <w:vAlign w:val="bottom"/>
          </w:tcPr>
          <w:p w:rsidR="005A4CF0" w:rsidRPr="00052F8A" w:rsidRDefault="005A4CF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A4CF0" w:rsidRPr="00052F8A" w:rsidRDefault="005A4CF0">
            <w:pPr>
              <w:pStyle w:val="a3"/>
            </w:pPr>
            <w:r w:rsidRPr="00052F8A">
              <w:rPr>
                <w:lang w:val="en-US"/>
              </w:rPr>
              <w:t>Владыкина Лидия Валерьевна</w:t>
            </w:r>
          </w:p>
        </w:tc>
      </w:tr>
    </w:tbl>
    <w:p w:rsidR="005A4CF0" w:rsidRDefault="005A4CF0"/>
    <w:sectPr w:rsidR="005A4CF0" w:rsidSect="00573A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A85"/>
    <w:rsid w:val="00052F8A"/>
    <w:rsid w:val="00091544"/>
    <w:rsid w:val="00573A85"/>
    <w:rsid w:val="005A4CF0"/>
    <w:rsid w:val="007E707F"/>
    <w:rsid w:val="00A01D11"/>
    <w:rsid w:val="00D2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A85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73A8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73A8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110B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573A85"/>
  </w:style>
  <w:style w:type="paragraph" w:styleId="Caption">
    <w:name w:val="caption"/>
    <w:basedOn w:val="Normal"/>
    <w:uiPriority w:val="99"/>
    <w:qFormat/>
    <w:rsid w:val="00573A8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73A8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73A8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110B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73A8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73A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73A8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73A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73A8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73A8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73A8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73A8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73A8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73A8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0B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0B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0B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73A85"/>
  </w:style>
  <w:style w:type="paragraph" w:customStyle="1" w:styleId="a4">
    <w:name w:val="Заголовок таблицы"/>
    <w:basedOn w:val="a3"/>
    <w:uiPriority w:val="99"/>
    <w:rsid w:val="00573A85"/>
  </w:style>
  <w:style w:type="paragraph" w:customStyle="1" w:styleId="DocumentMap">
    <w:name w:val="DocumentMap"/>
    <w:uiPriority w:val="99"/>
    <w:rsid w:val="00573A85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573A8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573A85"/>
  </w:style>
  <w:style w:type="character" w:styleId="Hyperlink">
    <w:name w:val="Hyperlink"/>
    <w:basedOn w:val="DefaultParagraphFont"/>
    <w:uiPriority w:val="99"/>
    <w:rsid w:val="000915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8</Pages>
  <Words>2129</Words>
  <Characters>12136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0318300120820000383</dc:title>
  <dc:subject/>
  <dc:creator>Ларий Дарья Григорьевна</dc:creator>
  <cp:keywords/>
  <dc:description/>
  <cp:lastModifiedBy>Yura</cp:lastModifiedBy>
  <cp:revision>3</cp:revision>
  <dcterms:created xsi:type="dcterms:W3CDTF">2021-01-15T11:07:00Z</dcterms:created>
  <dcterms:modified xsi:type="dcterms:W3CDTF">2021-01-15T11:12:00Z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