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EF8" w:rsidRDefault="003E4EF8">
      <w:pPr>
        <w:ind w:firstLine="680"/>
        <w:jc w:val="center"/>
      </w:pPr>
      <w:r>
        <w:rPr>
          <w:b/>
          <w:bCs/>
        </w:rPr>
        <w:t xml:space="preserve">ПРОТОКОЛ </w:t>
      </w:r>
      <w:r w:rsidRPr="00540E1C">
        <w:rPr>
          <w:b/>
          <w:bCs/>
        </w:rPr>
        <w:t>0318300120820000384</w:t>
      </w:r>
    </w:p>
    <w:p w:rsidR="003E4EF8" w:rsidRDefault="003E4EF8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3E4EF8" w:rsidRPr="00540E1C" w:rsidRDefault="003E4EF8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E4EF8" w:rsidRPr="0050109B">
        <w:tc>
          <w:tcPr>
            <w:tcW w:w="4961" w:type="dxa"/>
          </w:tcPr>
          <w:p w:rsidR="003E4EF8" w:rsidRPr="0050109B" w:rsidRDefault="003E4EF8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E4EF8" w:rsidRPr="0050109B" w:rsidRDefault="003E4EF8">
            <w:pPr>
              <w:ind w:firstLine="567"/>
              <w:jc w:val="right"/>
            </w:pPr>
            <w:r>
              <w:rPr>
                <w:lang w:val="en-US"/>
              </w:rPr>
              <w:t>15</w:t>
            </w:r>
            <w:r>
              <w:t xml:space="preserve"> января 20</w:t>
            </w:r>
            <w:r>
              <w:rPr>
                <w:lang w:val="en-US"/>
              </w:rPr>
              <w:t>21</w:t>
            </w:r>
            <w:r>
              <w:t xml:space="preserve"> года</w:t>
            </w:r>
            <w:r>
              <w:rPr>
                <w:lang w:val="en-US"/>
              </w:rPr>
              <w:t xml:space="preserve"> </w:t>
            </w:r>
          </w:p>
        </w:tc>
      </w:tr>
    </w:tbl>
    <w:p w:rsidR="003E4EF8" w:rsidRDefault="003E4EF8">
      <w:pPr>
        <w:overflowPunct w:val="0"/>
      </w:pPr>
    </w:p>
    <w:p w:rsidR="003E4EF8" w:rsidRDefault="003E4EF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540E1C">
        <w:t xml:space="preserve">: Картридж </w:t>
      </w:r>
      <w:r>
        <w:rPr>
          <w:lang w:val="en-US"/>
        </w:rPr>
        <w:t>Kyocera</w:t>
      </w:r>
      <w:r w:rsidRPr="00540E1C">
        <w:t>-</w:t>
      </w:r>
      <w:r>
        <w:rPr>
          <w:lang w:val="en-US"/>
        </w:rPr>
        <w:t>Mita</w:t>
      </w:r>
      <w:r w:rsidRPr="00540E1C">
        <w:t xml:space="preserve"> </w:t>
      </w:r>
      <w:r>
        <w:rPr>
          <w:lang w:val="en-US"/>
        </w:rPr>
        <w:t>TK</w:t>
      </w:r>
      <w:r w:rsidRPr="00540E1C">
        <w:t xml:space="preserve">-1110, оригинальный </w:t>
      </w:r>
    </w:p>
    <w:p w:rsidR="003E4EF8" w:rsidRDefault="003E4EF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203234901331923490100104650012823244</w:t>
      </w:r>
    </w:p>
    <w:p w:rsidR="003E4EF8" w:rsidRDefault="003E4EF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597 700,00 руб.</w:t>
      </w:r>
    </w:p>
    <w:p w:rsidR="003E4EF8" w:rsidRDefault="003E4EF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40E1C">
        <w:rPr>
          <w:b/>
          <w:bCs/>
        </w:rPr>
        <w:t xml:space="preserve">: </w:t>
      </w:r>
      <w:r w:rsidRPr="00540E1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40E1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E4EF8" w:rsidRPr="0050109B">
        <w:trPr>
          <w:jc w:val="right"/>
        </w:trPr>
        <w:tc>
          <w:tcPr>
            <w:tcW w:w="9915" w:type="dxa"/>
          </w:tcPr>
          <w:p w:rsidR="003E4EF8" w:rsidRPr="0050109B" w:rsidRDefault="003E4EF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40E1C">
              <w:rPr>
                <w:b/>
                <w:bCs/>
              </w:rPr>
              <w:t xml:space="preserve">Источник финансирования: </w:t>
            </w:r>
            <w:r w:rsidRPr="00540E1C">
              <w:t>Внебюджетные фонды (ОМС), краевой бюджет 2021 года</w:t>
            </w:r>
          </w:p>
          <w:p w:rsidR="003E4EF8" w:rsidRPr="0050109B" w:rsidRDefault="003E4EF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40E1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40E1C">
              <w:t>353560, Российская Федерация, Краснодарский край, г. Славянск-на-Кубани, ул. Батарейная,377 транспортом поставщика. Поставщик производит первую поставку в количестве 1/3 от объемов, указанных в спецификации, в течении 10 календарных дней от даты заключения контракта, последующие поставки производятся ежемесячно равными партиями при отсутствии заявок, последняя поставка не позднее 25 марта 2021 г..</w:t>
            </w:r>
          </w:p>
          <w:p w:rsidR="003E4EF8" w:rsidRPr="0050109B" w:rsidRDefault="003E4EF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40E1C">
              <w:t>Не требуется</w:t>
            </w:r>
          </w:p>
          <w:p w:rsidR="003E4EF8" w:rsidRPr="00540E1C" w:rsidRDefault="003E4EF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40E1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E4EF8" w:rsidRDefault="003E4EF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40E1C">
        <w:t>25.12.20 12:24:56 (</w:t>
      </w:r>
      <w:r>
        <w:rPr>
          <w:lang w:val="en-US"/>
        </w:rPr>
        <w:t>MSK</w:t>
      </w:r>
      <w:r w:rsidRPr="00540E1C">
        <w:t>+00:00)</w:t>
      </w:r>
    </w:p>
    <w:p w:rsidR="003E4EF8" w:rsidRDefault="003E4EF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40E1C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E4EF8" w:rsidRPr="0050109B"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E4EF8" w:rsidRPr="0050109B" w:rsidRDefault="003E4EF8">
            <w:pPr>
              <w:rPr>
                <w:lang w:val="en-US"/>
              </w:rPr>
            </w:pPr>
            <w:r w:rsidRPr="0050109B">
              <w:rPr>
                <w:lang w:val="en-US"/>
              </w:rPr>
              <w:t>Главный врач</w:t>
            </w:r>
          </w:p>
        </w:tc>
      </w:tr>
      <w:tr w:rsidR="003E4EF8" w:rsidRPr="0050109B"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E4EF8" w:rsidRPr="0050109B" w:rsidRDefault="003E4EF8">
            <w:pPr>
              <w:rPr>
                <w:lang w:val="en-US"/>
              </w:rPr>
            </w:pPr>
            <w:r w:rsidRPr="0050109B">
              <w:rPr>
                <w:lang w:val="en-US"/>
              </w:rPr>
              <w:t>Начальник отдела закупок</w:t>
            </w:r>
          </w:p>
        </w:tc>
      </w:tr>
      <w:tr w:rsidR="003E4EF8" w:rsidRPr="0050109B"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E4EF8" w:rsidRPr="0050109B" w:rsidRDefault="003E4EF8">
            <w:pPr>
              <w:rPr>
                <w:lang w:val="en-US"/>
              </w:rPr>
            </w:pPr>
            <w:r w:rsidRPr="0050109B">
              <w:rPr>
                <w:lang w:val="en-US"/>
              </w:rPr>
              <w:t>Начальник юридического отдела</w:t>
            </w:r>
          </w:p>
        </w:tc>
      </w:tr>
      <w:tr w:rsidR="003E4EF8" w:rsidRPr="0050109B"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E4EF8" w:rsidRPr="0050109B" w:rsidRDefault="003E4EF8">
            <w:pPr>
              <w:rPr>
                <w:lang w:val="en-US"/>
              </w:rPr>
            </w:pPr>
            <w:r w:rsidRPr="0050109B">
              <w:rPr>
                <w:lang w:val="en-US"/>
              </w:rPr>
              <w:t>экономист 1 категории отдела закупок</w:t>
            </w:r>
          </w:p>
        </w:tc>
      </w:tr>
      <w:tr w:rsidR="003E4EF8" w:rsidRPr="0050109B"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E4EF8" w:rsidRPr="0050109B" w:rsidRDefault="003E4EF8">
            <w:r w:rsidRPr="0050109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E4EF8" w:rsidRPr="0050109B" w:rsidRDefault="003E4EF8">
            <w:pPr>
              <w:rPr>
                <w:lang w:val="en-US"/>
              </w:rPr>
            </w:pPr>
            <w:r w:rsidRPr="0050109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E4EF8" w:rsidRDefault="003E4EF8">
      <w:pPr>
        <w:jc w:val="both"/>
      </w:pPr>
      <w:r>
        <w:tab/>
        <w:t>Кворум имеется. Комиссия правомочна.</w:t>
      </w:r>
    </w:p>
    <w:p w:rsidR="003E4EF8" w:rsidRDefault="003E4EF8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540E1C">
        <w:t>15</w:t>
      </w:r>
      <w:r>
        <w:t xml:space="preserve"> января 20</w:t>
      </w:r>
      <w:r w:rsidRPr="00540E1C">
        <w:t xml:space="preserve">21 </w:t>
      </w:r>
      <w:r>
        <w:t>11</w:t>
      </w:r>
      <w:r w:rsidRPr="00540E1C">
        <w:t>:</w:t>
      </w:r>
      <w:r>
        <w:t xml:space="preserve">40 </w:t>
      </w:r>
      <w:r w:rsidRPr="00540E1C">
        <w:t xml:space="preserve"> (</w:t>
      </w:r>
      <w:r>
        <w:rPr>
          <w:lang w:val="en-US"/>
        </w:rPr>
        <w:t>MSK</w:t>
      </w:r>
      <w:r w:rsidRPr="00540E1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</w:t>
      </w:r>
    </w:p>
    <w:p w:rsidR="003E4EF8" w:rsidRDefault="003E4EF8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3E4EF8" w:rsidRPr="0050109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rPr>
                <w:b/>
                <w:bCs/>
              </w:rPr>
            </w:pPr>
            <w:r w:rsidRPr="0050109B">
              <w:rPr>
                <w:b/>
                <w:bCs/>
              </w:rPr>
              <w:t xml:space="preserve">№ </w:t>
            </w:r>
          </w:p>
          <w:p w:rsidR="003E4EF8" w:rsidRPr="0050109B" w:rsidRDefault="003E4EF8">
            <w:pPr>
              <w:rPr>
                <w:b/>
                <w:bCs/>
              </w:rPr>
            </w:pPr>
            <w:r w:rsidRPr="0050109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b/>
                <w:bCs/>
              </w:rPr>
            </w:pPr>
            <w:r w:rsidRPr="0050109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b/>
                <w:bCs/>
              </w:rPr>
            </w:pPr>
            <w:r w:rsidRPr="0050109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3E4EF8" w:rsidRPr="0050109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lang w:val="en-US"/>
              </w:rPr>
            </w:pPr>
            <w:r w:rsidRPr="0050109B">
              <w:rPr>
                <w:lang w:val="en-US"/>
              </w:rPr>
              <w:t>449 195,50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lang w:val="en-US"/>
              </w:rPr>
            </w:pPr>
            <w:r w:rsidRPr="0050109B">
              <w:rPr>
                <w:lang w:val="en-US"/>
              </w:rPr>
              <w:t>14.01.21 12:51:25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4EF8" w:rsidRPr="00540E1C" w:rsidRDefault="003E4EF8">
            <w:pPr>
              <w:pStyle w:val="a3"/>
            </w:pPr>
            <w:r w:rsidRPr="00540E1C">
              <w:t>ОБЩЕСТВО С ОГРАНИЧЕННОЙ ОТВЕТСТВЕННОСТЬЮ "ИНФОТЕХ"</w:t>
            </w:r>
          </w:p>
        </w:tc>
      </w:tr>
      <w:tr w:rsidR="003E4EF8" w:rsidRPr="0050109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lang w:val="en-US"/>
              </w:rPr>
            </w:pPr>
            <w:r w:rsidRPr="0050109B">
              <w:rPr>
                <w:lang w:val="en-US"/>
              </w:rPr>
              <w:t>452 184,00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lang w:val="en-US"/>
              </w:rPr>
            </w:pPr>
            <w:r w:rsidRPr="0050109B">
              <w:rPr>
                <w:lang w:val="en-US"/>
              </w:rPr>
              <w:t>14.01.21 12:50:48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4EF8" w:rsidRPr="00540E1C" w:rsidRDefault="003E4EF8">
            <w:pPr>
              <w:pStyle w:val="a3"/>
            </w:pPr>
            <w:r w:rsidRPr="00540E1C">
              <w:t>ОБЩЕСТВО С ОГРАНИЧЕННОЙ ОТВЕТСТВЕННОСТЬЮ "АЛЫЕ ПАРУСА"</w:t>
            </w:r>
          </w:p>
        </w:tc>
      </w:tr>
      <w:tr w:rsidR="003E4EF8" w:rsidRPr="0050109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lang w:val="en-US"/>
              </w:rPr>
            </w:pPr>
            <w:r w:rsidRPr="0050109B">
              <w:rPr>
                <w:lang w:val="en-US"/>
              </w:rPr>
              <w:t>488 046,00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lang w:val="en-US"/>
              </w:rPr>
            </w:pPr>
            <w:r w:rsidRPr="0050109B">
              <w:rPr>
                <w:lang w:val="en-US"/>
              </w:rPr>
              <w:t>14.01.21 12:24:45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4EF8" w:rsidRPr="00540E1C" w:rsidRDefault="003E4EF8">
            <w:pPr>
              <w:pStyle w:val="a3"/>
            </w:pPr>
            <w:r w:rsidRPr="00540E1C">
              <w:t>ОБЩЕСТВО С ОГРАНИЧЕННОЙ ОТВЕТСТВЕННОСТЬЮ "ПРОЦЕССОР"</w:t>
            </w:r>
          </w:p>
        </w:tc>
      </w:tr>
      <w:tr w:rsidR="003E4EF8" w:rsidRPr="0050109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lang w:val="en-US"/>
              </w:rPr>
            </w:pPr>
            <w:r w:rsidRPr="0050109B">
              <w:rPr>
                <w:lang w:val="en-US"/>
              </w:rPr>
              <w:t>570 803,50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E4EF8" w:rsidRPr="0050109B" w:rsidRDefault="003E4EF8">
            <w:pPr>
              <w:pStyle w:val="a3"/>
              <w:rPr>
                <w:lang w:val="en-US"/>
              </w:rPr>
            </w:pPr>
            <w:r w:rsidRPr="0050109B">
              <w:rPr>
                <w:lang w:val="en-US"/>
              </w:rPr>
              <w:t>14.01.21 12:12:11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E4EF8" w:rsidRPr="00540E1C" w:rsidRDefault="003E4EF8">
            <w:pPr>
              <w:pStyle w:val="a3"/>
            </w:pPr>
            <w:r w:rsidRPr="00540E1C">
              <w:t>ОБЩЕСТВО С ОГРАНИЧЕННОЙ ОТВЕТСТВЕННОСТЬЮ "АБИУС"</w:t>
            </w:r>
          </w:p>
        </w:tc>
      </w:tr>
    </w:tbl>
    <w:p w:rsidR="003E4EF8" w:rsidRDefault="003E4EF8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3E4EF8" w:rsidRPr="0050109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0109B" w:rsidRDefault="003E4EF8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0109B" w:rsidRDefault="003E4EF8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r>
              <w:rPr>
                <w:b/>
                <w:bCs/>
              </w:rPr>
              <w:t>Обоснование</w:t>
            </w:r>
          </w:p>
        </w:tc>
      </w:tr>
      <w:tr w:rsidR="003E4EF8" w:rsidRPr="0050109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EA-70242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40E1C" w:rsidRDefault="003E4EF8">
            <w:r w:rsidRPr="00540E1C">
              <w:t>ОБЩЕСТВО С ОГРАНИЧЕННОЙ ОТВЕТСТВЕННОСТЬЮ "ИНФОТЕХ"</w:t>
            </w:r>
          </w:p>
          <w:p w:rsidR="003E4EF8" w:rsidRPr="00540E1C" w:rsidRDefault="003E4EF8">
            <w:r w:rsidRPr="0050109B">
              <w:t xml:space="preserve">ИНН </w:t>
            </w:r>
            <w:r w:rsidRPr="00540E1C">
              <w:t>2310213404</w:t>
            </w:r>
          </w:p>
          <w:p w:rsidR="003E4EF8" w:rsidRPr="00540E1C" w:rsidRDefault="003E4EF8">
            <w:r w:rsidRPr="0050109B">
              <w:t xml:space="preserve">ОГРН </w:t>
            </w:r>
            <w:r w:rsidRPr="00540E1C">
              <w:t>1192375023356</w:t>
            </w:r>
          </w:p>
          <w:p w:rsidR="003E4EF8" w:rsidRPr="00540E1C" w:rsidRDefault="003E4EF8">
            <w:r w:rsidRPr="0050109B">
              <w:t xml:space="preserve">КПП </w:t>
            </w:r>
            <w:r w:rsidRPr="00540E1C">
              <w:t>231001001</w:t>
            </w:r>
          </w:p>
          <w:p w:rsidR="003E4EF8" w:rsidRPr="00540E1C" w:rsidRDefault="003E4EF8">
            <w:r w:rsidRPr="0050109B">
              <w:t>Место нахождения(жительства)</w:t>
            </w:r>
          </w:p>
          <w:p w:rsidR="003E4EF8" w:rsidRPr="00540E1C" w:rsidRDefault="003E4EF8">
            <w:r w:rsidRPr="0050109B">
              <w:t>350059, КРАЙКРАСНОДАРСКИЙ, ГКРАСНОДАР, ОФИС 2</w:t>
            </w:r>
          </w:p>
          <w:p w:rsidR="003E4EF8" w:rsidRPr="00540E1C" w:rsidRDefault="003E4EF8">
            <w:r w:rsidRPr="0050109B">
              <w:t>Почтовый адрес</w:t>
            </w:r>
          </w:p>
          <w:p w:rsidR="003E4EF8" w:rsidRPr="00540E1C" w:rsidRDefault="003E4EF8">
            <w:r w:rsidRPr="0050109B">
              <w:t>350059, КРАЙ КРАСНОДАРСКИЙ23, Г КРАСНОДАР, ПЕР ПЛАНОВЫЙ, ДОМ 3, ОФИС 2</w:t>
            </w:r>
          </w:p>
          <w:p w:rsidR="003E4EF8" w:rsidRPr="0050109B" w:rsidRDefault="003E4EF8">
            <w:pPr>
              <w:rPr>
                <w:sz w:val="16"/>
                <w:szCs w:val="16"/>
                <w:lang w:val="en-US"/>
              </w:rPr>
            </w:pPr>
            <w:r w:rsidRPr="0050109B">
              <w:rPr>
                <w:sz w:val="16"/>
                <w:szCs w:val="16"/>
              </w:rPr>
              <w:t xml:space="preserve">Контактное лицо </w:t>
            </w:r>
          </w:p>
          <w:p w:rsidR="003E4EF8" w:rsidRPr="0050109B" w:rsidRDefault="003E4EF8">
            <w:pPr>
              <w:rPr>
                <w:lang w:val="en-US"/>
              </w:rPr>
            </w:pPr>
            <w:r w:rsidRPr="0050109B">
              <w:t xml:space="preserve">Телефон </w:t>
            </w:r>
            <w:r w:rsidRPr="0050109B">
              <w:rPr>
                <w:lang w:val="en-US"/>
              </w:rPr>
              <w:t>78619911900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40E1C" w:rsidRDefault="003E4EF8">
            <w:r w:rsidRPr="0050109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r w:rsidRPr="0050109B">
              <w:t>-</w:t>
            </w:r>
          </w:p>
        </w:tc>
      </w:tr>
      <w:tr w:rsidR="003E4EF8" w:rsidRPr="0050109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EA-70210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40E1C" w:rsidRDefault="003E4EF8">
            <w:r w:rsidRPr="00540E1C">
              <w:t>ОБЩЕСТВО С ОГРАНИЧЕННОЙ ОТВЕТСТВЕННОСТЬЮ "АЛЫЕ ПАРУСА"</w:t>
            </w:r>
          </w:p>
          <w:p w:rsidR="003E4EF8" w:rsidRPr="00540E1C" w:rsidRDefault="003E4EF8">
            <w:r w:rsidRPr="0050109B">
              <w:t xml:space="preserve">ИНН </w:t>
            </w:r>
            <w:r w:rsidRPr="00540E1C">
              <w:t>7720641875</w:t>
            </w:r>
          </w:p>
          <w:p w:rsidR="003E4EF8" w:rsidRPr="00540E1C" w:rsidRDefault="003E4EF8">
            <w:r w:rsidRPr="0050109B">
              <w:t xml:space="preserve">ОГРН </w:t>
            </w:r>
            <w:r w:rsidRPr="00540E1C">
              <w:t>1207700144948</w:t>
            </w:r>
          </w:p>
          <w:p w:rsidR="003E4EF8" w:rsidRPr="00540E1C" w:rsidRDefault="003E4EF8">
            <w:r w:rsidRPr="0050109B">
              <w:t xml:space="preserve">КПП </w:t>
            </w:r>
            <w:r w:rsidRPr="00540E1C">
              <w:t>772001001</w:t>
            </w:r>
          </w:p>
          <w:p w:rsidR="003E4EF8" w:rsidRPr="00540E1C" w:rsidRDefault="003E4EF8">
            <w:r w:rsidRPr="0050109B">
              <w:t>Место нахождения(жительства)</w:t>
            </w:r>
          </w:p>
          <w:p w:rsidR="003E4EF8" w:rsidRPr="00540E1C" w:rsidRDefault="003E4EF8">
            <w:r w:rsidRPr="0050109B">
              <w:t>111524, Г.МОСКВА, ЭТАЖ 1 АНТРЕСОЛЬ</w:t>
            </w:r>
          </w:p>
          <w:p w:rsidR="003E4EF8" w:rsidRPr="00540E1C" w:rsidRDefault="003E4EF8">
            <w:r w:rsidRPr="0050109B">
              <w:t>Почтовый адрес</w:t>
            </w:r>
          </w:p>
          <w:p w:rsidR="003E4EF8" w:rsidRPr="00540E1C" w:rsidRDefault="003E4EF8">
            <w:r w:rsidRPr="0050109B">
              <w:t>111524, Г МОСКВА, УЛ ЭЛЕКТРОДНАЯ, ДОМ 13, ЭТАЖ 1 АНТРЕСОЛЬ; Ч. КОМ. 10</w:t>
            </w:r>
          </w:p>
          <w:p w:rsidR="003E4EF8" w:rsidRPr="0050109B" w:rsidRDefault="003E4EF8">
            <w:pPr>
              <w:rPr>
                <w:sz w:val="16"/>
                <w:szCs w:val="16"/>
                <w:lang w:val="en-US"/>
              </w:rPr>
            </w:pPr>
            <w:r w:rsidRPr="0050109B">
              <w:rPr>
                <w:sz w:val="16"/>
                <w:szCs w:val="16"/>
              </w:rPr>
              <w:t xml:space="preserve">Контактное лицо </w:t>
            </w:r>
          </w:p>
          <w:p w:rsidR="003E4EF8" w:rsidRPr="0050109B" w:rsidRDefault="003E4EF8">
            <w:pPr>
              <w:rPr>
                <w:lang w:val="en-US"/>
              </w:rPr>
            </w:pPr>
            <w:r w:rsidRPr="0050109B">
              <w:t xml:space="preserve">Телефон </w:t>
            </w:r>
            <w:r w:rsidRPr="0050109B">
              <w:rPr>
                <w:lang w:val="en-US"/>
              </w:rPr>
              <w:t>79259127353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40E1C" w:rsidRDefault="003E4EF8">
            <w:r w:rsidRPr="0050109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r w:rsidRPr="0050109B">
              <w:t>-</w:t>
            </w:r>
          </w:p>
        </w:tc>
      </w:tr>
      <w:tr w:rsidR="003E4EF8" w:rsidRPr="0050109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EA-70195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40E1C" w:rsidRDefault="003E4EF8">
            <w:r w:rsidRPr="00540E1C">
              <w:t>ОБЩЕСТВО С ОГРАНИЧЕННОЙ ОТВЕТСТВЕННОСТЬЮ "ПРОЦЕССОР"</w:t>
            </w:r>
          </w:p>
          <w:p w:rsidR="003E4EF8" w:rsidRPr="00540E1C" w:rsidRDefault="003E4EF8">
            <w:r w:rsidRPr="0050109B">
              <w:t xml:space="preserve">ИНН </w:t>
            </w:r>
            <w:r w:rsidRPr="00540E1C">
              <w:t>3662992257</w:t>
            </w:r>
          </w:p>
          <w:p w:rsidR="003E4EF8" w:rsidRPr="00540E1C" w:rsidRDefault="003E4EF8">
            <w:r w:rsidRPr="0050109B">
              <w:t xml:space="preserve">ОГРН </w:t>
            </w:r>
            <w:r w:rsidRPr="00540E1C">
              <w:t>1153668006942</w:t>
            </w:r>
          </w:p>
          <w:p w:rsidR="003E4EF8" w:rsidRPr="00540E1C" w:rsidRDefault="003E4EF8">
            <w:r w:rsidRPr="0050109B">
              <w:t xml:space="preserve">КПП </w:t>
            </w:r>
            <w:r w:rsidRPr="00540E1C">
              <w:t>366401001</w:t>
            </w:r>
          </w:p>
          <w:p w:rsidR="003E4EF8" w:rsidRPr="00540E1C" w:rsidRDefault="003E4EF8">
            <w:r w:rsidRPr="0050109B">
              <w:t>Место нахождения(жительства)</w:t>
            </w:r>
          </w:p>
          <w:p w:rsidR="003E4EF8" w:rsidRPr="00540E1C" w:rsidRDefault="003E4EF8">
            <w:r w:rsidRPr="0050109B">
              <w:t>394006, ОБЛВОРОНЕЖСКАЯ, ГВОРОНЕЖ, ОФИС 107</w:t>
            </w:r>
          </w:p>
          <w:p w:rsidR="003E4EF8" w:rsidRPr="00540E1C" w:rsidRDefault="003E4EF8">
            <w:r w:rsidRPr="0050109B">
              <w:t>Почтовый адрес</w:t>
            </w:r>
          </w:p>
          <w:p w:rsidR="003E4EF8" w:rsidRPr="00540E1C" w:rsidRDefault="003E4EF8">
            <w:r w:rsidRPr="0050109B">
              <w:t>394030, г. Воронеж, ул. Революции 1905 года , д. 86Д, офис 107</w:t>
            </w:r>
          </w:p>
          <w:p w:rsidR="003E4EF8" w:rsidRPr="0050109B" w:rsidRDefault="003E4EF8">
            <w:pPr>
              <w:rPr>
                <w:sz w:val="16"/>
                <w:szCs w:val="16"/>
                <w:lang w:val="en-US"/>
              </w:rPr>
            </w:pPr>
            <w:r w:rsidRPr="0050109B">
              <w:rPr>
                <w:sz w:val="16"/>
                <w:szCs w:val="16"/>
              </w:rPr>
              <w:t xml:space="preserve">Контактное лицо </w:t>
            </w:r>
          </w:p>
          <w:p w:rsidR="003E4EF8" w:rsidRPr="0050109B" w:rsidRDefault="003E4EF8">
            <w:pPr>
              <w:rPr>
                <w:lang w:val="en-US"/>
              </w:rPr>
            </w:pPr>
            <w:r w:rsidRPr="0050109B">
              <w:t xml:space="preserve">Телефон </w:t>
            </w:r>
            <w:r w:rsidRPr="0050109B">
              <w:rPr>
                <w:lang w:val="en-US"/>
              </w:rPr>
              <w:t>74732045492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40E1C" w:rsidRDefault="003E4EF8">
            <w:r w:rsidRPr="0050109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r w:rsidRPr="0050109B">
              <w:t>-</w:t>
            </w:r>
          </w:p>
        </w:tc>
      </w:tr>
      <w:tr w:rsidR="003E4EF8" w:rsidRPr="0050109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0109B" w:rsidRDefault="003E4EF8">
            <w:pPr>
              <w:pStyle w:val="a3"/>
            </w:pPr>
            <w:bookmarkStart w:id="0" w:name="__DdeLink__416_2961716382"/>
            <w:bookmarkEnd w:id="0"/>
            <w:r w:rsidRPr="0050109B">
              <w:rPr>
                <w:lang w:val="en-US"/>
              </w:rPr>
              <w:t>EA-70325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40E1C" w:rsidRDefault="003E4EF8">
            <w:r w:rsidRPr="00540E1C">
              <w:t>ОБЩЕСТВО С ОГРАНИЧЕННОЙ ОТВЕТСТВЕННОСТЬЮ "АБИУС"</w:t>
            </w:r>
          </w:p>
          <w:p w:rsidR="003E4EF8" w:rsidRPr="00540E1C" w:rsidRDefault="003E4EF8">
            <w:r w:rsidRPr="0050109B">
              <w:t xml:space="preserve">ИНН </w:t>
            </w:r>
            <w:r w:rsidRPr="00540E1C">
              <w:t>7709369584</w:t>
            </w:r>
          </w:p>
          <w:p w:rsidR="003E4EF8" w:rsidRPr="00540E1C" w:rsidRDefault="003E4EF8">
            <w:r w:rsidRPr="0050109B">
              <w:t xml:space="preserve">ОГРН </w:t>
            </w:r>
            <w:r w:rsidRPr="00540E1C">
              <w:t>1037739060534</w:t>
            </w:r>
          </w:p>
          <w:p w:rsidR="003E4EF8" w:rsidRPr="00540E1C" w:rsidRDefault="003E4EF8">
            <w:r w:rsidRPr="0050109B">
              <w:t xml:space="preserve">КПП </w:t>
            </w:r>
            <w:r w:rsidRPr="00540E1C">
              <w:t>773101001</w:t>
            </w:r>
          </w:p>
          <w:p w:rsidR="003E4EF8" w:rsidRPr="00540E1C" w:rsidRDefault="003E4EF8">
            <w:r w:rsidRPr="0050109B">
              <w:t>Место нахождения(жительства)</w:t>
            </w:r>
          </w:p>
          <w:p w:rsidR="003E4EF8" w:rsidRPr="00540E1C" w:rsidRDefault="003E4EF8">
            <w:bookmarkStart w:id="1" w:name="__DdeLink__366_2212008683"/>
            <w:r w:rsidRPr="0050109B">
              <w:t>121609, Г. МОСКВА, ДОМ 17 КОРПУС 1, ПОМЕЩЕНИЕ I,КОМ.146 (РМ5) ЭТ.5</w:t>
            </w:r>
            <w:bookmarkEnd w:id="1"/>
          </w:p>
          <w:p w:rsidR="003E4EF8" w:rsidRPr="00540E1C" w:rsidRDefault="003E4EF8">
            <w:r w:rsidRPr="0050109B">
              <w:t>Почтовый адрес</w:t>
            </w:r>
          </w:p>
          <w:p w:rsidR="003E4EF8" w:rsidRPr="00540E1C" w:rsidRDefault="003E4EF8">
            <w:r w:rsidRPr="0050109B">
              <w:t>111033, г. Москва, Слободской пер., д. 6, Стр. 10</w:t>
            </w:r>
          </w:p>
          <w:p w:rsidR="003E4EF8" w:rsidRPr="0050109B" w:rsidRDefault="003E4EF8">
            <w:pPr>
              <w:rPr>
                <w:sz w:val="16"/>
                <w:szCs w:val="16"/>
                <w:lang w:val="en-US"/>
              </w:rPr>
            </w:pPr>
            <w:r w:rsidRPr="0050109B">
              <w:rPr>
                <w:sz w:val="16"/>
                <w:szCs w:val="16"/>
              </w:rPr>
              <w:t xml:space="preserve">Контактное лицо </w:t>
            </w:r>
          </w:p>
          <w:p w:rsidR="003E4EF8" w:rsidRPr="0050109B" w:rsidRDefault="003E4EF8">
            <w:pPr>
              <w:rPr>
                <w:lang w:val="en-US"/>
              </w:rPr>
            </w:pPr>
            <w:r w:rsidRPr="0050109B">
              <w:t xml:space="preserve">Телефон </w:t>
            </w:r>
            <w:r w:rsidRPr="0050109B">
              <w:rPr>
                <w:lang w:val="en-US"/>
              </w:rPr>
              <w:t>74952322600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EF8" w:rsidRPr="00540E1C" w:rsidRDefault="003E4EF8">
            <w:r w:rsidRPr="0050109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r w:rsidRPr="0050109B">
              <w:t>-</w:t>
            </w:r>
          </w:p>
        </w:tc>
      </w:tr>
    </w:tbl>
    <w:p w:rsidR="003E4EF8" w:rsidRDefault="003E4EF8"/>
    <w:p w:rsidR="003E4EF8" w:rsidRDefault="003E4EF8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-70242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-70242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-70242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-70242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-70242 / ОБЩЕСТВО С ОГРАНИЧЕННОЙ ОТВЕТСТВЕННОСТЬЮ "ИНФОТЕХ"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-70210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-70210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-70210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-70210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-70210 / ОБЩЕСТВО С ОГРАНИЧЕННОЙ ОТВЕТСТВЕННОСТЬЮ "АЛЫЕ ПАРУСА"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-70195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-70195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-70195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-70195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-70195 / ОБЩЕСТВО С ОГРАНИЧЕННОЙ ОТВЕТСТВЕННОСТЬЮ "ПРОЦЕССОР"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-70325 / ОБЩЕСТВО С ОГРАНИЧЕННОЙ ОТВЕТСТВЕННОСТЬЮ "АБИУС"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-70325 / ОБЩЕСТВО С ОГРАНИЧЕННОЙ ОТВЕТСТВЕННОСТЬЮ "АБИУС"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-70325 / ОБЩЕСТВО С ОГРАНИЧЕННОЙ ОТВЕТСТВЕННОСТЬЮ "АБИУС"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-70325 / ОБЩЕСТВО С ОГРАНИЧЕННОЙ ОТВЕТСТВЕННОСТЬЮ "АБИУС"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3E4EF8" w:rsidRPr="0050109B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EA</w:t>
            </w:r>
            <w:r w:rsidRPr="00540E1C">
              <w:t>-70325 / ОБЩЕСТВО С ОГРАНИЧЕННОЙ ОТВЕТСТВЕННОСТЬЮ "АБИУС"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EF8" w:rsidRPr="0050109B" w:rsidRDefault="003E4EF8">
            <w:pPr>
              <w:pStyle w:val="a3"/>
            </w:pPr>
            <w:r w:rsidRPr="00540E1C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3E4EF8" w:rsidRDefault="003E4EF8"/>
    <w:p w:rsidR="003E4EF8" w:rsidRDefault="003E4EF8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540E1C">
        <w:t xml:space="preserve">Картридж </w:t>
      </w:r>
      <w:r>
        <w:rPr>
          <w:lang w:val="en-US"/>
        </w:rPr>
        <w:t>Kyocera</w:t>
      </w:r>
      <w:r w:rsidRPr="00540E1C">
        <w:t>-</w:t>
      </w:r>
      <w:r>
        <w:rPr>
          <w:lang w:val="en-US"/>
        </w:rPr>
        <w:t>Mita</w:t>
      </w:r>
      <w:r w:rsidRPr="00540E1C">
        <w:t xml:space="preserve"> </w:t>
      </w:r>
      <w:r>
        <w:rPr>
          <w:lang w:val="en-US"/>
        </w:rPr>
        <w:t>TK</w:t>
      </w:r>
      <w:r w:rsidRPr="00540E1C">
        <w:t>-1110, оригинальный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"ИНФОТЕХ", предложение о цене контракта 449 195,50 руб.</w:t>
      </w:r>
    </w:p>
    <w:p w:rsidR="003E4EF8" w:rsidRDefault="003E4EF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50531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E4EF8" w:rsidRDefault="003E4EF8">
      <w:pPr>
        <w:jc w:val="both"/>
        <w:rPr>
          <w:b/>
          <w:bCs/>
        </w:rPr>
      </w:pPr>
    </w:p>
    <w:p w:rsidR="003E4EF8" w:rsidRDefault="003E4EF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E4EF8" w:rsidRPr="0050109B">
        <w:tc>
          <w:tcPr>
            <w:tcW w:w="5847" w:type="dxa"/>
            <w:vAlign w:val="bottom"/>
          </w:tcPr>
          <w:p w:rsidR="003E4EF8" w:rsidRPr="0050109B" w:rsidRDefault="003E4EF8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Просоленко Юрий Александрович</w:t>
            </w:r>
          </w:p>
        </w:tc>
      </w:tr>
      <w:tr w:rsidR="003E4EF8" w:rsidRPr="0050109B">
        <w:tc>
          <w:tcPr>
            <w:tcW w:w="5847" w:type="dxa"/>
            <w:vAlign w:val="bottom"/>
          </w:tcPr>
          <w:p w:rsidR="003E4EF8" w:rsidRPr="0050109B" w:rsidRDefault="003E4EF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Дехтерев Юрий Сергеевич</w:t>
            </w:r>
          </w:p>
        </w:tc>
      </w:tr>
      <w:tr w:rsidR="003E4EF8" w:rsidRPr="0050109B">
        <w:tc>
          <w:tcPr>
            <w:tcW w:w="5847" w:type="dxa"/>
            <w:vAlign w:val="bottom"/>
          </w:tcPr>
          <w:p w:rsidR="003E4EF8" w:rsidRPr="0050109B" w:rsidRDefault="003E4EF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Коротникова Светлана Борисовна</w:t>
            </w:r>
          </w:p>
        </w:tc>
      </w:tr>
      <w:tr w:rsidR="003E4EF8" w:rsidRPr="0050109B">
        <w:tc>
          <w:tcPr>
            <w:tcW w:w="5847" w:type="dxa"/>
            <w:vAlign w:val="bottom"/>
          </w:tcPr>
          <w:p w:rsidR="003E4EF8" w:rsidRPr="0050109B" w:rsidRDefault="003E4EF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Мальченко Елена Александровна</w:t>
            </w:r>
          </w:p>
        </w:tc>
      </w:tr>
      <w:tr w:rsidR="003E4EF8" w:rsidRPr="0050109B">
        <w:tc>
          <w:tcPr>
            <w:tcW w:w="5847" w:type="dxa"/>
            <w:vAlign w:val="bottom"/>
          </w:tcPr>
          <w:p w:rsidR="003E4EF8" w:rsidRPr="0050109B" w:rsidRDefault="003E4EF8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E4EF8" w:rsidRPr="0050109B" w:rsidRDefault="003E4EF8">
            <w:pPr>
              <w:pStyle w:val="a3"/>
            </w:pPr>
            <w:r w:rsidRPr="0050109B">
              <w:rPr>
                <w:lang w:val="en-US"/>
              </w:rPr>
              <w:t>Владыкина Лидия Валерьевна</w:t>
            </w:r>
          </w:p>
        </w:tc>
      </w:tr>
    </w:tbl>
    <w:p w:rsidR="003E4EF8" w:rsidRDefault="003E4EF8"/>
    <w:sectPr w:rsidR="003E4EF8" w:rsidSect="003D160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1604"/>
    <w:rsid w:val="000512C9"/>
    <w:rsid w:val="003D1604"/>
    <w:rsid w:val="003E4EF8"/>
    <w:rsid w:val="0050109B"/>
    <w:rsid w:val="0050531C"/>
    <w:rsid w:val="00540E1C"/>
    <w:rsid w:val="00EF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04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D160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D160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E03C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3D1604"/>
  </w:style>
  <w:style w:type="paragraph" w:styleId="Caption">
    <w:name w:val="caption"/>
    <w:basedOn w:val="Normal"/>
    <w:uiPriority w:val="99"/>
    <w:qFormat/>
    <w:rsid w:val="003D160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D160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D160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E03C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D160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D160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D160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D160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D160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D160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D160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D160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D160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D160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03C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03C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3C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3D1604"/>
  </w:style>
  <w:style w:type="paragraph" w:customStyle="1" w:styleId="a4">
    <w:name w:val="Заголовок таблицы"/>
    <w:basedOn w:val="a3"/>
    <w:uiPriority w:val="99"/>
    <w:rsid w:val="003D1604"/>
  </w:style>
  <w:style w:type="paragraph" w:customStyle="1" w:styleId="DocumentMap">
    <w:name w:val="DocumentMap"/>
    <w:uiPriority w:val="99"/>
    <w:rsid w:val="003D1604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3D1604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3D1604"/>
  </w:style>
  <w:style w:type="character" w:styleId="Hyperlink">
    <w:name w:val="Hyperlink"/>
    <w:basedOn w:val="DefaultParagraphFont"/>
    <w:uiPriority w:val="99"/>
    <w:rsid w:val="00540E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6</Pages>
  <Words>1690</Words>
  <Characters>9636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0318300120820000384</dc:title>
  <dc:subject/>
  <dc:creator>Ларий Дарья Григорьевна</dc:creator>
  <cp:keywords/>
  <dc:description/>
  <cp:lastModifiedBy>Yura</cp:lastModifiedBy>
  <cp:revision>3</cp:revision>
  <cp:lastPrinted>2021-01-15T11:17:00Z</cp:lastPrinted>
  <dcterms:created xsi:type="dcterms:W3CDTF">2021-01-15T11:16:00Z</dcterms:created>
  <dcterms:modified xsi:type="dcterms:W3CDTF">2021-01-15T11:17:00Z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