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7C3" w:rsidRDefault="00AC47C3">
      <w:pPr>
        <w:ind w:firstLine="680"/>
        <w:jc w:val="center"/>
      </w:pPr>
      <w:r>
        <w:rPr>
          <w:b/>
          <w:bCs/>
        </w:rPr>
        <w:t xml:space="preserve">ПРОТОКОЛ </w:t>
      </w:r>
      <w:r w:rsidRPr="00B74EBC">
        <w:rPr>
          <w:b/>
          <w:bCs/>
        </w:rPr>
        <w:t>0318300120820000379</w:t>
      </w:r>
    </w:p>
    <w:p w:rsidR="00AC47C3" w:rsidRDefault="00AC47C3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AC47C3" w:rsidRPr="00B74EBC" w:rsidRDefault="00AC47C3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C47C3" w:rsidRPr="00D0424D">
        <w:tc>
          <w:tcPr>
            <w:tcW w:w="4961" w:type="dxa"/>
          </w:tcPr>
          <w:p w:rsidR="00AC47C3" w:rsidRPr="00D0424D" w:rsidRDefault="00AC47C3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AC47C3" w:rsidRPr="00D0424D" w:rsidRDefault="00AC47C3">
            <w:pPr>
              <w:ind w:firstLine="567"/>
              <w:jc w:val="right"/>
            </w:pPr>
            <w:r>
              <w:rPr>
                <w:lang w:val="en-US"/>
              </w:rPr>
              <w:t>15</w:t>
            </w:r>
            <w:r>
              <w:t xml:space="preserve"> января 20</w:t>
            </w:r>
            <w:r>
              <w:rPr>
                <w:lang w:val="en-US"/>
              </w:rPr>
              <w:t>21</w:t>
            </w:r>
            <w:r>
              <w:t xml:space="preserve"> года</w:t>
            </w:r>
            <w:r>
              <w:rPr>
                <w:lang w:val="en-US"/>
              </w:rPr>
              <w:t xml:space="preserve"> </w:t>
            </w:r>
          </w:p>
        </w:tc>
      </w:tr>
    </w:tbl>
    <w:p w:rsidR="00AC47C3" w:rsidRDefault="00AC47C3">
      <w:pPr>
        <w:overflowPunct w:val="0"/>
      </w:pPr>
    </w:p>
    <w:p w:rsidR="00AC47C3" w:rsidRDefault="00AC47C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B74EBC">
        <w:t xml:space="preserve">: Изделия медицинского назначения для отделения периодических профилактических медицинских осмотров </w:t>
      </w:r>
    </w:p>
    <w:p w:rsidR="00AC47C3" w:rsidRDefault="00AC47C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203234901331923490100104250013250244</w:t>
      </w:r>
    </w:p>
    <w:p w:rsidR="00AC47C3" w:rsidRDefault="00AC47C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69 810,00 руб.</w:t>
      </w:r>
    </w:p>
    <w:p w:rsidR="00AC47C3" w:rsidRDefault="00AC47C3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B74EBC">
        <w:rPr>
          <w:b/>
          <w:bCs/>
        </w:rPr>
        <w:t xml:space="preserve">: </w:t>
      </w:r>
      <w:r w:rsidRPr="00B74EBC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B74EBC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C47C3" w:rsidRPr="00D0424D">
        <w:trPr>
          <w:jc w:val="right"/>
        </w:trPr>
        <w:tc>
          <w:tcPr>
            <w:tcW w:w="9915" w:type="dxa"/>
          </w:tcPr>
          <w:p w:rsidR="00AC47C3" w:rsidRPr="00D0424D" w:rsidRDefault="00AC47C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B74EBC">
              <w:rPr>
                <w:b/>
                <w:bCs/>
              </w:rPr>
              <w:t xml:space="preserve">Источник финансирования: </w:t>
            </w:r>
            <w:r w:rsidRPr="00B74EBC">
              <w:t>Внебюджетные средства (платные услуги) 2021 года</w:t>
            </w:r>
          </w:p>
          <w:p w:rsidR="00AC47C3" w:rsidRPr="00D0424D" w:rsidRDefault="00AC47C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B74EBC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B74EBC">
              <w:t>353560, Российская Федерация, Краснодарский край, г. Славянск-на-Кубани, ул. Батарейная,377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ноября 2021 г..</w:t>
            </w:r>
          </w:p>
          <w:p w:rsidR="00AC47C3" w:rsidRPr="00D0424D" w:rsidRDefault="00AC47C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B74EBC">
              <w:t>Не требуется</w:t>
            </w:r>
          </w:p>
          <w:p w:rsidR="00AC47C3" w:rsidRPr="00B74EBC" w:rsidRDefault="00AC47C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B74EBC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C47C3" w:rsidRDefault="00AC47C3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B74EBC">
        <w:t>24.12.20 15:55:30 (</w:t>
      </w:r>
      <w:r>
        <w:rPr>
          <w:lang w:val="en-US"/>
        </w:rPr>
        <w:t>MSK</w:t>
      </w:r>
      <w:r w:rsidRPr="00B74EBC">
        <w:t>+00:00)</w:t>
      </w:r>
    </w:p>
    <w:p w:rsidR="00AC47C3" w:rsidRDefault="00AC47C3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B74EBC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C47C3" w:rsidRPr="00D0424D">
        <w:tc>
          <w:tcPr>
            <w:tcW w:w="3307" w:type="dxa"/>
          </w:tcPr>
          <w:p w:rsidR="00AC47C3" w:rsidRPr="00D0424D" w:rsidRDefault="00AC47C3">
            <w:r w:rsidRPr="00D0424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C47C3" w:rsidRPr="00D0424D" w:rsidRDefault="00AC47C3">
            <w:r w:rsidRPr="00D0424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C47C3" w:rsidRPr="00D0424D" w:rsidRDefault="00AC47C3">
            <w:pPr>
              <w:rPr>
                <w:lang w:val="en-US"/>
              </w:rPr>
            </w:pPr>
            <w:r w:rsidRPr="00D0424D">
              <w:rPr>
                <w:lang w:val="en-US"/>
              </w:rPr>
              <w:t>Главный врач</w:t>
            </w:r>
          </w:p>
        </w:tc>
      </w:tr>
      <w:tr w:rsidR="00AC47C3" w:rsidRPr="00D0424D">
        <w:tc>
          <w:tcPr>
            <w:tcW w:w="3307" w:type="dxa"/>
          </w:tcPr>
          <w:p w:rsidR="00AC47C3" w:rsidRPr="00D0424D" w:rsidRDefault="00AC47C3">
            <w:r w:rsidRPr="00D0424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C47C3" w:rsidRPr="00D0424D" w:rsidRDefault="00AC47C3">
            <w:r w:rsidRPr="00D0424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C47C3" w:rsidRPr="00D0424D" w:rsidRDefault="00AC47C3">
            <w:pPr>
              <w:rPr>
                <w:lang w:val="en-US"/>
              </w:rPr>
            </w:pPr>
            <w:r w:rsidRPr="00D0424D">
              <w:rPr>
                <w:lang w:val="en-US"/>
              </w:rPr>
              <w:t>Начальник отдела закупок</w:t>
            </w:r>
          </w:p>
        </w:tc>
      </w:tr>
      <w:tr w:rsidR="00AC47C3" w:rsidRPr="00D0424D">
        <w:tc>
          <w:tcPr>
            <w:tcW w:w="3307" w:type="dxa"/>
          </w:tcPr>
          <w:p w:rsidR="00AC47C3" w:rsidRPr="00D0424D" w:rsidRDefault="00AC47C3">
            <w:r w:rsidRPr="00D0424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C47C3" w:rsidRPr="00D0424D" w:rsidRDefault="00AC47C3">
            <w:r w:rsidRPr="00D0424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AC47C3" w:rsidRPr="00D0424D" w:rsidRDefault="00AC47C3">
            <w:pPr>
              <w:rPr>
                <w:lang w:val="en-US"/>
              </w:rPr>
            </w:pPr>
            <w:r w:rsidRPr="00D0424D">
              <w:rPr>
                <w:lang w:val="en-US"/>
              </w:rPr>
              <w:t>Начальник юридического отдела</w:t>
            </w:r>
          </w:p>
        </w:tc>
      </w:tr>
      <w:tr w:rsidR="00AC47C3" w:rsidRPr="00D0424D">
        <w:tc>
          <w:tcPr>
            <w:tcW w:w="3307" w:type="dxa"/>
          </w:tcPr>
          <w:p w:rsidR="00AC47C3" w:rsidRPr="00D0424D" w:rsidRDefault="00AC47C3">
            <w:r w:rsidRPr="00D0424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C47C3" w:rsidRPr="00D0424D" w:rsidRDefault="00AC47C3">
            <w:r w:rsidRPr="00D0424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AC47C3" w:rsidRPr="00D0424D" w:rsidRDefault="00AC47C3">
            <w:pPr>
              <w:rPr>
                <w:lang w:val="en-US"/>
              </w:rPr>
            </w:pPr>
            <w:r w:rsidRPr="00D0424D">
              <w:rPr>
                <w:lang w:val="en-US"/>
              </w:rPr>
              <w:t>экономист 1 категории отдела закупок</w:t>
            </w:r>
          </w:p>
        </w:tc>
      </w:tr>
      <w:tr w:rsidR="00AC47C3" w:rsidRPr="00D0424D">
        <w:tc>
          <w:tcPr>
            <w:tcW w:w="3307" w:type="dxa"/>
          </w:tcPr>
          <w:p w:rsidR="00AC47C3" w:rsidRPr="00D0424D" w:rsidRDefault="00AC47C3">
            <w:r w:rsidRPr="00D0424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C47C3" w:rsidRPr="00D0424D" w:rsidRDefault="00AC47C3">
            <w:r w:rsidRPr="00D0424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C47C3" w:rsidRPr="00D0424D" w:rsidRDefault="00AC47C3">
            <w:pPr>
              <w:rPr>
                <w:lang w:val="en-US"/>
              </w:rPr>
            </w:pPr>
            <w:r w:rsidRPr="00D0424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C47C3" w:rsidRDefault="00AC47C3">
      <w:pPr>
        <w:jc w:val="both"/>
      </w:pPr>
      <w:r>
        <w:tab/>
        <w:t>Кворум имеется. Комиссия правомочна.</w:t>
      </w:r>
    </w:p>
    <w:p w:rsidR="00AC47C3" w:rsidRDefault="00AC47C3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B74EBC">
        <w:t>15</w:t>
      </w:r>
      <w:r>
        <w:t xml:space="preserve"> января 20</w:t>
      </w:r>
      <w:r w:rsidRPr="00B74EBC">
        <w:t>21</w:t>
      </w:r>
      <w:r>
        <w:t xml:space="preserve"> года</w:t>
      </w:r>
      <w:r w:rsidRPr="00B74EBC">
        <w:t xml:space="preserve"> 1</w:t>
      </w:r>
      <w:r>
        <w:t xml:space="preserve">3:00 </w:t>
      </w:r>
      <w:r w:rsidRPr="00B74EBC">
        <w:t xml:space="preserve"> (</w:t>
      </w:r>
      <w:r>
        <w:rPr>
          <w:lang w:val="en-US"/>
        </w:rPr>
        <w:t>MSK</w:t>
      </w:r>
      <w:r w:rsidRPr="00B74EBC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C47C3" w:rsidRDefault="00AC47C3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AC47C3" w:rsidRPr="00D0424D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rPr>
                <w:b/>
                <w:bCs/>
              </w:rPr>
            </w:pPr>
            <w:r w:rsidRPr="00D0424D">
              <w:rPr>
                <w:b/>
                <w:bCs/>
              </w:rPr>
              <w:t xml:space="preserve">№ </w:t>
            </w:r>
          </w:p>
          <w:p w:rsidR="00AC47C3" w:rsidRPr="00D0424D" w:rsidRDefault="00AC47C3">
            <w:pPr>
              <w:rPr>
                <w:b/>
                <w:bCs/>
              </w:rPr>
            </w:pPr>
            <w:r w:rsidRPr="00D0424D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  <w:rPr>
                <w:b/>
                <w:bCs/>
              </w:rPr>
            </w:pPr>
            <w:r w:rsidRPr="00D0424D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  <w:rPr>
                <w:b/>
                <w:bCs/>
              </w:rPr>
            </w:pPr>
            <w:r w:rsidRPr="00D0424D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47C3" w:rsidRPr="00D0424D" w:rsidRDefault="00AC47C3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AC47C3" w:rsidRPr="00D0424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  <w:rPr>
                <w:lang w:val="en-US"/>
              </w:rPr>
            </w:pPr>
            <w:r w:rsidRPr="00D0424D">
              <w:rPr>
                <w:lang w:val="en-US"/>
              </w:rPr>
              <w:t>32 810,70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  <w:rPr>
                <w:lang w:val="en-US"/>
              </w:rPr>
            </w:pPr>
            <w:r w:rsidRPr="00D0424D">
              <w:rPr>
                <w:lang w:val="en-US"/>
              </w:rPr>
              <w:t>14.01.21 10:44:16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47C3" w:rsidRPr="00D0424D" w:rsidRDefault="00AC47C3">
            <w:pPr>
              <w:pStyle w:val="a3"/>
              <w:rPr>
                <w:lang w:val="en-US"/>
              </w:rPr>
            </w:pPr>
            <w:r w:rsidRPr="00D0424D">
              <w:rPr>
                <w:lang w:val="en-US"/>
              </w:rPr>
              <w:t>МАСЛЕННИКОВ АЛЕКСЕЙ ВЛАДИМИРОВИЧ</w:t>
            </w:r>
          </w:p>
        </w:tc>
      </w:tr>
      <w:tr w:rsidR="00AC47C3" w:rsidRPr="00D0424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  <w:rPr>
                <w:lang w:val="en-US"/>
              </w:rPr>
            </w:pPr>
            <w:r w:rsidRPr="00D0424D">
              <w:rPr>
                <w:lang w:val="en-US"/>
              </w:rPr>
              <w:t>33 159,75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  <w:rPr>
                <w:lang w:val="en-US"/>
              </w:rPr>
            </w:pPr>
            <w:r w:rsidRPr="00D0424D">
              <w:rPr>
                <w:lang w:val="en-US"/>
              </w:rPr>
              <w:t>14.01.21 10:42:38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47C3" w:rsidRPr="00B74EBC" w:rsidRDefault="00AC47C3">
            <w:pPr>
              <w:pStyle w:val="a3"/>
            </w:pPr>
            <w:r w:rsidRPr="00B74EBC">
              <w:t>ОБЩЕСТВО С ОГРАНИЧЕННОЙ ОТВЕТСТВЕННОСТЬЮ "ЕКЦ-СЕРВИС"</w:t>
            </w:r>
          </w:p>
        </w:tc>
      </w:tr>
      <w:tr w:rsidR="00AC47C3" w:rsidRPr="00D0424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  <w:rPr>
                <w:lang w:val="en-US"/>
              </w:rPr>
            </w:pPr>
            <w:r w:rsidRPr="00D0424D">
              <w:rPr>
                <w:lang w:val="en-US"/>
              </w:rPr>
              <w:t>34 905,00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C47C3" w:rsidRPr="00D0424D" w:rsidRDefault="00AC47C3">
            <w:pPr>
              <w:pStyle w:val="a3"/>
              <w:rPr>
                <w:lang w:val="en-US"/>
              </w:rPr>
            </w:pPr>
            <w:r w:rsidRPr="00D0424D">
              <w:rPr>
                <w:lang w:val="en-US"/>
              </w:rPr>
              <w:t>14.01.21 10:34:47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47C3" w:rsidRPr="00B74EBC" w:rsidRDefault="00AC47C3">
            <w:pPr>
              <w:pStyle w:val="a3"/>
            </w:pPr>
            <w:r w:rsidRPr="00B74EBC">
              <w:t>ОБЩЕСТВО С ОГРАНИЧЕННОЙ ОТВЕТСТВЕННОСТЬЮ "АЛЬЯНС МЕД"</w:t>
            </w:r>
          </w:p>
        </w:tc>
      </w:tr>
    </w:tbl>
    <w:p w:rsidR="00AC47C3" w:rsidRDefault="00AC47C3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AC47C3" w:rsidRPr="00D0424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7C3" w:rsidRPr="00D0424D" w:rsidRDefault="00AC47C3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7C3" w:rsidRPr="00D0424D" w:rsidRDefault="00AC47C3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r>
              <w:rPr>
                <w:b/>
                <w:bCs/>
              </w:rPr>
              <w:t>Обоснование</w:t>
            </w:r>
          </w:p>
        </w:tc>
      </w:tr>
      <w:tr w:rsidR="00AC47C3" w:rsidRPr="00D0424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EA-70092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B74EBC" w:rsidRDefault="00AC47C3">
            <w:r>
              <w:t xml:space="preserve">Индивидуальный предприниматель </w:t>
            </w:r>
            <w:r w:rsidRPr="00B74EBC">
              <w:t>МАСЛЕННИКОВ АЛЕКСЕЙ ВЛАДИМИРОВИЧ</w:t>
            </w:r>
          </w:p>
          <w:p w:rsidR="00AC47C3" w:rsidRPr="00B74EBC" w:rsidRDefault="00AC47C3">
            <w:r w:rsidRPr="00D0424D">
              <w:t xml:space="preserve">ИНН </w:t>
            </w:r>
            <w:r w:rsidRPr="00B74EBC">
              <w:t>525705698206</w:t>
            </w:r>
          </w:p>
          <w:p w:rsidR="00AC47C3" w:rsidRPr="00B74EBC" w:rsidRDefault="00AC47C3">
            <w:r w:rsidRPr="00D0424D">
              <w:t xml:space="preserve">ОГРН </w:t>
            </w:r>
            <w:r w:rsidRPr="00B74EBC">
              <w:t>305525701200255</w:t>
            </w:r>
          </w:p>
          <w:p w:rsidR="00AC47C3" w:rsidRPr="00B74EBC" w:rsidRDefault="00AC47C3">
            <w:r w:rsidRPr="00D0424D">
              <w:t xml:space="preserve">КПП </w:t>
            </w:r>
          </w:p>
          <w:p w:rsidR="00AC47C3" w:rsidRPr="00B74EBC" w:rsidRDefault="00AC47C3">
            <w:r w:rsidRPr="00D0424D">
              <w:t>Место нахождения(жительства)</w:t>
            </w:r>
          </w:p>
          <w:p w:rsidR="00AC47C3" w:rsidRPr="00B74EBC" w:rsidRDefault="00AC47C3">
            <w:r w:rsidRPr="00D0424D">
              <w:t>-Нижегородская, -Нижний Новгород</w:t>
            </w:r>
          </w:p>
          <w:p w:rsidR="00AC47C3" w:rsidRPr="00B74EBC" w:rsidRDefault="00AC47C3">
            <w:r w:rsidRPr="00D0424D">
              <w:t>Почтовый адрес</w:t>
            </w:r>
          </w:p>
          <w:p w:rsidR="00AC47C3" w:rsidRPr="00B74EBC" w:rsidRDefault="00AC47C3">
            <w:r w:rsidRPr="00D0424D">
              <w:t>- Нижегородская, - Нижний Новгород, ул. Сурская д. 18</w:t>
            </w:r>
          </w:p>
          <w:p w:rsidR="00AC47C3" w:rsidRPr="00B74EBC" w:rsidRDefault="00AC47C3">
            <w:pPr>
              <w:rPr>
                <w:sz w:val="16"/>
                <w:szCs w:val="16"/>
              </w:rPr>
            </w:pPr>
            <w:r w:rsidRPr="00D0424D">
              <w:rPr>
                <w:sz w:val="16"/>
                <w:szCs w:val="16"/>
              </w:rPr>
              <w:t xml:space="preserve">Контактное лицо </w:t>
            </w:r>
          </w:p>
          <w:p w:rsidR="00AC47C3" w:rsidRPr="00B74EBC" w:rsidRDefault="00AC47C3">
            <w:r w:rsidRPr="00D0424D">
              <w:t xml:space="preserve">Телефон </w:t>
            </w:r>
            <w:r w:rsidRPr="00B74EBC">
              <w:t>78312792074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7C3" w:rsidRPr="00B74EBC" w:rsidRDefault="00AC47C3">
            <w:r w:rsidRPr="00D0424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r w:rsidRPr="00D0424D">
              <w:t>-</w:t>
            </w:r>
          </w:p>
        </w:tc>
      </w:tr>
      <w:tr w:rsidR="00AC47C3" w:rsidRPr="00D0424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EA-70303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B74EBC" w:rsidRDefault="00AC47C3">
            <w:r w:rsidRPr="00B74EBC">
              <w:t>ОБЩЕСТВО С ОГРАНИЧЕННОЙ ОТВЕТСТВЕННОСТЬЮ "ЕКЦ-СЕРВИС"</w:t>
            </w:r>
          </w:p>
          <w:p w:rsidR="00AC47C3" w:rsidRPr="00B74EBC" w:rsidRDefault="00AC47C3">
            <w:r w:rsidRPr="00D0424D">
              <w:t xml:space="preserve">ИНН </w:t>
            </w:r>
            <w:r w:rsidRPr="00B74EBC">
              <w:t>7802669342</w:t>
            </w:r>
          </w:p>
          <w:p w:rsidR="00AC47C3" w:rsidRPr="00B74EBC" w:rsidRDefault="00AC47C3">
            <w:r w:rsidRPr="00D0424D">
              <w:t xml:space="preserve">ОГРН </w:t>
            </w:r>
            <w:r w:rsidRPr="00B74EBC">
              <w:t>1187847179629</w:t>
            </w:r>
          </w:p>
          <w:p w:rsidR="00AC47C3" w:rsidRPr="00B74EBC" w:rsidRDefault="00AC47C3">
            <w:r w:rsidRPr="00D0424D">
              <w:t xml:space="preserve">КПП </w:t>
            </w:r>
            <w:r w:rsidRPr="00B74EBC">
              <w:t>780601001</w:t>
            </w:r>
          </w:p>
          <w:p w:rsidR="00AC47C3" w:rsidRPr="00B74EBC" w:rsidRDefault="00AC47C3">
            <w:r w:rsidRPr="00D0424D">
              <w:t>Место нахождения(жительства)</w:t>
            </w:r>
          </w:p>
          <w:p w:rsidR="00AC47C3" w:rsidRPr="00B74EBC" w:rsidRDefault="00AC47C3">
            <w:r w:rsidRPr="00D0424D">
              <w:t>195426, ГСАНКТ-ПЕТЕРБУРГ, ДОМ 12ЛИТЕР А, ПОМЕЩЕНИЕ 4-Н</w:t>
            </w:r>
          </w:p>
          <w:p w:rsidR="00AC47C3" w:rsidRPr="00B74EBC" w:rsidRDefault="00AC47C3">
            <w:r w:rsidRPr="00D0424D">
              <w:t>Почтовый адрес</w:t>
            </w:r>
          </w:p>
          <w:p w:rsidR="00AC47C3" w:rsidRPr="00B74EBC" w:rsidRDefault="00AC47C3">
            <w:r w:rsidRPr="00D0424D">
              <w:t>Санкт-Петербург, 195426, проспект Индустриальный, дом 12 литер А, помещение 4-Н</w:t>
            </w:r>
          </w:p>
          <w:p w:rsidR="00AC47C3" w:rsidRPr="00D0424D" w:rsidRDefault="00AC47C3">
            <w:pPr>
              <w:rPr>
                <w:sz w:val="16"/>
                <w:szCs w:val="16"/>
                <w:lang w:val="en-US"/>
              </w:rPr>
            </w:pPr>
            <w:r w:rsidRPr="00D0424D">
              <w:rPr>
                <w:sz w:val="16"/>
                <w:szCs w:val="16"/>
              </w:rPr>
              <w:t xml:space="preserve">Контактное лицо </w:t>
            </w:r>
          </w:p>
          <w:p w:rsidR="00AC47C3" w:rsidRPr="00D0424D" w:rsidRDefault="00AC47C3">
            <w:pPr>
              <w:rPr>
                <w:lang w:val="en-US"/>
              </w:rPr>
            </w:pPr>
            <w:r w:rsidRPr="00D0424D">
              <w:t xml:space="preserve">Телефон </w:t>
            </w:r>
            <w:r w:rsidRPr="00D0424D">
              <w:rPr>
                <w:lang w:val="en-US"/>
              </w:rPr>
              <w:t>79657954804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7C3" w:rsidRPr="00B74EBC" w:rsidRDefault="00AC47C3">
            <w:r w:rsidRPr="00D0424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r w:rsidRPr="00D0424D">
              <w:t>-</w:t>
            </w:r>
          </w:p>
        </w:tc>
      </w:tr>
      <w:tr w:rsidR="00AC47C3" w:rsidRPr="00D0424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7C3" w:rsidRPr="00D0424D" w:rsidRDefault="00AC47C3">
            <w:pPr>
              <w:pStyle w:val="a3"/>
            </w:pPr>
            <w:bookmarkStart w:id="0" w:name="__DdeLink__416_2961716382"/>
            <w:bookmarkEnd w:id="0"/>
            <w:r w:rsidRPr="00D0424D">
              <w:rPr>
                <w:lang w:val="en-US"/>
              </w:rPr>
              <w:t>EA-70266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B74EBC" w:rsidRDefault="00AC47C3">
            <w:r w:rsidRPr="00B74EBC">
              <w:t>ОБЩЕСТВО С ОГРАНИЧЕННОЙ ОТВЕТСТВЕННОСТЬЮ "АЛЬЯНС МЕД"</w:t>
            </w:r>
          </w:p>
          <w:p w:rsidR="00AC47C3" w:rsidRPr="00B74EBC" w:rsidRDefault="00AC47C3">
            <w:r w:rsidRPr="00D0424D">
              <w:t xml:space="preserve">ИНН </w:t>
            </w:r>
            <w:r w:rsidRPr="00B74EBC">
              <w:t>2312261876</w:t>
            </w:r>
          </w:p>
          <w:p w:rsidR="00AC47C3" w:rsidRPr="00B74EBC" w:rsidRDefault="00AC47C3">
            <w:r w:rsidRPr="00D0424D">
              <w:t xml:space="preserve">ОГРН </w:t>
            </w:r>
            <w:r w:rsidRPr="00B74EBC">
              <w:t>1172375046535</w:t>
            </w:r>
          </w:p>
          <w:p w:rsidR="00AC47C3" w:rsidRPr="00B74EBC" w:rsidRDefault="00AC47C3">
            <w:r w:rsidRPr="00D0424D">
              <w:t xml:space="preserve">КПП </w:t>
            </w:r>
            <w:r w:rsidRPr="00B74EBC">
              <w:t>231101001</w:t>
            </w:r>
          </w:p>
          <w:p w:rsidR="00AC47C3" w:rsidRPr="00B74EBC" w:rsidRDefault="00AC47C3">
            <w:r w:rsidRPr="00D0424D">
              <w:t>Место нахождения(жительства)</w:t>
            </w:r>
          </w:p>
          <w:p w:rsidR="00AC47C3" w:rsidRPr="00B74EBC" w:rsidRDefault="00AC47C3">
            <w:bookmarkStart w:id="1" w:name="__DdeLink__366_2212008683"/>
            <w:r w:rsidRPr="00D0424D">
              <w:t>350900, КРАЙКРАСНОДАРСКИЙ, ГКРАСНОДАР, ОФИС 2</w:t>
            </w:r>
            <w:bookmarkEnd w:id="1"/>
          </w:p>
          <w:p w:rsidR="00AC47C3" w:rsidRPr="00B74EBC" w:rsidRDefault="00AC47C3">
            <w:r w:rsidRPr="00D0424D">
              <w:t>Почтовый адрес</w:t>
            </w:r>
          </w:p>
          <w:p w:rsidR="00AC47C3" w:rsidRPr="00B74EBC" w:rsidRDefault="00AC47C3">
            <w:r w:rsidRPr="00D0424D">
              <w:t>350900, КРАЙ КРАСНОДАРСКИЙ, Г КРАСНОДАР, УЛ ИМ СОКОЛОВА М.Е., ДОМ 80, ОФИС 2</w:t>
            </w:r>
          </w:p>
          <w:p w:rsidR="00AC47C3" w:rsidRPr="00D0424D" w:rsidRDefault="00AC47C3">
            <w:pPr>
              <w:rPr>
                <w:sz w:val="16"/>
                <w:szCs w:val="16"/>
                <w:lang w:val="en-US"/>
              </w:rPr>
            </w:pPr>
            <w:r w:rsidRPr="00D0424D">
              <w:rPr>
                <w:sz w:val="16"/>
                <w:szCs w:val="16"/>
              </w:rPr>
              <w:t xml:space="preserve">Контактное лицо </w:t>
            </w:r>
          </w:p>
          <w:p w:rsidR="00AC47C3" w:rsidRPr="00D0424D" w:rsidRDefault="00AC47C3">
            <w:pPr>
              <w:rPr>
                <w:lang w:val="en-US"/>
              </w:rPr>
            </w:pPr>
            <w:r w:rsidRPr="00D0424D">
              <w:t xml:space="preserve">Телефон </w:t>
            </w:r>
            <w:r w:rsidRPr="00D0424D">
              <w:rPr>
                <w:lang w:val="en-US"/>
              </w:rPr>
              <w:t>79182281494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7C3" w:rsidRPr="00B74EBC" w:rsidRDefault="00AC47C3">
            <w:r w:rsidRPr="00D0424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r w:rsidRPr="00D0424D">
              <w:t>-</w:t>
            </w:r>
          </w:p>
        </w:tc>
      </w:tr>
    </w:tbl>
    <w:p w:rsidR="00AC47C3" w:rsidRDefault="00AC47C3"/>
    <w:p w:rsidR="00AC47C3" w:rsidRDefault="00AC47C3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9827C0">
              <w:t xml:space="preserve">-70092 / </w:t>
            </w:r>
            <w:r>
              <w:t xml:space="preserve"> Индивидуальный предприниматель </w:t>
            </w:r>
            <w:r w:rsidRPr="009827C0">
              <w:t>МАСЛЕННИКОВ АЛЕКСЕЙ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9827C0">
              <w:t xml:space="preserve">-70092 / </w:t>
            </w:r>
            <w:r>
              <w:t xml:space="preserve">Индивидуальный предприниматель </w:t>
            </w:r>
            <w:r w:rsidRPr="009827C0">
              <w:t>МАСЛЕННИКОВ АЛЕКСЕЙ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9827C0">
              <w:t xml:space="preserve">-70092 / </w:t>
            </w:r>
            <w:r>
              <w:t xml:space="preserve">Индивидуальный предприниматель </w:t>
            </w:r>
            <w:r w:rsidRPr="009827C0">
              <w:t>МАСЛЕННИКОВ АЛЕКСЕЙ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9827C0">
              <w:t xml:space="preserve">-70092 / </w:t>
            </w:r>
            <w:r>
              <w:t xml:space="preserve">Индивидуальный предприниматель </w:t>
            </w:r>
            <w:r w:rsidRPr="009827C0">
              <w:t>МАСЛЕННИКОВ АЛЕКСЕЙ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9827C0">
              <w:t xml:space="preserve">-70092 / </w:t>
            </w:r>
            <w:r>
              <w:t xml:space="preserve">Индивидуальный предприниматель </w:t>
            </w:r>
            <w:r w:rsidRPr="009827C0">
              <w:t>МАСЛЕННИКОВ АЛЕКСЕЙ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B74EBC">
              <w:t>-70303 / ОБЩЕСТВО С ОГРАНИЧЕННОЙ ОТВЕТСТВЕННОСТЬЮ "ЕКЦ-СЕРВИС"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B74EBC">
              <w:t>-70303 / ОБЩЕСТВО С ОГРАНИЧЕННОЙ ОТВЕТСТВЕННОСТЬЮ "ЕКЦ-СЕРВИС"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B74EBC">
              <w:t>-70303 / ОБЩЕСТВО С ОГРАНИЧЕННОЙ ОТВЕТСТВЕННОСТЬЮ "ЕКЦ-СЕРВИС"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B74EBC">
              <w:t>-70303 / ОБЩЕСТВО С ОГРАНИЧЕННОЙ ОТВЕТСТВЕННОСТЬЮ "ЕКЦ-СЕРВИС"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B74EBC">
              <w:t>-70303 / ОБЩЕСТВО С ОГРАНИЧЕННОЙ ОТВЕТСТВЕННОСТЬЮ "ЕКЦ-СЕРВИС"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B74EBC">
              <w:t>-70266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B74EBC">
              <w:t>-70266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B74EBC">
              <w:t>-70266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B74EBC">
              <w:t>-70266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7C3" w:rsidRPr="00D042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EA</w:t>
            </w:r>
            <w:r w:rsidRPr="00B74EBC">
              <w:t>-70266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7C3" w:rsidRPr="00D0424D" w:rsidRDefault="00AC47C3">
            <w:pPr>
              <w:pStyle w:val="a3"/>
            </w:pPr>
            <w:r w:rsidRPr="00B74EB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AC47C3" w:rsidRDefault="00AC47C3"/>
    <w:p w:rsidR="00AC47C3" w:rsidRDefault="00AC47C3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B74EBC">
        <w:t>Изделия медицинского назначения для отделения периодических профилактических медицинских осмотров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МАСЛЕННИКОВ АЛЕКСЕЙ ВЛАДИМИРОВИЧ, предложение о цене контракта 32 810,70 руб.</w:t>
      </w:r>
    </w:p>
    <w:p w:rsidR="00AC47C3" w:rsidRDefault="00AC47C3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1B26F7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C47C3" w:rsidRDefault="00AC47C3">
      <w:pPr>
        <w:jc w:val="both"/>
        <w:rPr>
          <w:b/>
          <w:bCs/>
        </w:rPr>
      </w:pPr>
    </w:p>
    <w:p w:rsidR="00AC47C3" w:rsidRDefault="00AC47C3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C47C3" w:rsidRPr="00D0424D">
        <w:tc>
          <w:tcPr>
            <w:tcW w:w="5847" w:type="dxa"/>
            <w:vAlign w:val="bottom"/>
          </w:tcPr>
          <w:p w:rsidR="00AC47C3" w:rsidRPr="00D0424D" w:rsidRDefault="00AC47C3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Просоленко Юрий Александрович</w:t>
            </w:r>
          </w:p>
        </w:tc>
      </w:tr>
      <w:tr w:rsidR="00AC47C3" w:rsidRPr="00D0424D">
        <w:tc>
          <w:tcPr>
            <w:tcW w:w="5847" w:type="dxa"/>
            <w:vAlign w:val="bottom"/>
          </w:tcPr>
          <w:p w:rsidR="00AC47C3" w:rsidRPr="00D0424D" w:rsidRDefault="00AC47C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Дехтерев Юрий Сергеевич</w:t>
            </w:r>
          </w:p>
        </w:tc>
      </w:tr>
      <w:tr w:rsidR="00AC47C3" w:rsidRPr="00D0424D">
        <w:tc>
          <w:tcPr>
            <w:tcW w:w="5847" w:type="dxa"/>
            <w:vAlign w:val="bottom"/>
          </w:tcPr>
          <w:p w:rsidR="00AC47C3" w:rsidRPr="00D0424D" w:rsidRDefault="00AC47C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Коротникова Светлана Борисовна</w:t>
            </w:r>
          </w:p>
        </w:tc>
      </w:tr>
      <w:tr w:rsidR="00AC47C3" w:rsidRPr="00D0424D">
        <w:tc>
          <w:tcPr>
            <w:tcW w:w="5847" w:type="dxa"/>
            <w:vAlign w:val="bottom"/>
          </w:tcPr>
          <w:p w:rsidR="00AC47C3" w:rsidRPr="00D0424D" w:rsidRDefault="00AC47C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Мальченко Елена Александровна</w:t>
            </w:r>
          </w:p>
        </w:tc>
      </w:tr>
      <w:tr w:rsidR="00AC47C3" w:rsidRPr="00D0424D">
        <w:tc>
          <w:tcPr>
            <w:tcW w:w="5847" w:type="dxa"/>
            <w:vAlign w:val="bottom"/>
          </w:tcPr>
          <w:p w:rsidR="00AC47C3" w:rsidRPr="00D0424D" w:rsidRDefault="00AC47C3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C47C3" w:rsidRPr="00D0424D" w:rsidRDefault="00AC47C3">
            <w:pPr>
              <w:pStyle w:val="a3"/>
            </w:pPr>
            <w:r w:rsidRPr="00D0424D">
              <w:rPr>
                <w:lang w:val="en-US"/>
              </w:rPr>
              <w:t>Владыкина Лидия Валерьевна</w:t>
            </w:r>
          </w:p>
        </w:tc>
      </w:tr>
    </w:tbl>
    <w:p w:rsidR="00AC47C3" w:rsidRDefault="00AC47C3"/>
    <w:sectPr w:rsidR="00AC47C3" w:rsidSect="0009019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0192"/>
    <w:rsid w:val="00090192"/>
    <w:rsid w:val="001B26F7"/>
    <w:rsid w:val="00351498"/>
    <w:rsid w:val="0041295B"/>
    <w:rsid w:val="00512B39"/>
    <w:rsid w:val="00903BAB"/>
    <w:rsid w:val="00941902"/>
    <w:rsid w:val="00945751"/>
    <w:rsid w:val="009827C0"/>
    <w:rsid w:val="00AC47C3"/>
    <w:rsid w:val="00B74EBC"/>
    <w:rsid w:val="00D04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192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903BAB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sid w:val="00903BAB"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sid w:val="00903BAB"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sid w:val="00903BAB"/>
    <w:rPr>
      <w:rFonts w:ascii="Segoe UI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09019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9019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090192"/>
  </w:style>
  <w:style w:type="paragraph" w:styleId="Caption">
    <w:name w:val="caption"/>
    <w:basedOn w:val="Normal"/>
    <w:uiPriority w:val="99"/>
    <w:qFormat/>
    <w:rsid w:val="0009019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903BAB"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9019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9019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9019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9019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9019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9019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9019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9019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9019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9019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9019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9019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sid w:val="00903BA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sid w:val="00903B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03B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color w:val="00000A"/>
      <w:sz w:val="2"/>
      <w:szCs w:val="2"/>
    </w:rPr>
  </w:style>
  <w:style w:type="paragraph" w:styleId="NormalWeb">
    <w:name w:val="Normal (Web)"/>
    <w:basedOn w:val="Normal"/>
    <w:uiPriority w:val="99"/>
    <w:rsid w:val="00903BAB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090192"/>
  </w:style>
  <w:style w:type="paragraph" w:customStyle="1" w:styleId="a4">
    <w:name w:val="Заголовок таблицы"/>
    <w:basedOn w:val="a3"/>
    <w:uiPriority w:val="99"/>
    <w:rsid w:val="00090192"/>
  </w:style>
  <w:style w:type="paragraph" w:customStyle="1" w:styleId="DocumentMap">
    <w:name w:val="DocumentMap"/>
    <w:uiPriority w:val="99"/>
    <w:rsid w:val="00090192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090192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090192"/>
  </w:style>
  <w:style w:type="character" w:styleId="Hyperlink">
    <w:name w:val="Hyperlink"/>
    <w:basedOn w:val="DefaultParagraphFont"/>
    <w:uiPriority w:val="99"/>
    <w:rsid w:val="00B74E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5</Pages>
  <Words>1462</Words>
  <Characters>8334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0318300120820000379</dc:title>
  <dc:subject/>
  <dc:creator>Ларий Дарья Григорьевна</dc:creator>
  <cp:keywords/>
  <dc:description/>
  <cp:lastModifiedBy>Yura</cp:lastModifiedBy>
  <cp:revision>5</cp:revision>
  <dcterms:created xsi:type="dcterms:W3CDTF">2021-01-15T11:39:00Z</dcterms:created>
  <dcterms:modified xsi:type="dcterms:W3CDTF">2021-01-15T11:42:00Z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