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74D" w:rsidRDefault="006C774D">
      <w:pPr>
        <w:ind w:firstLine="680"/>
        <w:jc w:val="center"/>
      </w:pPr>
      <w:r>
        <w:rPr>
          <w:b/>
          <w:bCs/>
        </w:rPr>
        <w:t xml:space="preserve">ПРОТОКОЛ </w:t>
      </w:r>
      <w:r w:rsidRPr="009A49F7">
        <w:rPr>
          <w:b/>
          <w:bCs/>
        </w:rPr>
        <w:t>0318300120820000380</w:t>
      </w:r>
    </w:p>
    <w:p w:rsidR="006C774D" w:rsidRDefault="006C774D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6C774D" w:rsidRPr="009A49F7" w:rsidRDefault="006C774D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C774D" w:rsidRPr="00325741">
        <w:tc>
          <w:tcPr>
            <w:tcW w:w="4961" w:type="dxa"/>
          </w:tcPr>
          <w:p w:rsidR="006C774D" w:rsidRPr="00325741" w:rsidRDefault="006C774D">
            <w:pPr>
              <w:overflowPunct w:val="0"/>
            </w:pPr>
            <w:r>
              <w:t>г. Славянск-на-Кубани</w:t>
            </w:r>
          </w:p>
        </w:tc>
        <w:tc>
          <w:tcPr>
            <w:tcW w:w="4960" w:type="dxa"/>
          </w:tcPr>
          <w:p w:rsidR="006C774D" w:rsidRPr="00325741" w:rsidRDefault="006C774D">
            <w:pPr>
              <w:ind w:firstLine="567"/>
              <w:jc w:val="right"/>
            </w:pPr>
            <w:r w:rsidRPr="009A49F7">
              <w:t>15</w:t>
            </w:r>
            <w:r>
              <w:t xml:space="preserve"> января 20</w:t>
            </w:r>
            <w:r w:rsidRPr="009A49F7">
              <w:t>21</w:t>
            </w:r>
            <w:r>
              <w:t xml:space="preserve"> года</w:t>
            </w:r>
            <w:r w:rsidRPr="009A49F7">
              <w:t xml:space="preserve"> </w:t>
            </w:r>
          </w:p>
        </w:tc>
      </w:tr>
    </w:tbl>
    <w:p w:rsidR="006C774D" w:rsidRDefault="006C774D">
      <w:pPr>
        <w:overflowPunct w:val="0"/>
      </w:pPr>
    </w:p>
    <w:p w:rsidR="006C774D" w:rsidRDefault="006C774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9A49F7">
        <w:t xml:space="preserve">: Шприцы для отделения периодических профилактических медицинских осмотров </w:t>
      </w:r>
    </w:p>
    <w:p w:rsidR="006C774D" w:rsidRDefault="006C774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203234901331923490100104260013250244</w:t>
      </w:r>
    </w:p>
    <w:p w:rsidR="006C774D" w:rsidRDefault="006C774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53 186,00 руб.</w:t>
      </w:r>
    </w:p>
    <w:p w:rsidR="006C774D" w:rsidRDefault="006C774D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A49F7">
        <w:rPr>
          <w:b/>
          <w:bCs/>
        </w:rPr>
        <w:t xml:space="preserve">: </w:t>
      </w:r>
      <w:r w:rsidRPr="009A49F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A49F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C774D" w:rsidRPr="00325741">
        <w:trPr>
          <w:jc w:val="right"/>
        </w:trPr>
        <w:tc>
          <w:tcPr>
            <w:tcW w:w="9915" w:type="dxa"/>
          </w:tcPr>
          <w:p w:rsidR="006C774D" w:rsidRPr="00325741" w:rsidRDefault="006C774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A49F7">
              <w:rPr>
                <w:b/>
                <w:bCs/>
              </w:rPr>
              <w:t xml:space="preserve">Источник финансирования: </w:t>
            </w:r>
            <w:r w:rsidRPr="009A49F7">
              <w:t>Внебюджетные средства (платные услуги)</w:t>
            </w:r>
          </w:p>
          <w:p w:rsidR="006C774D" w:rsidRPr="00325741" w:rsidRDefault="006C774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A49F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A49F7">
              <w:t>353560, Российская Федерация,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ноября 2021 г..</w:t>
            </w:r>
          </w:p>
          <w:p w:rsidR="006C774D" w:rsidRPr="00325741" w:rsidRDefault="006C774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A49F7">
              <w:t>Не требуется</w:t>
            </w:r>
          </w:p>
          <w:p w:rsidR="006C774D" w:rsidRPr="009A49F7" w:rsidRDefault="006C774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A49F7">
              <w:t xml:space="preserve">5.0% </w:t>
            </w:r>
            <w:r>
              <w:rPr>
                <w:spacing w:val="-2"/>
              </w:rPr>
              <w:t>отначальной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C774D" w:rsidRDefault="006C774D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A49F7">
        <w:t>24.12.20 16:44:50 (</w:t>
      </w:r>
      <w:r>
        <w:rPr>
          <w:lang w:val="en-US"/>
        </w:rPr>
        <w:t>MSK</w:t>
      </w:r>
      <w:r w:rsidRPr="009A49F7">
        <w:t>+00:00)</w:t>
      </w:r>
    </w:p>
    <w:p w:rsidR="006C774D" w:rsidRDefault="006C774D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A49F7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C774D" w:rsidRPr="00325741">
        <w:tc>
          <w:tcPr>
            <w:tcW w:w="3307" w:type="dxa"/>
          </w:tcPr>
          <w:p w:rsidR="006C774D" w:rsidRPr="00325741" w:rsidRDefault="006C774D">
            <w:r w:rsidRPr="0032574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C774D" w:rsidRPr="00325741" w:rsidRDefault="006C774D">
            <w:r w:rsidRPr="0032574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C774D" w:rsidRPr="00325741" w:rsidRDefault="006C774D">
            <w:pPr>
              <w:rPr>
                <w:lang w:val="en-US"/>
              </w:rPr>
            </w:pPr>
            <w:r w:rsidRPr="00325741">
              <w:rPr>
                <w:lang w:val="en-US"/>
              </w:rPr>
              <w:t>Главный врач</w:t>
            </w:r>
          </w:p>
        </w:tc>
      </w:tr>
      <w:tr w:rsidR="006C774D" w:rsidRPr="00325741">
        <w:tc>
          <w:tcPr>
            <w:tcW w:w="3307" w:type="dxa"/>
          </w:tcPr>
          <w:p w:rsidR="006C774D" w:rsidRPr="00325741" w:rsidRDefault="006C774D">
            <w:r w:rsidRPr="0032574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C774D" w:rsidRPr="00325741" w:rsidRDefault="006C774D">
            <w:r w:rsidRPr="0032574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C774D" w:rsidRPr="00325741" w:rsidRDefault="006C774D">
            <w:pPr>
              <w:rPr>
                <w:lang w:val="en-US"/>
              </w:rPr>
            </w:pPr>
            <w:r w:rsidRPr="00325741">
              <w:rPr>
                <w:lang w:val="en-US"/>
              </w:rPr>
              <w:t>Начальник отдела закупок</w:t>
            </w:r>
          </w:p>
        </w:tc>
      </w:tr>
      <w:tr w:rsidR="006C774D" w:rsidRPr="00325741">
        <w:tc>
          <w:tcPr>
            <w:tcW w:w="3307" w:type="dxa"/>
          </w:tcPr>
          <w:p w:rsidR="006C774D" w:rsidRPr="00325741" w:rsidRDefault="006C774D">
            <w:r w:rsidRPr="0032574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C774D" w:rsidRPr="00325741" w:rsidRDefault="006C774D">
            <w:r w:rsidRPr="0032574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C774D" w:rsidRPr="00325741" w:rsidRDefault="006C774D">
            <w:pPr>
              <w:rPr>
                <w:lang w:val="en-US"/>
              </w:rPr>
            </w:pPr>
            <w:r w:rsidRPr="0032574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C774D" w:rsidRDefault="006C774D">
      <w:pPr>
        <w:jc w:val="both"/>
      </w:pPr>
      <w:r>
        <w:tab/>
        <w:t>Кворум имеется. Комиссия правомочна.</w:t>
      </w:r>
    </w:p>
    <w:p w:rsidR="006C774D" w:rsidRDefault="006C774D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9A49F7">
        <w:t>15</w:t>
      </w:r>
      <w:r>
        <w:t xml:space="preserve"> января 20</w:t>
      </w:r>
      <w:r w:rsidRPr="009A49F7">
        <w:t>21</w:t>
      </w:r>
      <w:r>
        <w:t xml:space="preserve"> года</w:t>
      </w:r>
      <w:r w:rsidRPr="009A49F7">
        <w:t xml:space="preserve"> 1</w:t>
      </w:r>
      <w:r>
        <w:t>3</w:t>
      </w:r>
      <w:r w:rsidRPr="009A49F7">
        <w:t>:</w:t>
      </w:r>
      <w:r>
        <w:t xml:space="preserve">20 </w:t>
      </w:r>
      <w:r w:rsidRPr="009A49F7">
        <w:t xml:space="preserve"> (</w:t>
      </w:r>
      <w:r>
        <w:rPr>
          <w:lang w:val="en-US"/>
        </w:rPr>
        <w:t>MSK</w:t>
      </w:r>
      <w:r w:rsidRPr="009A49F7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</w:t>
      </w:r>
    </w:p>
    <w:p w:rsidR="006C774D" w:rsidRDefault="006C774D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6C774D" w:rsidRPr="00325741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C774D" w:rsidRPr="00325741" w:rsidRDefault="006C774D">
            <w:pPr>
              <w:rPr>
                <w:b/>
                <w:bCs/>
              </w:rPr>
            </w:pPr>
            <w:r w:rsidRPr="00325741">
              <w:rPr>
                <w:b/>
                <w:bCs/>
              </w:rPr>
              <w:t xml:space="preserve">№ </w:t>
            </w:r>
          </w:p>
          <w:p w:rsidR="006C774D" w:rsidRPr="00325741" w:rsidRDefault="006C774D">
            <w:pPr>
              <w:rPr>
                <w:b/>
                <w:bCs/>
              </w:rPr>
            </w:pPr>
            <w:r w:rsidRPr="00325741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C774D" w:rsidRPr="00325741" w:rsidRDefault="006C774D">
            <w:pPr>
              <w:pStyle w:val="a3"/>
              <w:rPr>
                <w:b/>
                <w:bCs/>
              </w:rPr>
            </w:pPr>
            <w:r w:rsidRPr="00325741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C774D" w:rsidRPr="00325741" w:rsidRDefault="006C774D">
            <w:pPr>
              <w:pStyle w:val="a3"/>
              <w:rPr>
                <w:b/>
                <w:bCs/>
              </w:rPr>
            </w:pPr>
            <w:r w:rsidRPr="00325741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C774D" w:rsidRPr="00325741" w:rsidRDefault="006C774D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774D" w:rsidRPr="00325741" w:rsidRDefault="006C774D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6C774D" w:rsidRPr="0032574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C774D" w:rsidRPr="00325741" w:rsidRDefault="006C774D">
            <w:pPr>
              <w:pStyle w:val="a3"/>
              <w:rPr>
                <w:lang w:val="en-US"/>
              </w:rPr>
            </w:pPr>
            <w:r w:rsidRPr="00325741">
              <w:rPr>
                <w:lang w:val="en-US"/>
              </w:rPr>
              <w:t>52 654,14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C774D" w:rsidRPr="00325741" w:rsidRDefault="006C774D">
            <w:pPr>
              <w:pStyle w:val="a3"/>
              <w:rPr>
                <w:lang w:val="en-US"/>
              </w:rPr>
            </w:pPr>
            <w:r w:rsidRPr="00325741">
              <w:rPr>
                <w:lang w:val="en-US"/>
              </w:rPr>
              <w:t>14.01.21 11:32:00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774D" w:rsidRPr="00325741" w:rsidRDefault="006C774D">
            <w:pPr>
              <w:pStyle w:val="a3"/>
              <w:rPr>
                <w:lang w:val="en-US"/>
              </w:rPr>
            </w:pPr>
            <w:r w:rsidRPr="00325741">
              <w:rPr>
                <w:lang w:val="en-US"/>
              </w:rPr>
              <w:t>НОВОВ ИЛЬЯ ЯНОВИЧ</w:t>
            </w:r>
          </w:p>
        </w:tc>
      </w:tr>
      <w:tr w:rsidR="006C774D" w:rsidRPr="0032574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C774D" w:rsidRPr="00325741" w:rsidRDefault="006C774D">
            <w:pPr>
              <w:pStyle w:val="a3"/>
              <w:rPr>
                <w:lang w:val="en-US"/>
              </w:rPr>
            </w:pPr>
            <w:r w:rsidRPr="00325741">
              <w:rPr>
                <w:lang w:val="en-US"/>
              </w:rPr>
              <w:t>52 920,07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C774D" w:rsidRPr="00325741" w:rsidRDefault="006C774D">
            <w:pPr>
              <w:pStyle w:val="a3"/>
              <w:rPr>
                <w:lang w:val="en-US"/>
              </w:rPr>
            </w:pPr>
            <w:r w:rsidRPr="00325741">
              <w:rPr>
                <w:lang w:val="en-US"/>
              </w:rPr>
              <w:t>14.01.21 11:31:12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774D" w:rsidRPr="009A49F7" w:rsidRDefault="006C774D">
            <w:pPr>
              <w:pStyle w:val="a3"/>
            </w:pPr>
            <w:r w:rsidRPr="009A49F7">
              <w:t>ОБЩЕСТВО С ОГРАНИЧЕННОЙ ОТВЕТСТВЕННОСТЬЮ "АЛЬЯНС МЕД"</w:t>
            </w:r>
          </w:p>
        </w:tc>
      </w:tr>
    </w:tbl>
    <w:p w:rsidR="006C774D" w:rsidRDefault="006C774D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600"/>
        <w:gridCol w:w="3963"/>
        <w:gridCol w:w="1902"/>
        <w:gridCol w:w="2508"/>
      </w:tblGrid>
      <w:tr w:rsidR="006C774D" w:rsidRPr="0032574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C774D" w:rsidRPr="00325741" w:rsidRDefault="006C774D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C774D" w:rsidRPr="00325741" w:rsidRDefault="006C774D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r>
              <w:rPr>
                <w:b/>
                <w:bCs/>
              </w:rPr>
              <w:t>Обоснование</w:t>
            </w:r>
          </w:p>
        </w:tc>
      </w:tr>
      <w:tr w:rsidR="006C774D" w:rsidRPr="0032574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EA-70221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9A49F7" w:rsidRDefault="006C774D">
            <w:r w:rsidRPr="009A49F7">
              <w:t>НОВОВ ИЛЬЯ ЯНОВИЧ</w:t>
            </w:r>
          </w:p>
          <w:p w:rsidR="006C774D" w:rsidRPr="009A49F7" w:rsidRDefault="006C774D">
            <w:r w:rsidRPr="00325741">
              <w:t xml:space="preserve">ИНН </w:t>
            </w:r>
            <w:r w:rsidRPr="009A49F7">
              <w:t>744517925766</w:t>
            </w:r>
          </w:p>
          <w:p w:rsidR="006C774D" w:rsidRPr="009A49F7" w:rsidRDefault="006C774D">
            <w:r w:rsidRPr="00325741">
              <w:t xml:space="preserve">ОГРН </w:t>
            </w:r>
            <w:r w:rsidRPr="009A49F7">
              <w:t>320237500325395</w:t>
            </w:r>
          </w:p>
          <w:p w:rsidR="006C774D" w:rsidRPr="009A49F7" w:rsidRDefault="006C774D">
            <w:r w:rsidRPr="00325741">
              <w:t xml:space="preserve">КПП </w:t>
            </w:r>
          </w:p>
          <w:p w:rsidR="006C774D" w:rsidRPr="009A49F7" w:rsidRDefault="006C774D">
            <w:r w:rsidRPr="00325741">
              <w:t>Место нахождения(жительства)</w:t>
            </w:r>
          </w:p>
          <w:p w:rsidR="006C774D" w:rsidRPr="009A49F7" w:rsidRDefault="006C774D">
            <w:r w:rsidRPr="00325741">
              <w:t>КРАЙКРАСНОДАРСКИЙ, ГКРАСНОДАР</w:t>
            </w:r>
          </w:p>
          <w:p w:rsidR="006C774D" w:rsidRPr="009A49F7" w:rsidRDefault="006C774D">
            <w:r w:rsidRPr="00325741">
              <w:t>Почтовый адрес</w:t>
            </w:r>
          </w:p>
          <w:p w:rsidR="006C774D" w:rsidRPr="009A49F7" w:rsidRDefault="006C774D">
            <w:r w:rsidRPr="00325741">
              <w:t>КРАЙ КРАСНОДАРСКИЙ, Г КРАСНОДАР,</w:t>
            </w:r>
          </w:p>
          <w:p w:rsidR="006C774D" w:rsidRPr="00325741" w:rsidRDefault="006C774D">
            <w:pPr>
              <w:rPr>
                <w:sz w:val="16"/>
                <w:szCs w:val="16"/>
                <w:lang w:val="en-US"/>
              </w:rPr>
            </w:pPr>
            <w:r w:rsidRPr="00325741">
              <w:rPr>
                <w:sz w:val="16"/>
                <w:szCs w:val="16"/>
              </w:rPr>
              <w:t xml:space="preserve">Контактное лицо </w:t>
            </w:r>
          </w:p>
          <w:p w:rsidR="006C774D" w:rsidRPr="00325741" w:rsidRDefault="006C774D">
            <w:pPr>
              <w:rPr>
                <w:lang w:val="en-US"/>
              </w:rPr>
            </w:pPr>
            <w:r w:rsidRPr="00325741">
              <w:t xml:space="preserve">Телефон </w:t>
            </w:r>
            <w:r w:rsidRPr="00325741">
              <w:rPr>
                <w:lang w:val="en-US"/>
              </w:rPr>
              <w:t>79530869350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C774D" w:rsidRPr="009A49F7" w:rsidRDefault="006C774D">
            <w:r w:rsidRPr="00325741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r w:rsidRPr="00325741"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325741">
              <w:br/>
            </w:r>
            <w:r w:rsidRPr="00325741">
              <w:br/>
              <w:t>Несоответствие участника аукциона требованиям, установленным в соответствии со статьей 31 Федерального закона №44-ФЗ (Отклонен по п.1 ч.6 ст.69 44-ФЗ). В соответствии с пунктом 1 части 6 статьи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39 раздела 1, позиции 47 раздела 9 документации аукциона в электронной форме в связи с наличием условий, установленных частью 4 статьи 38 Федерального закона от 21.11.2011 №323-ФЗ « Об основах охраны здоровья граждан в Российской Федерации», а именно: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ниже:№  Наименование, предложенное участником в заявке. Регистрационное удостоверение /Наименование в регистрационном удостоверении, приложенным участником Комментарии / соответствие1 Шприц общего назначения, одноразового использования №ФСР 2008/03888 от 17.07.2019Шприцы инъекционные однократного применения стерильные с иглами инъекционными однократного применения по ТУ 9398-001-74017482-2010; варианты исполнения:  указывается соответствующий вариант исполнения, отвечающий требованиям описания объекта закупки (объем, тип наконечника и прочее) Несоответствие наименования предложенного участником в заявке с наименованием в регистрационном удостоверении2 Шприц общего назначения, одноразового использования №ФСР 2008/03888 от 17.07.2019Шприцы инъекционные однократного применения стерильные с иглами инъекционными однократного применения по ТУ 9398-001-74017482-2010; варианты исполненияуказывается соответствующий вариант исполнения, отвечающий требованиям описания объекта закупки (объем, тип наконечника и прочее) Несоответствие наименования предложенного участником в заявке с наименованием в регистрационном удостоверении3 Шприц общего назначения, одноразового использования №ФСР 2008/03888 от 17.07.2019Шприцы инъекционные однократного применения стерильные с иглами инъекционными однократного применения по ТУ 9398-001-74017482-2010; варианты исполнения:  указывается соответствующий вариант исполнения, отвечающий требованиям описания объекта закупки (объем, тип наконечника и прочее) Несоответствие наименования предложенного участником в заявке с наименованием в регистрационном удостоверении4 Шприц общего назначения, одноразового использования №ФСР 2008/03888 от 17.07.2019Шприцы инъекционные однократного применения стерильные с иглами инъекционными однократного применения по ТУ 9398-001-74017482-2010; варианты исполнения:  указывается соответствующий вариант исполнения, отвечающий требованиям описания объекта закупки (объем, тип наконечника и прочее) Несоответствие наименования предложенного участником в заявке с наименованием в регистрационном удостоверении</w:t>
            </w:r>
          </w:p>
        </w:tc>
      </w:tr>
      <w:tr w:rsidR="006C774D" w:rsidRPr="0032574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C774D" w:rsidRPr="00325741" w:rsidRDefault="006C774D">
            <w:pPr>
              <w:pStyle w:val="a3"/>
            </w:pPr>
            <w:bookmarkStart w:id="0" w:name="__DdeLink__416_2961716382"/>
            <w:bookmarkEnd w:id="0"/>
            <w:r w:rsidRPr="00325741">
              <w:rPr>
                <w:lang w:val="en-US"/>
              </w:rPr>
              <w:t>EA-70268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9A49F7" w:rsidRDefault="006C774D">
            <w:r w:rsidRPr="009A49F7">
              <w:t>ОБЩЕСТВО С ОГРАНИЧЕННОЙ ОТВЕТСТВЕННОСТЬЮ "АЛЬЯНС МЕД"</w:t>
            </w:r>
          </w:p>
          <w:p w:rsidR="006C774D" w:rsidRPr="009A49F7" w:rsidRDefault="006C774D">
            <w:r w:rsidRPr="00325741">
              <w:t xml:space="preserve">ИНН </w:t>
            </w:r>
            <w:r w:rsidRPr="009A49F7">
              <w:t>2312261876</w:t>
            </w:r>
          </w:p>
          <w:p w:rsidR="006C774D" w:rsidRPr="009A49F7" w:rsidRDefault="006C774D">
            <w:r w:rsidRPr="00325741">
              <w:t xml:space="preserve">ОГРН </w:t>
            </w:r>
            <w:r w:rsidRPr="009A49F7">
              <w:t>1172375046535</w:t>
            </w:r>
          </w:p>
          <w:p w:rsidR="006C774D" w:rsidRPr="009A49F7" w:rsidRDefault="006C774D">
            <w:r w:rsidRPr="00325741">
              <w:t xml:space="preserve">КПП </w:t>
            </w:r>
            <w:r w:rsidRPr="009A49F7">
              <w:t>231101001</w:t>
            </w:r>
          </w:p>
          <w:p w:rsidR="006C774D" w:rsidRPr="009A49F7" w:rsidRDefault="006C774D">
            <w:r w:rsidRPr="00325741">
              <w:t>Место нахождения(жительства)</w:t>
            </w:r>
          </w:p>
          <w:p w:rsidR="006C774D" w:rsidRPr="009A49F7" w:rsidRDefault="006C774D">
            <w:bookmarkStart w:id="1" w:name="__DdeLink__366_2212008683"/>
            <w:r w:rsidRPr="00325741">
              <w:t>350900, КРАЙКРАСНОДАРСКИЙ, ГКРАСНОДАР, ОФИС 2</w:t>
            </w:r>
            <w:bookmarkEnd w:id="1"/>
          </w:p>
          <w:p w:rsidR="006C774D" w:rsidRPr="009A49F7" w:rsidRDefault="006C774D">
            <w:r w:rsidRPr="00325741">
              <w:t>Почтовый адрес</w:t>
            </w:r>
          </w:p>
          <w:p w:rsidR="006C774D" w:rsidRPr="009A49F7" w:rsidRDefault="006C774D">
            <w:r w:rsidRPr="00325741">
              <w:t>350900, КРАЙ КРАСНОДАРСКИЙ, Г КРАСНОДАР, УЛ ИМ СОКОЛОВА М.Е., ДОМ 80, ОФИС 2</w:t>
            </w:r>
          </w:p>
          <w:p w:rsidR="006C774D" w:rsidRPr="00325741" w:rsidRDefault="006C774D">
            <w:pPr>
              <w:rPr>
                <w:sz w:val="16"/>
                <w:szCs w:val="16"/>
                <w:lang w:val="en-US"/>
              </w:rPr>
            </w:pPr>
            <w:r w:rsidRPr="00325741">
              <w:rPr>
                <w:sz w:val="16"/>
                <w:szCs w:val="16"/>
              </w:rPr>
              <w:t xml:space="preserve">Контактное лицо </w:t>
            </w:r>
          </w:p>
          <w:p w:rsidR="006C774D" w:rsidRPr="00325741" w:rsidRDefault="006C774D">
            <w:pPr>
              <w:rPr>
                <w:lang w:val="en-US"/>
              </w:rPr>
            </w:pPr>
            <w:r w:rsidRPr="00325741">
              <w:t xml:space="preserve">Телефон </w:t>
            </w:r>
            <w:r w:rsidRPr="00325741">
              <w:rPr>
                <w:lang w:val="en-US"/>
              </w:rPr>
              <w:t>79182281494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C774D" w:rsidRPr="009A49F7" w:rsidRDefault="006C774D">
            <w:r w:rsidRPr="0032574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r w:rsidRPr="00325741">
              <w:t>-</w:t>
            </w:r>
          </w:p>
        </w:tc>
      </w:tr>
    </w:tbl>
    <w:p w:rsidR="006C774D" w:rsidRDefault="006C774D"/>
    <w:p w:rsidR="006C774D" w:rsidRDefault="006C774D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6C774D" w:rsidRPr="0032574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6C774D" w:rsidRPr="0032574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EA-70221 / НОВОВ ИЛЬЯ ЯНОВИЧ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9A49F7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6C774D" w:rsidRPr="0032574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EA-70221 / НОВОВ ИЛЬЯ ЯНОВИЧ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9A49F7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6C774D" w:rsidRPr="0032574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EA-70221 / НОВОВ ИЛЬЯ ЯНОВИЧ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9A49F7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6C774D" w:rsidRPr="0032574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EA</w:t>
            </w:r>
            <w:r w:rsidRPr="009A49F7">
              <w:t>-70268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9A49F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C774D" w:rsidRPr="0032574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EA</w:t>
            </w:r>
            <w:r w:rsidRPr="009A49F7">
              <w:t>-70268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9A49F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C774D" w:rsidRPr="0032574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EA</w:t>
            </w:r>
            <w:r w:rsidRPr="009A49F7">
              <w:t>-70268 / ОБЩЕСТВО С ОГРАНИЧЕННОЙ ОТВЕТСТВЕННОСТЬЮ "АЛЬЯНС 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C774D" w:rsidRPr="00325741" w:rsidRDefault="006C774D">
            <w:pPr>
              <w:pStyle w:val="a3"/>
            </w:pPr>
            <w:r w:rsidRPr="009A49F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6C774D" w:rsidRDefault="006C774D"/>
    <w:p w:rsidR="006C774D" w:rsidRDefault="006C774D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9A49F7">
        <w:t>Шприцы для отделения периодических профилактических медицинских осмотров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"АЛЬЯНС МЕД", предложение о цене контракта 52 920,07 руб.</w:t>
      </w:r>
    </w:p>
    <w:p w:rsidR="006C774D" w:rsidRDefault="006C774D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6C774D" w:rsidRDefault="006C774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BD143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C774D" w:rsidRDefault="006C774D">
      <w:pPr>
        <w:jc w:val="both"/>
        <w:rPr>
          <w:b/>
          <w:bCs/>
        </w:rPr>
      </w:pPr>
    </w:p>
    <w:p w:rsidR="006C774D" w:rsidRDefault="006C774D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C774D" w:rsidRPr="00325741">
        <w:tc>
          <w:tcPr>
            <w:tcW w:w="5847" w:type="dxa"/>
            <w:vAlign w:val="bottom"/>
          </w:tcPr>
          <w:p w:rsidR="006C774D" w:rsidRPr="00325741" w:rsidRDefault="006C774D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Просоленко Юрий Александрович</w:t>
            </w:r>
          </w:p>
        </w:tc>
      </w:tr>
      <w:tr w:rsidR="006C774D" w:rsidRPr="00325741">
        <w:tc>
          <w:tcPr>
            <w:tcW w:w="5847" w:type="dxa"/>
            <w:vAlign w:val="bottom"/>
          </w:tcPr>
          <w:p w:rsidR="006C774D" w:rsidRPr="00325741" w:rsidRDefault="006C774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Дехтерев Юрий Сергеевич</w:t>
            </w:r>
          </w:p>
        </w:tc>
      </w:tr>
      <w:tr w:rsidR="006C774D" w:rsidRPr="00325741">
        <w:tc>
          <w:tcPr>
            <w:tcW w:w="5847" w:type="dxa"/>
            <w:vAlign w:val="bottom"/>
          </w:tcPr>
          <w:p w:rsidR="006C774D" w:rsidRPr="00325741" w:rsidRDefault="006C774D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C774D" w:rsidRPr="00325741" w:rsidRDefault="006C774D">
            <w:pPr>
              <w:pStyle w:val="a3"/>
            </w:pPr>
            <w:r w:rsidRPr="00325741">
              <w:rPr>
                <w:lang w:val="en-US"/>
              </w:rPr>
              <w:t>Владыкина Лидия Валерьевна</w:t>
            </w:r>
          </w:p>
        </w:tc>
      </w:tr>
    </w:tbl>
    <w:p w:rsidR="006C774D" w:rsidRDefault="006C774D"/>
    <w:sectPr w:rsidR="006C774D" w:rsidSect="00622A6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A6E"/>
    <w:rsid w:val="00325741"/>
    <w:rsid w:val="00622A6E"/>
    <w:rsid w:val="006C774D"/>
    <w:rsid w:val="009A49F7"/>
    <w:rsid w:val="00BB7102"/>
    <w:rsid w:val="00BD1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A6E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622A6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22A6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71425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622A6E"/>
  </w:style>
  <w:style w:type="paragraph" w:styleId="Caption">
    <w:name w:val="caption"/>
    <w:basedOn w:val="Normal"/>
    <w:uiPriority w:val="99"/>
    <w:qFormat/>
    <w:rsid w:val="00622A6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22A6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22A6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71425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22A6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22A6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22A6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22A6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22A6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22A6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22A6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22A6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22A6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22A6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1425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142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425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622A6E"/>
  </w:style>
  <w:style w:type="paragraph" w:customStyle="1" w:styleId="a4">
    <w:name w:val="Заголовок таблицы"/>
    <w:basedOn w:val="a3"/>
    <w:uiPriority w:val="99"/>
    <w:rsid w:val="00622A6E"/>
  </w:style>
  <w:style w:type="paragraph" w:customStyle="1" w:styleId="DocumentMap">
    <w:name w:val="DocumentMap"/>
    <w:uiPriority w:val="99"/>
    <w:rsid w:val="00622A6E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622A6E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622A6E"/>
  </w:style>
  <w:style w:type="character" w:styleId="Hyperlink">
    <w:name w:val="Hyperlink"/>
    <w:basedOn w:val="DefaultParagraphFont"/>
    <w:uiPriority w:val="99"/>
    <w:rsid w:val="009A49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9</Pages>
  <Words>1718</Words>
  <Characters>9797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0318300120820000380</dc:title>
  <dc:subject/>
  <dc:creator>Ларий Дарья Григорьевна</dc:creator>
  <cp:keywords/>
  <dc:description/>
  <cp:lastModifiedBy>Yura</cp:lastModifiedBy>
  <cp:revision>2</cp:revision>
  <dcterms:created xsi:type="dcterms:W3CDTF">2021-01-15T11:51:00Z</dcterms:created>
  <dcterms:modified xsi:type="dcterms:W3CDTF">2021-01-15T11:51:00Z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