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F8" w:rsidRDefault="007637F8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FF770F">
        <w:rPr>
          <w:b/>
          <w:bCs/>
        </w:rPr>
        <w:t>0318300120820000401</w:t>
      </w:r>
    </w:p>
    <w:p w:rsidR="007637F8" w:rsidRDefault="007637F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7637F8" w:rsidRDefault="007637F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7637F8" w:rsidRDefault="007637F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637F8" w:rsidRPr="00F90F62">
        <w:tc>
          <w:tcPr>
            <w:tcW w:w="4961" w:type="dxa"/>
          </w:tcPr>
          <w:p w:rsidR="007637F8" w:rsidRPr="00F90F62" w:rsidRDefault="007637F8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7637F8" w:rsidRPr="00FF770F" w:rsidRDefault="007637F8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7637F8" w:rsidRDefault="007637F8"/>
    <w:p w:rsidR="007637F8" w:rsidRDefault="007637F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FF770F">
        <w:t xml:space="preserve">: Изделия медицинского назначения </w:t>
      </w:r>
    </w:p>
    <w:p w:rsidR="007637F8" w:rsidRDefault="007637F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203234901331923490100104700010000244</w:t>
      </w:r>
    </w:p>
    <w:p w:rsidR="007637F8" w:rsidRDefault="007637F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597 213,70 руб.</w:t>
      </w:r>
    </w:p>
    <w:p w:rsidR="007637F8" w:rsidRDefault="007637F8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FF770F">
        <w:rPr>
          <w:b/>
          <w:bCs/>
        </w:rPr>
        <w:t xml:space="preserve">: </w:t>
      </w:r>
      <w:r w:rsidRPr="00FF770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FF770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637F8" w:rsidRPr="00F90F62">
        <w:trPr>
          <w:jc w:val="right"/>
        </w:trPr>
        <w:tc>
          <w:tcPr>
            <w:tcW w:w="9915" w:type="dxa"/>
          </w:tcPr>
          <w:p w:rsidR="007637F8" w:rsidRPr="00F90F62" w:rsidRDefault="007637F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FF770F">
              <w:rPr>
                <w:b/>
                <w:bCs/>
              </w:rPr>
              <w:t xml:space="preserve">Источник финансирования: </w:t>
            </w:r>
            <w:r w:rsidRPr="00FF770F">
              <w:t>Внебюджетные фонды (ОМС), краевой бюджет, платные услуги</w:t>
            </w:r>
          </w:p>
          <w:p w:rsidR="007637F8" w:rsidRPr="00F90F62" w:rsidRDefault="007637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FF770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FF770F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апреля 2021 г..</w:t>
            </w:r>
          </w:p>
          <w:p w:rsidR="007637F8" w:rsidRPr="00F90F62" w:rsidRDefault="007637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FF770F">
              <w:t>Не требуется</w:t>
            </w:r>
          </w:p>
          <w:p w:rsidR="007637F8" w:rsidRPr="00F90F62" w:rsidRDefault="007637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FF770F">
              <w:t xml:space="preserve">5.0% </w:t>
            </w:r>
            <w:r>
              <w:rPr>
                <w:spacing w:val="-2"/>
              </w:rPr>
              <w:t>отначальной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637F8" w:rsidRDefault="007637F8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FF770F">
        <w:t>30.12.20 16:23:38 (</w:t>
      </w:r>
      <w:r>
        <w:rPr>
          <w:lang w:val="en-US"/>
        </w:rPr>
        <w:t>MSK</w:t>
      </w:r>
      <w:r w:rsidRPr="00FF770F">
        <w:t>+00:00)</w:t>
      </w:r>
    </w:p>
    <w:p w:rsidR="007637F8" w:rsidRDefault="007637F8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FF770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637F8" w:rsidRPr="00F90F62"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637F8" w:rsidRPr="00F90F62" w:rsidRDefault="007637F8">
            <w:pPr>
              <w:rPr>
                <w:lang w:val="en-US"/>
              </w:rPr>
            </w:pPr>
            <w:r w:rsidRPr="00F90F62">
              <w:rPr>
                <w:lang w:val="en-US"/>
              </w:rPr>
              <w:t>Главный врач</w:t>
            </w:r>
          </w:p>
        </w:tc>
      </w:tr>
      <w:tr w:rsidR="007637F8" w:rsidRPr="00F90F62"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637F8" w:rsidRPr="00F90F62" w:rsidRDefault="007637F8">
            <w:pPr>
              <w:rPr>
                <w:lang w:val="en-US"/>
              </w:rPr>
            </w:pPr>
            <w:r w:rsidRPr="00F90F62">
              <w:rPr>
                <w:lang w:val="en-US"/>
              </w:rPr>
              <w:t>Начальник отдела закупок</w:t>
            </w:r>
          </w:p>
        </w:tc>
      </w:tr>
      <w:tr w:rsidR="007637F8" w:rsidRPr="00F90F62"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637F8" w:rsidRPr="00F90F62" w:rsidRDefault="007637F8">
            <w:pPr>
              <w:rPr>
                <w:lang w:val="en-US"/>
              </w:rPr>
            </w:pPr>
            <w:r w:rsidRPr="00F90F62">
              <w:rPr>
                <w:lang w:val="en-US"/>
              </w:rPr>
              <w:t>Начальник юридического отдела</w:t>
            </w:r>
          </w:p>
        </w:tc>
      </w:tr>
      <w:tr w:rsidR="007637F8" w:rsidRPr="00F90F62"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637F8" w:rsidRPr="00F90F62" w:rsidRDefault="007637F8">
            <w:pPr>
              <w:rPr>
                <w:lang w:val="en-US"/>
              </w:rPr>
            </w:pPr>
            <w:r w:rsidRPr="00F90F62">
              <w:rPr>
                <w:lang w:val="en-US"/>
              </w:rPr>
              <w:t>экономист 1 категории отдела закупок</w:t>
            </w:r>
          </w:p>
        </w:tc>
      </w:tr>
      <w:tr w:rsidR="007637F8" w:rsidRPr="00F90F62"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637F8" w:rsidRPr="00F90F62" w:rsidRDefault="007637F8">
            <w:r w:rsidRPr="00F90F6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637F8" w:rsidRPr="00F90F62" w:rsidRDefault="007637F8">
            <w:pPr>
              <w:rPr>
                <w:lang w:val="en-US"/>
              </w:rPr>
            </w:pPr>
            <w:r w:rsidRPr="00F90F6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637F8" w:rsidRDefault="007637F8">
      <w:pPr>
        <w:jc w:val="both"/>
      </w:pPr>
      <w:r>
        <w:tab/>
        <w:t>Кворум имеется. Комиссия правомочна.</w:t>
      </w:r>
    </w:p>
    <w:p w:rsidR="007637F8" w:rsidRDefault="007637F8">
      <w:pPr>
        <w:jc w:val="both"/>
      </w:pPr>
      <w:r>
        <w:tab/>
        <w:t xml:space="preserve">Заседание комиссии проводилось </w:t>
      </w:r>
      <w:r w:rsidRPr="00FF770F">
        <w:t>18</w:t>
      </w:r>
      <w:r>
        <w:t xml:space="preserve"> января 20</w:t>
      </w:r>
      <w:r w:rsidRPr="00FF770F">
        <w:t>21 1</w:t>
      </w:r>
      <w:r>
        <w:t>0</w:t>
      </w:r>
      <w:r w:rsidRPr="00FF770F">
        <w:t>:</w:t>
      </w:r>
      <w:r>
        <w:t>2</w:t>
      </w:r>
      <w:r w:rsidRPr="00FF770F">
        <w:t>0 (</w:t>
      </w:r>
      <w:r>
        <w:rPr>
          <w:lang w:val="en-US"/>
        </w:rPr>
        <w:t>MSK</w:t>
      </w:r>
      <w:r w:rsidRPr="00FF770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637F8" w:rsidRDefault="007637F8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FF770F">
        <w:t>15.01.21 09:30:00 (</w:t>
      </w:r>
      <w:r>
        <w:rPr>
          <w:lang w:val="en-US"/>
        </w:rPr>
        <w:t>MSK</w:t>
      </w:r>
      <w:r w:rsidRPr="00FF770F">
        <w:t>+00:00)</w:t>
      </w:r>
      <w:r>
        <w:t xml:space="preserve">), подана </w:t>
      </w:r>
      <w:r w:rsidRPr="00FF770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7637F8" w:rsidRPr="00F90F62">
        <w:tc>
          <w:tcPr>
            <w:tcW w:w="9922" w:type="dxa"/>
          </w:tcPr>
          <w:p w:rsidR="007637F8" w:rsidRPr="00F90F62" w:rsidRDefault="007637F8">
            <w:pPr>
              <w:pStyle w:val="a4"/>
            </w:pPr>
            <w:r w:rsidRPr="00F90F62">
              <w:t>EA-70477</w:t>
            </w:r>
            <w:r>
              <w:t xml:space="preserve">, дата и время регистрации заявки: </w:t>
            </w:r>
            <w:r w:rsidRPr="00F90F62">
              <w:t>14.01.21 13:32:11 (MSK+00:00)</w:t>
            </w:r>
          </w:p>
        </w:tc>
      </w:tr>
    </w:tbl>
    <w:p w:rsidR="007637F8" w:rsidRDefault="007637F8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7637F8" w:rsidRPr="00F90F6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637F8" w:rsidRPr="00F90F62" w:rsidRDefault="007637F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637F8" w:rsidRPr="00F90F62" w:rsidRDefault="007637F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r>
              <w:rPr>
                <w:b/>
                <w:bCs/>
              </w:rPr>
              <w:t>Обоснование</w:t>
            </w:r>
          </w:p>
        </w:tc>
      </w:tr>
      <w:tr w:rsidR="007637F8" w:rsidRPr="00F90F62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637F8" w:rsidRPr="00F90F62" w:rsidRDefault="007637F8">
            <w:pPr>
              <w:pStyle w:val="a4"/>
            </w:pPr>
            <w:bookmarkStart w:id="0" w:name="__DdeLink__416_2961716382"/>
            <w:bookmarkEnd w:id="0"/>
            <w:r w:rsidRPr="00F90F62">
              <w:rPr>
                <w:lang w:val="en-US"/>
              </w:rPr>
              <w:t>EA-70477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F770F" w:rsidRDefault="007637F8">
            <w:r w:rsidRPr="00FF770F">
              <w:t>ОБЩЕСТВО С ОГРАНИЧЕННОЙ ОТВЕТСТВЕННОСТЬЮ "МЕДЛЕНД ПЛЮС"</w:t>
            </w:r>
          </w:p>
          <w:p w:rsidR="007637F8" w:rsidRPr="00F90F62" w:rsidRDefault="007637F8">
            <w:r w:rsidRPr="00F90F62">
              <w:t xml:space="preserve">ИНН </w:t>
            </w:r>
            <w:r w:rsidRPr="00FF770F">
              <w:t>7743268314</w:t>
            </w:r>
          </w:p>
          <w:p w:rsidR="007637F8" w:rsidRPr="00FF770F" w:rsidRDefault="007637F8">
            <w:r w:rsidRPr="00F90F62">
              <w:t xml:space="preserve">ОГРН </w:t>
            </w:r>
            <w:r w:rsidRPr="00FF770F">
              <w:t>1187746732458</w:t>
            </w:r>
          </w:p>
          <w:p w:rsidR="007637F8" w:rsidRPr="00FF770F" w:rsidRDefault="007637F8">
            <w:r w:rsidRPr="00F90F62">
              <w:t xml:space="preserve">КПП </w:t>
            </w:r>
            <w:r w:rsidRPr="00FF770F">
              <w:t>774301001</w:t>
            </w:r>
          </w:p>
          <w:p w:rsidR="007637F8" w:rsidRPr="00FF770F" w:rsidRDefault="007637F8">
            <w:r w:rsidRPr="00F90F62">
              <w:t>Место нахождения(жительства)</w:t>
            </w:r>
          </w:p>
          <w:p w:rsidR="007637F8" w:rsidRPr="00FF770F" w:rsidRDefault="007637F8">
            <w:bookmarkStart w:id="1" w:name="__DdeLink__366_2212008683"/>
            <w:r w:rsidRPr="00F90F62">
              <w:t>125499, ГМОСКВА, ДОМ 39КОРПУС 1, ПОМ  I КОМ 45/РМ5-7</w:t>
            </w:r>
            <w:bookmarkEnd w:id="1"/>
          </w:p>
          <w:p w:rsidR="007637F8" w:rsidRPr="00FF770F" w:rsidRDefault="007637F8">
            <w:r w:rsidRPr="00F90F62">
              <w:t>Почтовый адрес</w:t>
            </w:r>
          </w:p>
          <w:p w:rsidR="007637F8" w:rsidRPr="00FF770F" w:rsidRDefault="007637F8">
            <w:r w:rsidRPr="00F90F62">
              <w:t>125499, город Москва, бульвар Кронштадский, д.39, корп.1, пом.I, ком.45 РМ5-7</w:t>
            </w:r>
          </w:p>
          <w:p w:rsidR="007637F8" w:rsidRPr="00F90F62" w:rsidRDefault="007637F8">
            <w:pPr>
              <w:rPr>
                <w:sz w:val="16"/>
                <w:szCs w:val="16"/>
                <w:lang w:val="en-US"/>
              </w:rPr>
            </w:pPr>
            <w:r w:rsidRPr="00F90F62">
              <w:rPr>
                <w:sz w:val="16"/>
                <w:szCs w:val="16"/>
              </w:rPr>
              <w:t xml:space="preserve">Контактное лицо </w:t>
            </w:r>
          </w:p>
          <w:p w:rsidR="007637F8" w:rsidRPr="00F90F62" w:rsidRDefault="007637F8">
            <w:pPr>
              <w:rPr>
                <w:lang w:val="en-US"/>
              </w:rPr>
            </w:pPr>
            <w:r w:rsidRPr="00F90F62">
              <w:t xml:space="preserve">Телефон </w:t>
            </w:r>
            <w:r w:rsidRPr="00F90F62">
              <w:rPr>
                <w:lang w:val="en-US"/>
              </w:rPr>
              <w:t>74955101572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637F8" w:rsidRPr="00FF770F" w:rsidRDefault="007637F8">
            <w:r w:rsidRPr="00F90F6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r w:rsidRPr="00F90F62">
              <w:t>-</w:t>
            </w:r>
          </w:p>
        </w:tc>
      </w:tr>
    </w:tbl>
    <w:p w:rsidR="007637F8" w:rsidRDefault="007637F8"/>
    <w:p w:rsidR="007637F8" w:rsidRDefault="007637F8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EA-70477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F770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EA-70477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F770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EA-70477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F770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EA-70477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F770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7637F8" w:rsidRPr="00F90F62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EA-70477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637F8" w:rsidRPr="00F90F62" w:rsidRDefault="007637F8">
            <w:pPr>
              <w:pStyle w:val="a4"/>
            </w:pPr>
            <w:r w:rsidRPr="00FF770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7637F8" w:rsidRDefault="007637F8"/>
    <w:p w:rsidR="007637F8" w:rsidRDefault="007637F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637F8" w:rsidRPr="00FF770F" w:rsidRDefault="007637F8">
      <w:pPr>
        <w:jc w:val="both"/>
      </w:pPr>
      <w:r w:rsidRPr="00FF770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"МЕДЛЕНД ПЛЮС".</w:t>
      </w:r>
    </w:p>
    <w:p w:rsidR="007637F8" w:rsidRDefault="007637F8">
      <w:pPr>
        <w:pStyle w:val="BodyText"/>
        <w:jc w:val="both"/>
      </w:pPr>
      <w:r w:rsidRPr="00FF770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7637F8" w:rsidRDefault="007637F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879C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637F8" w:rsidRDefault="007637F8">
      <w:pPr>
        <w:jc w:val="both"/>
        <w:rPr>
          <w:b/>
          <w:bCs/>
        </w:rPr>
      </w:pPr>
    </w:p>
    <w:p w:rsidR="007637F8" w:rsidRDefault="007637F8">
      <w:pPr>
        <w:jc w:val="both"/>
        <w:rPr>
          <w:b/>
          <w:bCs/>
        </w:rPr>
      </w:pPr>
    </w:p>
    <w:p w:rsidR="007637F8" w:rsidRDefault="007637F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637F8" w:rsidRPr="00F90F62">
        <w:tc>
          <w:tcPr>
            <w:tcW w:w="5847" w:type="dxa"/>
            <w:vAlign w:val="bottom"/>
          </w:tcPr>
          <w:p w:rsidR="007637F8" w:rsidRPr="00F90F62" w:rsidRDefault="007637F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Просоленко Юрий Александрович</w:t>
            </w:r>
          </w:p>
        </w:tc>
      </w:tr>
      <w:tr w:rsidR="007637F8" w:rsidRPr="00F90F62">
        <w:tc>
          <w:tcPr>
            <w:tcW w:w="5847" w:type="dxa"/>
            <w:vAlign w:val="bottom"/>
          </w:tcPr>
          <w:p w:rsidR="007637F8" w:rsidRPr="00F90F62" w:rsidRDefault="007637F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Дехтерев Юрий Сергеевич</w:t>
            </w:r>
          </w:p>
        </w:tc>
      </w:tr>
      <w:tr w:rsidR="007637F8" w:rsidRPr="00F90F62">
        <w:tc>
          <w:tcPr>
            <w:tcW w:w="5847" w:type="dxa"/>
            <w:vAlign w:val="bottom"/>
          </w:tcPr>
          <w:p w:rsidR="007637F8" w:rsidRPr="00F90F62" w:rsidRDefault="007637F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Коротникова Светлана Борисовна</w:t>
            </w:r>
          </w:p>
        </w:tc>
      </w:tr>
      <w:tr w:rsidR="007637F8" w:rsidRPr="00F90F62">
        <w:tc>
          <w:tcPr>
            <w:tcW w:w="5847" w:type="dxa"/>
            <w:vAlign w:val="bottom"/>
          </w:tcPr>
          <w:p w:rsidR="007637F8" w:rsidRPr="00F90F62" w:rsidRDefault="007637F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Мальченко Елена Александровна</w:t>
            </w:r>
          </w:p>
        </w:tc>
      </w:tr>
      <w:tr w:rsidR="007637F8" w:rsidRPr="00F90F62">
        <w:tc>
          <w:tcPr>
            <w:tcW w:w="5847" w:type="dxa"/>
            <w:vAlign w:val="bottom"/>
          </w:tcPr>
          <w:p w:rsidR="007637F8" w:rsidRPr="00F90F62" w:rsidRDefault="007637F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637F8" w:rsidRPr="00F90F62" w:rsidRDefault="007637F8">
            <w:pPr>
              <w:pStyle w:val="a4"/>
            </w:pPr>
            <w:r w:rsidRPr="00F90F62">
              <w:rPr>
                <w:lang w:val="en-US"/>
              </w:rPr>
              <w:t>Владыкина Лидия Валерьевна</w:t>
            </w:r>
          </w:p>
        </w:tc>
      </w:tr>
    </w:tbl>
    <w:p w:rsidR="007637F8" w:rsidRDefault="007637F8"/>
    <w:sectPr w:rsidR="007637F8" w:rsidSect="00F279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97B"/>
    <w:rsid w:val="007637F8"/>
    <w:rsid w:val="009B2B30"/>
    <w:rsid w:val="00C879C5"/>
    <w:rsid w:val="00F2797B"/>
    <w:rsid w:val="00F90F62"/>
    <w:rsid w:val="00FF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97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2797B"/>
  </w:style>
  <w:style w:type="paragraph" w:customStyle="1" w:styleId="a3">
    <w:name w:val="Заголовок"/>
    <w:basedOn w:val="Normal"/>
    <w:next w:val="BodyText"/>
    <w:uiPriority w:val="99"/>
    <w:rsid w:val="00F2797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2797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4567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2797B"/>
  </w:style>
  <w:style w:type="paragraph" w:styleId="Caption">
    <w:name w:val="caption"/>
    <w:basedOn w:val="Normal"/>
    <w:uiPriority w:val="99"/>
    <w:qFormat/>
    <w:rsid w:val="00F2797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2797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2797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4567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2797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2797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2797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2797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2797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2797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2797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2797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2797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2797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567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567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67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2797B"/>
  </w:style>
  <w:style w:type="paragraph" w:customStyle="1" w:styleId="a5">
    <w:name w:val="Заголовок таблицы"/>
    <w:basedOn w:val="a4"/>
    <w:uiPriority w:val="99"/>
    <w:rsid w:val="00F2797B"/>
  </w:style>
  <w:style w:type="paragraph" w:customStyle="1" w:styleId="DocumentMap">
    <w:name w:val="DocumentMap"/>
    <w:uiPriority w:val="99"/>
    <w:rsid w:val="00F2797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FF7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840</Words>
  <Characters>4792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2021-01-18T11:32:00Z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