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360" w:rsidRDefault="000F0360">
      <w:pPr>
        <w:ind w:firstLine="680"/>
        <w:jc w:val="center"/>
      </w:pPr>
      <w:r>
        <w:rPr>
          <w:b/>
          <w:bCs/>
        </w:rPr>
        <w:t xml:space="preserve">ПРОТОКОЛ </w:t>
      </w:r>
      <w:r w:rsidRPr="00C010A8">
        <w:rPr>
          <w:b/>
          <w:bCs/>
        </w:rPr>
        <w:t>0318300120820000377</w:t>
      </w:r>
    </w:p>
    <w:p w:rsidR="000F0360" w:rsidRDefault="000F0360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0F0360" w:rsidRPr="00C010A8" w:rsidRDefault="000F0360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0F0360" w:rsidRPr="00FB75FF">
        <w:tc>
          <w:tcPr>
            <w:tcW w:w="4961" w:type="dxa"/>
          </w:tcPr>
          <w:p w:rsidR="000F0360" w:rsidRPr="00FB75FF" w:rsidRDefault="000F0360">
            <w:pPr>
              <w:overflowPunct w:val="0"/>
            </w:pPr>
            <w:r>
              <w:t>Славянск-на-Кубани г</w:t>
            </w:r>
          </w:p>
        </w:tc>
        <w:tc>
          <w:tcPr>
            <w:tcW w:w="4960" w:type="dxa"/>
          </w:tcPr>
          <w:p w:rsidR="000F0360" w:rsidRPr="00C010A8" w:rsidRDefault="000F0360">
            <w:pPr>
              <w:ind w:firstLine="567"/>
              <w:jc w:val="right"/>
            </w:pPr>
            <w:r>
              <w:rPr>
                <w:lang w:val="en-US"/>
              </w:rPr>
              <w:t>18</w:t>
            </w:r>
            <w:r>
              <w:t xml:space="preserve"> января</w:t>
            </w:r>
            <w:r>
              <w:rPr>
                <w:lang w:val="en-US"/>
              </w:rPr>
              <w:t xml:space="preserve"> </w:t>
            </w:r>
            <w:r>
              <w:t>20</w:t>
            </w:r>
            <w:r>
              <w:rPr>
                <w:lang w:val="en-US"/>
              </w:rPr>
              <w:t xml:space="preserve">21 </w:t>
            </w:r>
            <w:r>
              <w:t>года</w:t>
            </w:r>
          </w:p>
        </w:tc>
      </w:tr>
    </w:tbl>
    <w:p w:rsidR="000F0360" w:rsidRDefault="000F0360">
      <w:pPr>
        <w:overflowPunct w:val="0"/>
      </w:pPr>
    </w:p>
    <w:p w:rsidR="000F0360" w:rsidRDefault="000F036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C010A8">
        <w:t xml:space="preserve">: Изделия медицинские для отделения периодических профилактических медицинских осмотров </w:t>
      </w:r>
    </w:p>
    <w:p w:rsidR="000F0360" w:rsidRDefault="000F036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203234901331923490100104230010000244</w:t>
      </w:r>
    </w:p>
    <w:p w:rsidR="000F0360" w:rsidRDefault="000F036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322 395,00 руб.</w:t>
      </w:r>
    </w:p>
    <w:p w:rsidR="000F0360" w:rsidRDefault="000F0360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C010A8">
        <w:rPr>
          <w:b/>
          <w:bCs/>
        </w:rPr>
        <w:t xml:space="preserve">: </w:t>
      </w:r>
      <w:r w:rsidRPr="00C010A8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C010A8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0F0360" w:rsidRPr="00FB75FF">
        <w:trPr>
          <w:jc w:val="right"/>
        </w:trPr>
        <w:tc>
          <w:tcPr>
            <w:tcW w:w="9915" w:type="dxa"/>
          </w:tcPr>
          <w:p w:rsidR="000F0360" w:rsidRPr="00FB75FF" w:rsidRDefault="000F036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C010A8">
              <w:rPr>
                <w:b/>
                <w:bCs/>
              </w:rPr>
              <w:t xml:space="preserve">Источник финансирования: </w:t>
            </w:r>
            <w:r w:rsidRPr="00C010A8">
              <w:t>Внебюджетные средства (платные услуги)</w:t>
            </w:r>
          </w:p>
          <w:p w:rsidR="000F0360" w:rsidRPr="00FB75FF" w:rsidRDefault="000F036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C010A8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C010A8">
              <w:t>353560, Российская Федерация, Краснодарский край, г. Славянск-на-Кубани, ул. Батарейная,377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ноября 2021 г..</w:t>
            </w:r>
          </w:p>
          <w:p w:rsidR="000F0360" w:rsidRPr="00FB75FF" w:rsidRDefault="000F036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C010A8">
              <w:t>Не требуется</w:t>
            </w:r>
          </w:p>
          <w:p w:rsidR="000F0360" w:rsidRPr="00C010A8" w:rsidRDefault="000F036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C010A8">
              <w:t xml:space="preserve">5.0% </w:t>
            </w:r>
            <w:r>
              <w:rPr>
                <w:spacing w:val="-2"/>
              </w:rPr>
              <w:t>отначальной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0F0360" w:rsidRDefault="000F0360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C010A8">
        <w:t>24.12.20 14:36:55 (</w:t>
      </w:r>
      <w:r>
        <w:rPr>
          <w:lang w:val="en-US"/>
        </w:rPr>
        <w:t>MSK</w:t>
      </w:r>
      <w:r w:rsidRPr="00C010A8">
        <w:t>+00:00)</w:t>
      </w:r>
    </w:p>
    <w:p w:rsidR="000F0360" w:rsidRDefault="000F0360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C010A8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0F0360" w:rsidRPr="00FB75FF">
        <w:tc>
          <w:tcPr>
            <w:tcW w:w="3307" w:type="dxa"/>
          </w:tcPr>
          <w:p w:rsidR="000F0360" w:rsidRPr="00FB75FF" w:rsidRDefault="000F0360">
            <w:r w:rsidRPr="00FB75FF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0F0360" w:rsidRPr="00FB75FF" w:rsidRDefault="000F0360">
            <w:r w:rsidRPr="00FB75FF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0F0360" w:rsidRPr="00FB75FF" w:rsidRDefault="000F0360">
            <w:pPr>
              <w:rPr>
                <w:lang w:val="en-US"/>
              </w:rPr>
            </w:pPr>
            <w:r w:rsidRPr="00FB75FF">
              <w:rPr>
                <w:lang w:val="en-US"/>
              </w:rPr>
              <w:t>Главный врач</w:t>
            </w:r>
          </w:p>
        </w:tc>
      </w:tr>
      <w:tr w:rsidR="000F0360" w:rsidRPr="00FB75FF">
        <w:tc>
          <w:tcPr>
            <w:tcW w:w="3307" w:type="dxa"/>
          </w:tcPr>
          <w:p w:rsidR="000F0360" w:rsidRPr="00FB75FF" w:rsidRDefault="000F0360">
            <w:r w:rsidRPr="00FB75F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0F0360" w:rsidRPr="00FB75FF" w:rsidRDefault="000F0360">
            <w:r w:rsidRPr="00FB75FF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0F0360" w:rsidRPr="00FB75FF" w:rsidRDefault="000F0360">
            <w:pPr>
              <w:rPr>
                <w:lang w:val="en-US"/>
              </w:rPr>
            </w:pPr>
            <w:r w:rsidRPr="00FB75FF">
              <w:rPr>
                <w:lang w:val="en-US"/>
              </w:rPr>
              <w:t>Начальник отдела закупок</w:t>
            </w:r>
          </w:p>
        </w:tc>
      </w:tr>
      <w:tr w:rsidR="000F0360" w:rsidRPr="00FB75FF">
        <w:tc>
          <w:tcPr>
            <w:tcW w:w="3307" w:type="dxa"/>
          </w:tcPr>
          <w:p w:rsidR="000F0360" w:rsidRPr="00FB75FF" w:rsidRDefault="000F0360">
            <w:r w:rsidRPr="00FB75F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0F0360" w:rsidRPr="00FB75FF" w:rsidRDefault="000F0360">
            <w:r w:rsidRPr="00FB75FF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0F0360" w:rsidRPr="00FB75FF" w:rsidRDefault="000F0360">
            <w:pPr>
              <w:rPr>
                <w:lang w:val="en-US"/>
              </w:rPr>
            </w:pPr>
            <w:r w:rsidRPr="00FB75FF">
              <w:rPr>
                <w:lang w:val="en-US"/>
              </w:rPr>
              <w:t>Начальник юридического отдела</w:t>
            </w:r>
          </w:p>
        </w:tc>
      </w:tr>
      <w:tr w:rsidR="000F0360" w:rsidRPr="00FB75FF">
        <w:tc>
          <w:tcPr>
            <w:tcW w:w="3307" w:type="dxa"/>
          </w:tcPr>
          <w:p w:rsidR="000F0360" w:rsidRPr="00FB75FF" w:rsidRDefault="000F0360">
            <w:r w:rsidRPr="00FB75F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0F0360" w:rsidRPr="00FB75FF" w:rsidRDefault="000F0360">
            <w:r w:rsidRPr="00FB75FF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0F0360" w:rsidRPr="00FB75FF" w:rsidRDefault="000F0360">
            <w:pPr>
              <w:rPr>
                <w:lang w:val="en-US"/>
              </w:rPr>
            </w:pPr>
            <w:r w:rsidRPr="00FB75FF">
              <w:rPr>
                <w:lang w:val="en-US"/>
              </w:rPr>
              <w:t>экономист 1 категории отдела закупок</w:t>
            </w:r>
          </w:p>
        </w:tc>
      </w:tr>
      <w:tr w:rsidR="000F0360" w:rsidRPr="00FB75FF">
        <w:tc>
          <w:tcPr>
            <w:tcW w:w="3307" w:type="dxa"/>
          </w:tcPr>
          <w:p w:rsidR="000F0360" w:rsidRPr="00FB75FF" w:rsidRDefault="000F0360">
            <w:r w:rsidRPr="00FB75FF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0F0360" w:rsidRPr="00FB75FF" w:rsidRDefault="000F0360">
            <w:r w:rsidRPr="00FB75FF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0F0360" w:rsidRPr="00FB75FF" w:rsidRDefault="000F0360">
            <w:pPr>
              <w:rPr>
                <w:lang w:val="en-US"/>
              </w:rPr>
            </w:pPr>
            <w:r w:rsidRPr="00FB75FF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0F0360" w:rsidRDefault="000F0360">
      <w:pPr>
        <w:jc w:val="both"/>
      </w:pPr>
      <w:r>
        <w:tab/>
        <w:t>Кворум имеется. Комиссия правомочна.</w:t>
      </w:r>
    </w:p>
    <w:p w:rsidR="000F0360" w:rsidRDefault="000F0360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C010A8">
        <w:t>18.01.</w:t>
      </w:r>
      <w:r>
        <w:t>20</w:t>
      </w:r>
      <w:r w:rsidRPr="00C010A8">
        <w:t>21</w:t>
      </w:r>
      <w:r>
        <w:t xml:space="preserve"> гоад</w:t>
      </w:r>
      <w:r w:rsidRPr="00C010A8">
        <w:t xml:space="preserve"> 1</w:t>
      </w:r>
      <w:r>
        <w:t>0</w:t>
      </w:r>
      <w:r w:rsidRPr="00C010A8">
        <w:t>:</w:t>
      </w:r>
      <w:r>
        <w:t xml:space="preserve">40 </w:t>
      </w:r>
      <w:r w:rsidRPr="00C010A8">
        <w:t xml:space="preserve"> (</w:t>
      </w:r>
      <w:r>
        <w:rPr>
          <w:lang w:val="en-US"/>
        </w:rPr>
        <w:t>MSK</w:t>
      </w:r>
      <w:r w:rsidRPr="00C010A8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0F0360" w:rsidRDefault="000F0360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0F0360" w:rsidRPr="00FB75FF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F0360" w:rsidRPr="00FB75FF" w:rsidRDefault="000F0360">
            <w:pPr>
              <w:rPr>
                <w:b/>
                <w:bCs/>
              </w:rPr>
            </w:pPr>
            <w:r w:rsidRPr="00FB75FF">
              <w:rPr>
                <w:b/>
                <w:bCs/>
              </w:rPr>
              <w:t xml:space="preserve">№ </w:t>
            </w:r>
          </w:p>
          <w:p w:rsidR="000F0360" w:rsidRPr="00FB75FF" w:rsidRDefault="000F0360">
            <w:pPr>
              <w:rPr>
                <w:b/>
                <w:bCs/>
              </w:rPr>
            </w:pPr>
            <w:r w:rsidRPr="00FB75FF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F0360" w:rsidRPr="00FB75FF" w:rsidRDefault="000F0360">
            <w:pPr>
              <w:pStyle w:val="a3"/>
              <w:rPr>
                <w:b/>
                <w:bCs/>
              </w:rPr>
            </w:pPr>
            <w:r w:rsidRPr="00FB75FF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F0360" w:rsidRPr="00FB75FF" w:rsidRDefault="000F0360">
            <w:pPr>
              <w:pStyle w:val="a3"/>
              <w:rPr>
                <w:b/>
                <w:bCs/>
              </w:rPr>
            </w:pPr>
            <w:r w:rsidRPr="00FB75FF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F0360" w:rsidRPr="00FB75FF" w:rsidRDefault="000F0360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0360" w:rsidRPr="00FB75FF" w:rsidRDefault="000F0360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0F0360" w:rsidRPr="00FB75FF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0F0360" w:rsidRPr="00FB75FF" w:rsidRDefault="000F0360">
            <w:pPr>
              <w:pStyle w:val="a3"/>
            </w:pPr>
            <w:r w:rsidRPr="00FB75FF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0F0360" w:rsidRPr="00FB75FF" w:rsidRDefault="000F0360">
            <w:pPr>
              <w:pStyle w:val="a3"/>
              <w:rPr>
                <w:lang w:val="en-US"/>
              </w:rPr>
            </w:pPr>
            <w:r w:rsidRPr="00FB75FF">
              <w:rPr>
                <w:lang w:val="en-US"/>
              </w:rPr>
              <w:t>320 783,02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0F0360" w:rsidRPr="00FB75FF" w:rsidRDefault="000F0360">
            <w:pPr>
              <w:pStyle w:val="a3"/>
            </w:pPr>
            <w:r w:rsidRPr="00FB75FF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0F0360" w:rsidRPr="00FB75FF" w:rsidRDefault="000F0360">
            <w:pPr>
              <w:pStyle w:val="a3"/>
              <w:rPr>
                <w:lang w:val="en-US"/>
              </w:rPr>
            </w:pPr>
            <w:r w:rsidRPr="00FB75FF">
              <w:rPr>
                <w:lang w:val="en-US"/>
              </w:rPr>
              <w:t>14.01.21 10:36:24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0360" w:rsidRPr="00C010A8" w:rsidRDefault="000F0360">
            <w:pPr>
              <w:pStyle w:val="a3"/>
            </w:pPr>
            <w:r w:rsidRPr="00C010A8">
              <w:t>ОБЩЕСТВО С ОГРАНИЧЕННОЙ ОТВЕТСТВЕННОСТЬЮ "АЙ КЬЮ ГРУПП"</w:t>
            </w:r>
          </w:p>
        </w:tc>
      </w:tr>
    </w:tbl>
    <w:p w:rsidR="000F0360" w:rsidRDefault="000F0360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0F0360" w:rsidRPr="00FB75FF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F0360" w:rsidRPr="00FB75FF" w:rsidRDefault="000F0360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F0360" w:rsidRPr="00FB75FF" w:rsidRDefault="000F0360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F0360" w:rsidRPr="00FB75FF" w:rsidRDefault="000F0360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F0360" w:rsidRPr="00FB75FF" w:rsidRDefault="000F0360">
            <w:r>
              <w:rPr>
                <w:b/>
                <w:bCs/>
              </w:rPr>
              <w:t>Обоснование</w:t>
            </w:r>
          </w:p>
        </w:tc>
      </w:tr>
      <w:tr w:rsidR="000F0360" w:rsidRPr="00FB75FF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F0360" w:rsidRPr="00FB75FF" w:rsidRDefault="000F0360">
            <w:pPr>
              <w:pStyle w:val="a3"/>
            </w:pPr>
            <w:bookmarkStart w:id="0" w:name="__DdeLink__416_2961716382"/>
            <w:bookmarkEnd w:id="0"/>
            <w:r w:rsidRPr="00FB75FF">
              <w:rPr>
                <w:lang w:val="en-US"/>
              </w:rPr>
              <w:t>EA-69998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F0360" w:rsidRPr="00C010A8" w:rsidRDefault="000F0360">
            <w:r w:rsidRPr="00C010A8">
              <w:t>ОБЩЕСТВО С ОГРАНИЧЕННОЙ ОТВЕТСТВЕННОСТЬЮ "АЙ КЬЮ ГРУПП"</w:t>
            </w:r>
          </w:p>
          <w:p w:rsidR="000F0360" w:rsidRPr="00C010A8" w:rsidRDefault="000F0360">
            <w:r w:rsidRPr="00FB75FF">
              <w:t xml:space="preserve">ИНН </w:t>
            </w:r>
            <w:r w:rsidRPr="00C010A8">
              <w:t>7106529710</w:t>
            </w:r>
          </w:p>
          <w:p w:rsidR="000F0360" w:rsidRPr="00C010A8" w:rsidRDefault="000F0360">
            <w:r w:rsidRPr="00FB75FF">
              <w:t xml:space="preserve">ОГРН </w:t>
            </w:r>
            <w:r w:rsidRPr="00C010A8">
              <w:t>1147154007263</w:t>
            </w:r>
          </w:p>
          <w:p w:rsidR="000F0360" w:rsidRPr="00C010A8" w:rsidRDefault="000F0360">
            <w:r w:rsidRPr="00FB75FF">
              <w:t xml:space="preserve">КПП </w:t>
            </w:r>
            <w:r w:rsidRPr="00C010A8">
              <w:t>710601001</w:t>
            </w:r>
          </w:p>
          <w:p w:rsidR="000F0360" w:rsidRPr="00C010A8" w:rsidRDefault="000F0360">
            <w:r w:rsidRPr="00FB75FF">
              <w:t>Место нахождения(жительства)</w:t>
            </w:r>
          </w:p>
          <w:p w:rsidR="000F0360" w:rsidRPr="00C010A8" w:rsidRDefault="000F0360">
            <w:bookmarkStart w:id="1" w:name="__DdeLink__366_2212008683"/>
            <w:r w:rsidRPr="00FB75FF">
              <w:t>300034, ОБЛТУЛЬСКАЯ, ГТУЛА, ОФИС 204</w:t>
            </w:r>
            <w:bookmarkEnd w:id="1"/>
          </w:p>
          <w:p w:rsidR="000F0360" w:rsidRPr="00C010A8" w:rsidRDefault="000F0360">
            <w:r w:rsidRPr="00FB75FF">
              <w:t>Почтовый адрес</w:t>
            </w:r>
          </w:p>
          <w:p w:rsidR="000F0360" w:rsidRPr="00C010A8" w:rsidRDefault="000F0360">
            <w:r w:rsidRPr="00FB75FF">
              <w:t>300034, ОБЛ ТУЛЬСКАЯ, Г ТУЛА, УЛ ХАЛТУРИНА, ДОМ 6А, ОФИС 204</w:t>
            </w:r>
          </w:p>
          <w:p w:rsidR="000F0360" w:rsidRPr="00FB75FF" w:rsidRDefault="000F0360">
            <w:pPr>
              <w:rPr>
                <w:sz w:val="16"/>
                <w:szCs w:val="16"/>
                <w:lang w:val="en-US"/>
              </w:rPr>
            </w:pPr>
            <w:r w:rsidRPr="00FB75FF">
              <w:rPr>
                <w:sz w:val="16"/>
                <w:szCs w:val="16"/>
              </w:rPr>
              <w:t xml:space="preserve">Контактное лицо </w:t>
            </w:r>
          </w:p>
          <w:p w:rsidR="000F0360" w:rsidRPr="00FB75FF" w:rsidRDefault="000F0360">
            <w:pPr>
              <w:rPr>
                <w:lang w:val="en-US"/>
              </w:rPr>
            </w:pPr>
            <w:r w:rsidRPr="00FB75FF">
              <w:t xml:space="preserve">Телефон </w:t>
            </w:r>
            <w:r w:rsidRPr="00FB75FF">
              <w:rPr>
                <w:lang w:val="en-US"/>
              </w:rPr>
              <w:t>79604886129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F0360" w:rsidRPr="00C010A8" w:rsidRDefault="000F0360">
            <w:r w:rsidRPr="00FB75FF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F0360" w:rsidRPr="00FB75FF" w:rsidRDefault="000F0360">
            <w:r w:rsidRPr="00FB75FF">
              <w:t>-</w:t>
            </w:r>
          </w:p>
        </w:tc>
      </w:tr>
    </w:tbl>
    <w:p w:rsidR="000F0360" w:rsidRDefault="000F0360"/>
    <w:p w:rsidR="000F0360" w:rsidRDefault="000F0360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0F0360" w:rsidRPr="00FB75F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F0360" w:rsidRPr="00FB75FF" w:rsidRDefault="000F0360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F0360" w:rsidRPr="00FB75FF" w:rsidRDefault="000F0360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F0360" w:rsidRPr="00FB75FF" w:rsidRDefault="000F0360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0F0360" w:rsidRPr="00FB75F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F0360" w:rsidRPr="00FB75FF" w:rsidRDefault="000F0360">
            <w:pPr>
              <w:pStyle w:val="a3"/>
            </w:pPr>
            <w:r w:rsidRPr="00FB75FF">
              <w:rPr>
                <w:lang w:val="en-US"/>
              </w:rPr>
              <w:t>EA</w:t>
            </w:r>
            <w:r w:rsidRPr="00C010A8">
              <w:t>-69998 / ОБЩЕСТВО С ОГРАНИЧЕННОЙ ОТВЕТСТВЕННОСТЬЮ "АЙ КЬЮ ГРУПП"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F0360" w:rsidRPr="00FB75FF" w:rsidRDefault="000F0360">
            <w:pPr>
              <w:pStyle w:val="a3"/>
            </w:pPr>
            <w:r w:rsidRPr="00FB75FF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F0360" w:rsidRPr="00FB75FF" w:rsidRDefault="000F0360">
            <w:pPr>
              <w:pStyle w:val="a3"/>
            </w:pPr>
            <w:r w:rsidRPr="00C010A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F0360" w:rsidRPr="00FB75F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F0360" w:rsidRPr="00FB75FF" w:rsidRDefault="000F0360">
            <w:pPr>
              <w:pStyle w:val="a3"/>
            </w:pPr>
            <w:r w:rsidRPr="00FB75FF">
              <w:rPr>
                <w:lang w:val="en-US"/>
              </w:rPr>
              <w:t>EA</w:t>
            </w:r>
            <w:r w:rsidRPr="00C010A8">
              <w:t>-69998 / ОБЩЕСТВО С ОГРАНИЧЕННОЙ ОТВЕТСТВЕННОСТЬЮ "АЙ КЬЮ ГРУПП"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F0360" w:rsidRPr="00FB75FF" w:rsidRDefault="000F0360">
            <w:pPr>
              <w:pStyle w:val="a3"/>
            </w:pPr>
            <w:r w:rsidRPr="00FB75FF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F0360" w:rsidRPr="00FB75FF" w:rsidRDefault="000F0360">
            <w:pPr>
              <w:pStyle w:val="a3"/>
            </w:pPr>
            <w:r w:rsidRPr="00C010A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F0360" w:rsidRPr="00FB75F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F0360" w:rsidRPr="00FB75FF" w:rsidRDefault="000F0360">
            <w:pPr>
              <w:pStyle w:val="a3"/>
            </w:pPr>
            <w:r w:rsidRPr="00FB75FF">
              <w:rPr>
                <w:lang w:val="en-US"/>
              </w:rPr>
              <w:t>EA</w:t>
            </w:r>
            <w:r w:rsidRPr="00C010A8">
              <w:t>-69998 / ОБЩЕСТВО С ОГРАНИЧЕННОЙ ОТВЕТСТВЕННОСТЬЮ "АЙ КЬЮ ГРУПП"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F0360" w:rsidRPr="00FB75FF" w:rsidRDefault="000F0360">
            <w:pPr>
              <w:pStyle w:val="a3"/>
            </w:pPr>
            <w:r w:rsidRPr="00FB75FF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F0360" w:rsidRPr="00FB75FF" w:rsidRDefault="000F0360">
            <w:pPr>
              <w:pStyle w:val="a3"/>
            </w:pPr>
            <w:r w:rsidRPr="00C010A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F0360" w:rsidRPr="00FB75F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F0360" w:rsidRPr="00FB75FF" w:rsidRDefault="000F0360">
            <w:pPr>
              <w:pStyle w:val="a3"/>
            </w:pPr>
            <w:r w:rsidRPr="00FB75FF">
              <w:rPr>
                <w:lang w:val="en-US"/>
              </w:rPr>
              <w:t>EA</w:t>
            </w:r>
            <w:r w:rsidRPr="00C010A8">
              <w:t>-69998 / ОБЩЕСТВО С ОГРАНИЧЕННОЙ ОТВЕТСТВЕННОСТЬЮ "АЙ КЬЮ ГРУПП"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F0360" w:rsidRPr="00FB75FF" w:rsidRDefault="000F0360">
            <w:pPr>
              <w:pStyle w:val="a3"/>
            </w:pPr>
            <w:r w:rsidRPr="00FB75FF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F0360" w:rsidRPr="00FB75FF" w:rsidRDefault="000F0360">
            <w:pPr>
              <w:pStyle w:val="a3"/>
            </w:pPr>
            <w:r w:rsidRPr="00C010A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F0360" w:rsidRPr="00FB75F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F0360" w:rsidRPr="00FB75FF" w:rsidRDefault="000F0360">
            <w:pPr>
              <w:pStyle w:val="a3"/>
            </w:pPr>
            <w:r w:rsidRPr="00FB75FF">
              <w:rPr>
                <w:lang w:val="en-US"/>
              </w:rPr>
              <w:t>EA</w:t>
            </w:r>
            <w:r w:rsidRPr="00C010A8">
              <w:t>-69998 / ОБЩЕСТВО С ОГРАНИЧЕННОЙ ОТВЕТСТВЕННОСТЬЮ "АЙ КЬЮ ГРУПП"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F0360" w:rsidRPr="00FB75FF" w:rsidRDefault="000F0360">
            <w:pPr>
              <w:pStyle w:val="a3"/>
            </w:pPr>
            <w:r w:rsidRPr="00FB75FF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F0360" w:rsidRPr="00FB75FF" w:rsidRDefault="000F0360">
            <w:pPr>
              <w:pStyle w:val="a3"/>
            </w:pPr>
            <w:r w:rsidRPr="00C010A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0F0360" w:rsidRDefault="000F0360"/>
    <w:p w:rsidR="000F0360" w:rsidRDefault="000F0360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C010A8">
        <w:t>Изделия медицинские для отделения периодических профилактических медицинских осмотров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"АЙ КЬЮ ГРУПП", предложение о цене контракта 320 783,02 руб.</w:t>
      </w:r>
    </w:p>
    <w:p w:rsidR="000F0360" w:rsidRDefault="000F0360">
      <w:pPr>
        <w:jc w:val="both"/>
      </w:pPr>
      <w:r>
        <w:tab/>
        <w:t>На основании ч. 13ст.69 Федерального закона № 44-ФЗ аукцион в электронной форме признается несостоявшимся.</w:t>
      </w:r>
    </w:p>
    <w:p w:rsidR="000F0360" w:rsidRDefault="000F0360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EF4448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0F0360" w:rsidRDefault="000F0360">
      <w:pPr>
        <w:jc w:val="both"/>
        <w:rPr>
          <w:b/>
          <w:bCs/>
        </w:rPr>
      </w:pPr>
    </w:p>
    <w:p w:rsidR="000F0360" w:rsidRDefault="000F0360">
      <w:pPr>
        <w:jc w:val="both"/>
        <w:rPr>
          <w:b/>
          <w:bCs/>
        </w:rPr>
      </w:pPr>
    </w:p>
    <w:p w:rsidR="000F0360" w:rsidRDefault="000F0360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0F0360" w:rsidRPr="00FB75FF">
        <w:tc>
          <w:tcPr>
            <w:tcW w:w="5847" w:type="dxa"/>
            <w:vAlign w:val="bottom"/>
          </w:tcPr>
          <w:p w:rsidR="000F0360" w:rsidRPr="00FB75FF" w:rsidRDefault="000F0360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0F0360" w:rsidRPr="00FB75FF" w:rsidRDefault="000F0360">
            <w:pPr>
              <w:pStyle w:val="a3"/>
            </w:pPr>
            <w:r w:rsidRPr="00FB75FF">
              <w:rPr>
                <w:lang w:val="en-US"/>
              </w:rPr>
              <w:t>Просоленко Юрий Александрович</w:t>
            </w:r>
          </w:p>
        </w:tc>
      </w:tr>
      <w:tr w:rsidR="000F0360" w:rsidRPr="00FB75FF">
        <w:tc>
          <w:tcPr>
            <w:tcW w:w="5847" w:type="dxa"/>
            <w:vAlign w:val="bottom"/>
          </w:tcPr>
          <w:p w:rsidR="000F0360" w:rsidRPr="00FB75FF" w:rsidRDefault="000F0360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0F0360" w:rsidRPr="00FB75FF" w:rsidRDefault="000F0360">
            <w:pPr>
              <w:pStyle w:val="a3"/>
            </w:pPr>
            <w:r w:rsidRPr="00FB75FF">
              <w:rPr>
                <w:lang w:val="en-US"/>
              </w:rPr>
              <w:t>Дехтерев Юрий Сергеевич</w:t>
            </w:r>
          </w:p>
        </w:tc>
      </w:tr>
      <w:tr w:rsidR="000F0360" w:rsidRPr="00FB75FF">
        <w:tc>
          <w:tcPr>
            <w:tcW w:w="5847" w:type="dxa"/>
            <w:vAlign w:val="bottom"/>
          </w:tcPr>
          <w:p w:rsidR="000F0360" w:rsidRPr="00FB75FF" w:rsidRDefault="000F0360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0F0360" w:rsidRPr="00FB75FF" w:rsidRDefault="000F0360">
            <w:pPr>
              <w:pStyle w:val="a3"/>
            </w:pPr>
            <w:r w:rsidRPr="00FB75FF">
              <w:rPr>
                <w:lang w:val="en-US"/>
              </w:rPr>
              <w:t>Коротникова Светлана Борисовна</w:t>
            </w:r>
          </w:p>
        </w:tc>
      </w:tr>
      <w:tr w:rsidR="000F0360" w:rsidRPr="00FB75FF">
        <w:tc>
          <w:tcPr>
            <w:tcW w:w="5847" w:type="dxa"/>
            <w:vAlign w:val="bottom"/>
          </w:tcPr>
          <w:p w:rsidR="000F0360" w:rsidRPr="00FB75FF" w:rsidRDefault="000F0360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0F0360" w:rsidRPr="00FB75FF" w:rsidRDefault="000F0360">
            <w:pPr>
              <w:pStyle w:val="a3"/>
            </w:pPr>
            <w:r w:rsidRPr="00FB75FF">
              <w:rPr>
                <w:lang w:val="en-US"/>
              </w:rPr>
              <w:t>Мальченко Елена Александровна</w:t>
            </w:r>
          </w:p>
        </w:tc>
      </w:tr>
      <w:tr w:rsidR="000F0360" w:rsidRPr="00FB75FF">
        <w:tc>
          <w:tcPr>
            <w:tcW w:w="5847" w:type="dxa"/>
            <w:vAlign w:val="bottom"/>
          </w:tcPr>
          <w:p w:rsidR="000F0360" w:rsidRPr="00FB75FF" w:rsidRDefault="000F0360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0F0360" w:rsidRPr="00FB75FF" w:rsidRDefault="000F0360">
            <w:pPr>
              <w:pStyle w:val="a3"/>
            </w:pPr>
            <w:r w:rsidRPr="00FB75FF">
              <w:rPr>
                <w:lang w:val="en-US"/>
              </w:rPr>
              <w:t>Владыкина Лидия Валерьевна</w:t>
            </w:r>
          </w:p>
        </w:tc>
      </w:tr>
    </w:tbl>
    <w:p w:rsidR="000F0360" w:rsidRDefault="000F0360"/>
    <w:sectPr w:rsidR="000F0360" w:rsidSect="001762C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62C8"/>
    <w:rsid w:val="000F0360"/>
    <w:rsid w:val="001762C8"/>
    <w:rsid w:val="00C010A8"/>
    <w:rsid w:val="00EC482B"/>
    <w:rsid w:val="00EF4448"/>
    <w:rsid w:val="00FB7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2C8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1762C8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1762C8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E707F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1762C8"/>
  </w:style>
  <w:style w:type="paragraph" w:styleId="Caption">
    <w:name w:val="caption"/>
    <w:basedOn w:val="Normal"/>
    <w:uiPriority w:val="99"/>
    <w:qFormat/>
    <w:rsid w:val="001762C8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1762C8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1762C8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DE707F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1762C8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1762C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1762C8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1762C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1762C8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1762C8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1762C8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1762C8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1762C8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1762C8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707F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707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707F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1762C8"/>
  </w:style>
  <w:style w:type="paragraph" w:customStyle="1" w:styleId="a4">
    <w:name w:val="Заголовок таблицы"/>
    <w:basedOn w:val="a3"/>
    <w:uiPriority w:val="99"/>
    <w:rsid w:val="001762C8"/>
  </w:style>
  <w:style w:type="paragraph" w:customStyle="1" w:styleId="DocumentMap">
    <w:name w:val="DocumentMap"/>
    <w:uiPriority w:val="99"/>
    <w:rsid w:val="001762C8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1762C8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1762C8"/>
  </w:style>
  <w:style w:type="character" w:styleId="Hyperlink">
    <w:name w:val="Hyperlink"/>
    <w:basedOn w:val="DefaultParagraphFont"/>
    <w:uiPriority w:val="99"/>
    <w:rsid w:val="00C010A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120</TotalTime>
  <Pages>3</Pages>
  <Words>969</Words>
  <Characters>5525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2021-01-18T11:37:00Z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