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0C0" w:rsidRDefault="005630C0">
      <w:pPr>
        <w:ind w:firstLine="680"/>
        <w:jc w:val="center"/>
      </w:pPr>
      <w:r>
        <w:rPr>
          <w:b/>
          <w:bCs/>
        </w:rPr>
        <w:t xml:space="preserve">ПРОТОКОЛ </w:t>
      </w:r>
      <w:r w:rsidRPr="00FC74F4">
        <w:rPr>
          <w:b/>
          <w:bCs/>
        </w:rPr>
        <w:t>0318300120820000387</w:t>
      </w:r>
    </w:p>
    <w:p w:rsidR="005630C0" w:rsidRDefault="005630C0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5630C0" w:rsidRPr="00FC74F4" w:rsidRDefault="005630C0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630C0" w:rsidRPr="00037CA9">
        <w:tc>
          <w:tcPr>
            <w:tcW w:w="4961" w:type="dxa"/>
          </w:tcPr>
          <w:p w:rsidR="005630C0" w:rsidRPr="00037CA9" w:rsidRDefault="005630C0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5630C0" w:rsidRPr="00FC74F4" w:rsidRDefault="005630C0">
            <w:pPr>
              <w:ind w:firstLine="567"/>
              <w:jc w:val="right"/>
            </w:pPr>
            <w:r>
              <w:rPr>
                <w:lang w:val="en-US"/>
              </w:rPr>
              <w:t>18</w:t>
            </w:r>
            <w:r>
              <w:t xml:space="preserve"> января 20</w:t>
            </w:r>
            <w:r>
              <w:rPr>
                <w:lang w:val="en-US"/>
              </w:rPr>
              <w:t xml:space="preserve">21 </w:t>
            </w:r>
            <w:r>
              <w:t>года</w:t>
            </w:r>
          </w:p>
        </w:tc>
      </w:tr>
    </w:tbl>
    <w:p w:rsidR="005630C0" w:rsidRDefault="005630C0">
      <w:pPr>
        <w:overflowPunct w:val="0"/>
      </w:pPr>
    </w:p>
    <w:p w:rsidR="005630C0" w:rsidRDefault="005630C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FC74F4">
        <w:t xml:space="preserve">: Поставка журналов </w:t>
      </w:r>
    </w:p>
    <w:p w:rsidR="005630C0" w:rsidRDefault="005630C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203234901331923490100104590011723244</w:t>
      </w:r>
    </w:p>
    <w:p w:rsidR="005630C0" w:rsidRDefault="005630C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587 879,70 руб.</w:t>
      </w:r>
    </w:p>
    <w:p w:rsidR="005630C0" w:rsidRDefault="005630C0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C74F4">
        <w:rPr>
          <w:b/>
          <w:bCs/>
        </w:rPr>
        <w:t xml:space="preserve">: </w:t>
      </w:r>
      <w:r w:rsidRPr="00FC74F4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C74F4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630C0" w:rsidRPr="00037CA9">
        <w:trPr>
          <w:jc w:val="right"/>
        </w:trPr>
        <w:tc>
          <w:tcPr>
            <w:tcW w:w="9915" w:type="dxa"/>
          </w:tcPr>
          <w:p w:rsidR="005630C0" w:rsidRPr="00037CA9" w:rsidRDefault="005630C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C74F4">
              <w:rPr>
                <w:b/>
                <w:bCs/>
              </w:rPr>
              <w:t xml:space="preserve">Источник финансирования: </w:t>
            </w:r>
            <w:r w:rsidRPr="00FC74F4">
              <w:t>Внебюджетные фонды (ОМС), краевой бюджет, платные услуги 2021 года</w:t>
            </w:r>
          </w:p>
          <w:p w:rsidR="005630C0" w:rsidRPr="00037CA9" w:rsidRDefault="005630C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C74F4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C74F4">
              <w:t>353560, Российская Федерация, Краснодарский край, г. Славянск-на-Кубани, ул. Батарейная,377 транспортом поставщика. Поставщик производит первую поставку продукции в количестве 1/3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20 марта 2021 г..</w:t>
            </w:r>
          </w:p>
          <w:p w:rsidR="005630C0" w:rsidRPr="00037CA9" w:rsidRDefault="005630C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C74F4">
              <w:t>Не требуется</w:t>
            </w:r>
          </w:p>
          <w:p w:rsidR="005630C0" w:rsidRPr="00FC74F4" w:rsidRDefault="005630C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C74F4">
              <w:t xml:space="preserve">5.0% </w:t>
            </w:r>
            <w:r>
              <w:rPr>
                <w:spacing w:val="-2"/>
              </w:rPr>
              <w:t>отначальной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630C0" w:rsidRDefault="005630C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C74F4">
        <w:t>25.12.20 16:04:26 (</w:t>
      </w:r>
      <w:r>
        <w:rPr>
          <w:lang w:val="en-US"/>
        </w:rPr>
        <w:t>MSK</w:t>
      </w:r>
      <w:r w:rsidRPr="00FC74F4">
        <w:t>+00:00)</w:t>
      </w:r>
    </w:p>
    <w:p w:rsidR="005630C0" w:rsidRDefault="005630C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C74F4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630C0" w:rsidRPr="00037CA9">
        <w:tc>
          <w:tcPr>
            <w:tcW w:w="3307" w:type="dxa"/>
          </w:tcPr>
          <w:p w:rsidR="005630C0" w:rsidRPr="00037CA9" w:rsidRDefault="005630C0">
            <w:r w:rsidRPr="00037CA9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630C0" w:rsidRPr="00037CA9" w:rsidRDefault="005630C0">
            <w:r w:rsidRPr="00037CA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630C0" w:rsidRPr="00037CA9" w:rsidRDefault="005630C0">
            <w:pPr>
              <w:rPr>
                <w:lang w:val="en-US"/>
              </w:rPr>
            </w:pPr>
            <w:r w:rsidRPr="00037CA9">
              <w:rPr>
                <w:lang w:val="en-US"/>
              </w:rPr>
              <w:t>Главный врач</w:t>
            </w:r>
          </w:p>
        </w:tc>
      </w:tr>
      <w:tr w:rsidR="005630C0" w:rsidRPr="00037CA9">
        <w:tc>
          <w:tcPr>
            <w:tcW w:w="3307" w:type="dxa"/>
          </w:tcPr>
          <w:p w:rsidR="005630C0" w:rsidRPr="00037CA9" w:rsidRDefault="005630C0">
            <w:r w:rsidRPr="00037CA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630C0" w:rsidRPr="00037CA9" w:rsidRDefault="005630C0">
            <w:r w:rsidRPr="00037CA9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630C0" w:rsidRPr="00037CA9" w:rsidRDefault="005630C0">
            <w:pPr>
              <w:rPr>
                <w:lang w:val="en-US"/>
              </w:rPr>
            </w:pPr>
            <w:r w:rsidRPr="00037CA9">
              <w:rPr>
                <w:lang w:val="en-US"/>
              </w:rPr>
              <w:t>Начальник отдела закупок</w:t>
            </w:r>
          </w:p>
        </w:tc>
      </w:tr>
      <w:tr w:rsidR="005630C0" w:rsidRPr="00037CA9">
        <w:tc>
          <w:tcPr>
            <w:tcW w:w="3307" w:type="dxa"/>
          </w:tcPr>
          <w:p w:rsidR="005630C0" w:rsidRPr="00037CA9" w:rsidRDefault="005630C0">
            <w:r w:rsidRPr="00037CA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630C0" w:rsidRPr="00037CA9" w:rsidRDefault="005630C0">
            <w:r w:rsidRPr="00037CA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5630C0" w:rsidRPr="00037CA9" w:rsidRDefault="005630C0">
            <w:pPr>
              <w:rPr>
                <w:lang w:val="en-US"/>
              </w:rPr>
            </w:pPr>
            <w:r w:rsidRPr="00037CA9">
              <w:rPr>
                <w:lang w:val="en-US"/>
              </w:rPr>
              <w:t>Начальник юридического отдела</w:t>
            </w:r>
          </w:p>
        </w:tc>
      </w:tr>
      <w:tr w:rsidR="005630C0" w:rsidRPr="00037CA9">
        <w:tc>
          <w:tcPr>
            <w:tcW w:w="3307" w:type="dxa"/>
          </w:tcPr>
          <w:p w:rsidR="005630C0" w:rsidRPr="00037CA9" w:rsidRDefault="005630C0">
            <w:r w:rsidRPr="00037CA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630C0" w:rsidRPr="00037CA9" w:rsidRDefault="005630C0">
            <w:r w:rsidRPr="00037CA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5630C0" w:rsidRPr="00037CA9" w:rsidRDefault="005630C0">
            <w:pPr>
              <w:rPr>
                <w:lang w:val="en-US"/>
              </w:rPr>
            </w:pPr>
            <w:r w:rsidRPr="00037CA9">
              <w:rPr>
                <w:lang w:val="en-US"/>
              </w:rPr>
              <w:t>экономист 1 категории отдела закупок</w:t>
            </w:r>
          </w:p>
        </w:tc>
      </w:tr>
      <w:tr w:rsidR="005630C0" w:rsidRPr="00037CA9">
        <w:tc>
          <w:tcPr>
            <w:tcW w:w="3307" w:type="dxa"/>
          </w:tcPr>
          <w:p w:rsidR="005630C0" w:rsidRPr="00037CA9" w:rsidRDefault="005630C0">
            <w:r w:rsidRPr="00037CA9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630C0" w:rsidRPr="00037CA9" w:rsidRDefault="005630C0">
            <w:r w:rsidRPr="00037CA9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630C0" w:rsidRPr="00037CA9" w:rsidRDefault="005630C0">
            <w:pPr>
              <w:rPr>
                <w:lang w:val="en-US"/>
              </w:rPr>
            </w:pPr>
            <w:r w:rsidRPr="00037CA9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630C0" w:rsidRDefault="005630C0">
      <w:pPr>
        <w:jc w:val="both"/>
      </w:pPr>
      <w:r>
        <w:tab/>
        <w:t>Кворум имеется. Комиссия правомочна.</w:t>
      </w:r>
    </w:p>
    <w:p w:rsidR="005630C0" w:rsidRDefault="005630C0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FC74F4">
        <w:t>18.01.</w:t>
      </w:r>
      <w:r>
        <w:t>20</w:t>
      </w:r>
      <w:r w:rsidRPr="00FC74F4">
        <w:t>21</w:t>
      </w:r>
      <w:r>
        <w:t xml:space="preserve"> года</w:t>
      </w:r>
      <w:r w:rsidRPr="00FC74F4">
        <w:t xml:space="preserve"> 1</w:t>
      </w:r>
      <w:r>
        <w:t>1</w:t>
      </w:r>
      <w:r w:rsidRPr="00FC74F4">
        <w:t>:0</w:t>
      </w:r>
      <w:r>
        <w:t xml:space="preserve">0 </w:t>
      </w:r>
      <w:r w:rsidRPr="00FC74F4">
        <w:t xml:space="preserve"> (</w:t>
      </w:r>
      <w:r>
        <w:rPr>
          <w:lang w:val="en-US"/>
        </w:rPr>
        <w:t>MSK</w:t>
      </w:r>
      <w:r w:rsidRPr="00FC74F4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630C0" w:rsidRDefault="005630C0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5630C0" w:rsidRPr="00037CA9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630C0" w:rsidRPr="00037CA9" w:rsidRDefault="005630C0">
            <w:pPr>
              <w:rPr>
                <w:b/>
                <w:bCs/>
              </w:rPr>
            </w:pPr>
            <w:r w:rsidRPr="00037CA9">
              <w:rPr>
                <w:b/>
                <w:bCs/>
              </w:rPr>
              <w:t xml:space="preserve">№ </w:t>
            </w:r>
          </w:p>
          <w:p w:rsidR="005630C0" w:rsidRPr="00037CA9" w:rsidRDefault="005630C0">
            <w:pPr>
              <w:rPr>
                <w:b/>
                <w:bCs/>
              </w:rPr>
            </w:pPr>
            <w:r w:rsidRPr="00037CA9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630C0" w:rsidRPr="00037CA9" w:rsidRDefault="005630C0">
            <w:pPr>
              <w:pStyle w:val="a3"/>
              <w:rPr>
                <w:b/>
                <w:bCs/>
              </w:rPr>
            </w:pPr>
            <w:r w:rsidRPr="00037CA9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630C0" w:rsidRPr="00037CA9" w:rsidRDefault="005630C0">
            <w:pPr>
              <w:pStyle w:val="a3"/>
              <w:rPr>
                <w:b/>
                <w:bCs/>
              </w:rPr>
            </w:pPr>
            <w:r w:rsidRPr="00037CA9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630C0" w:rsidRPr="00037CA9" w:rsidRDefault="005630C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0C0" w:rsidRPr="00037CA9" w:rsidRDefault="005630C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5630C0" w:rsidRPr="00037CA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630C0" w:rsidRPr="00037CA9" w:rsidRDefault="005630C0">
            <w:pPr>
              <w:pStyle w:val="a3"/>
              <w:rPr>
                <w:lang w:val="en-US"/>
              </w:rPr>
            </w:pPr>
            <w:r w:rsidRPr="00037CA9">
              <w:rPr>
                <w:lang w:val="en-US"/>
              </w:rPr>
              <w:t>380 000,00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630C0" w:rsidRPr="00037CA9" w:rsidRDefault="005630C0">
            <w:pPr>
              <w:pStyle w:val="a3"/>
              <w:rPr>
                <w:lang w:val="en-US"/>
              </w:rPr>
            </w:pPr>
            <w:r w:rsidRPr="00037CA9">
              <w:rPr>
                <w:lang w:val="en-US"/>
              </w:rPr>
              <w:t>15.01.21 10:50:06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0C0" w:rsidRPr="00FC74F4" w:rsidRDefault="005630C0">
            <w:pPr>
              <w:pStyle w:val="a3"/>
            </w:pPr>
            <w:r w:rsidRPr="00FC74F4">
              <w:t>ОБЩЕСТВО С ОГРАНИЧЕННОЙ ОТВЕТСТВЕННОСТЬЮ "ВЕНКО-ПРИНТ"</w:t>
            </w:r>
          </w:p>
        </w:tc>
      </w:tr>
      <w:tr w:rsidR="005630C0" w:rsidRPr="00037CA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630C0" w:rsidRPr="00037CA9" w:rsidRDefault="005630C0">
            <w:pPr>
              <w:pStyle w:val="a3"/>
              <w:rPr>
                <w:lang w:val="en-US"/>
              </w:rPr>
            </w:pPr>
            <w:r w:rsidRPr="00037CA9">
              <w:rPr>
                <w:lang w:val="en-US"/>
              </w:rPr>
              <w:t>400 000,00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630C0" w:rsidRPr="00037CA9" w:rsidRDefault="005630C0">
            <w:pPr>
              <w:pStyle w:val="a3"/>
              <w:rPr>
                <w:lang w:val="en-US"/>
              </w:rPr>
            </w:pPr>
            <w:r w:rsidRPr="00037CA9">
              <w:rPr>
                <w:lang w:val="en-US"/>
              </w:rPr>
              <w:t>15.01.21 10:49:39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30C0" w:rsidRPr="00FC74F4" w:rsidRDefault="005630C0">
            <w:pPr>
              <w:pStyle w:val="a3"/>
            </w:pPr>
            <w:r w:rsidRPr="00FC74F4">
              <w:t>ОБЩЕСТВО С ОГРАНИЧЕННОЙ ОТВЕТСТВЕННОСТЬЮ "ПОЛИГРАФИЧЕСКИЕ РЕШЕНИЯ"</w:t>
            </w:r>
          </w:p>
        </w:tc>
      </w:tr>
    </w:tbl>
    <w:p w:rsidR="005630C0" w:rsidRDefault="005630C0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5630C0" w:rsidRPr="00037CA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30C0" w:rsidRPr="00037CA9" w:rsidRDefault="005630C0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30C0" w:rsidRPr="00037CA9" w:rsidRDefault="005630C0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r>
              <w:rPr>
                <w:b/>
                <w:bCs/>
              </w:rPr>
              <w:t>Обоснование</w:t>
            </w:r>
          </w:p>
        </w:tc>
      </w:tr>
      <w:tr w:rsidR="005630C0" w:rsidRPr="00037CA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EA-69619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FC74F4" w:rsidRDefault="005630C0">
            <w:r w:rsidRPr="00FC74F4">
              <w:t>ОБЩЕСТВО С ОГРАНИЧЕННОЙ ОТВЕТСТВЕННОСТЬЮ "ВЕНКО-ПРИНТ"</w:t>
            </w:r>
          </w:p>
          <w:p w:rsidR="005630C0" w:rsidRPr="00FC74F4" w:rsidRDefault="005630C0">
            <w:r w:rsidRPr="00037CA9">
              <w:t xml:space="preserve">ИНН </w:t>
            </w:r>
            <w:r w:rsidRPr="00FC74F4">
              <w:t>2311222151</w:t>
            </w:r>
          </w:p>
          <w:p w:rsidR="005630C0" w:rsidRPr="00FC74F4" w:rsidRDefault="005630C0">
            <w:r w:rsidRPr="00037CA9">
              <w:t xml:space="preserve">ОГРН </w:t>
            </w:r>
            <w:r w:rsidRPr="00FC74F4">
              <w:t>1162375040013</w:t>
            </w:r>
          </w:p>
          <w:p w:rsidR="005630C0" w:rsidRPr="00FC74F4" w:rsidRDefault="005630C0">
            <w:r w:rsidRPr="00037CA9">
              <w:t xml:space="preserve">КПП </w:t>
            </w:r>
            <w:r w:rsidRPr="00FC74F4">
              <w:t>231101001</w:t>
            </w:r>
          </w:p>
          <w:p w:rsidR="005630C0" w:rsidRPr="00FC74F4" w:rsidRDefault="005630C0">
            <w:r w:rsidRPr="00037CA9">
              <w:t>Место нахождения(жительства)</w:t>
            </w:r>
          </w:p>
          <w:p w:rsidR="005630C0" w:rsidRPr="00FC74F4" w:rsidRDefault="005630C0">
            <w:r w:rsidRPr="00037CA9">
              <w:t>350087, КРАЙКРАСНОДАРСКИЙ, ГКРАСНОДАР, ПРОССИЙСКИЙ, ПОМЕЩЕНИЕ 1112</w:t>
            </w:r>
          </w:p>
          <w:p w:rsidR="005630C0" w:rsidRPr="00FC74F4" w:rsidRDefault="005630C0">
            <w:r w:rsidRPr="00037CA9">
              <w:t>Почтовый адрес</w:t>
            </w:r>
          </w:p>
          <w:p w:rsidR="005630C0" w:rsidRPr="00FC74F4" w:rsidRDefault="005630C0">
            <w:r w:rsidRPr="00037CA9">
              <w:t>350087, Краснодарский край, Краснодар г, Российский п, проезд Тверской, дом № 1, помещение 1112</w:t>
            </w:r>
          </w:p>
          <w:p w:rsidR="005630C0" w:rsidRPr="00037CA9" w:rsidRDefault="005630C0">
            <w:pPr>
              <w:rPr>
                <w:sz w:val="16"/>
                <w:szCs w:val="16"/>
                <w:lang w:val="en-US"/>
              </w:rPr>
            </w:pPr>
            <w:r w:rsidRPr="00037CA9">
              <w:rPr>
                <w:sz w:val="16"/>
                <w:szCs w:val="16"/>
              </w:rPr>
              <w:t xml:space="preserve">Контактное лицо </w:t>
            </w:r>
          </w:p>
          <w:p w:rsidR="005630C0" w:rsidRPr="00037CA9" w:rsidRDefault="005630C0">
            <w:pPr>
              <w:rPr>
                <w:lang w:val="en-US"/>
              </w:rPr>
            </w:pPr>
            <w:r w:rsidRPr="00037CA9">
              <w:t xml:space="preserve">Телефон </w:t>
            </w:r>
            <w:r w:rsidRPr="00037CA9">
              <w:rPr>
                <w:lang w:val="en-US"/>
              </w:rPr>
              <w:t>79034657553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30C0" w:rsidRPr="00FC74F4" w:rsidRDefault="005630C0">
            <w:r w:rsidRPr="00037CA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r w:rsidRPr="00037CA9">
              <w:t>-</w:t>
            </w:r>
          </w:p>
        </w:tc>
      </w:tr>
      <w:tr w:rsidR="005630C0" w:rsidRPr="00037CA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30C0" w:rsidRPr="00037CA9" w:rsidRDefault="005630C0">
            <w:pPr>
              <w:pStyle w:val="a3"/>
            </w:pPr>
            <w:bookmarkStart w:id="0" w:name="__DdeLink__416_2961716382"/>
            <w:bookmarkEnd w:id="0"/>
            <w:r w:rsidRPr="00037CA9">
              <w:rPr>
                <w:lang w:val="en-US"/>
              </w:rPr>
              <w:t>EA-70367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FC74F4" w:rsidRDefault="005630C0">
            <w:r w:rsidRPr="00FC74F4">
              <w:t>ОБЩЕСТВО С ОГРАНИЧЕННОЙ ОТВЕТСТВЕННОСТЬЮ "ПОЛИГРАФИЧЕСКИЕ РЕШЕНИЯ"</w:t>
            </w:r>
          </w:p>
          <w:p w:rsidR="005630C0" w:rsidRPr="00FC74F4" w:rsidRDefault="005630C0">
            <w:r w:rsidRPr="00037CA9">
              <w:t xml:space="preserve">ИНН </w:t>
            </w:r>
            <w:r w:rsidRPr="00FC74F4">
              <w:t>3662106090</w:t>
            </w:r>
          </w:p>
          <w:p w:rsidR="005630C0" w:rsidRPr="00FC74F4" w:rsidRDefault="005630C0">
            <w:r w:rsidRPr="00037CA9">
              <w:t xml:space="preserve">ОГРН </w:t>
            </w:r>
            <w:r w:rsidRPr="00FC74F4">
              <w:t>1063667003553</w:t>
            </w:r>
          </w:p>
          <w:p w:rsidR="005630C0" w:rsidRPr="00FC74F4" w:rsidRDefault="005630C0">
            <w:r w:rsidRPr="00037CA9">
              <w:t xml:space="preserve">КПП </w:t>
            </w:r>
            <w:r w:rsidRPr="00FC74F4">
              <w:t>366201001</w:t>
            </w:r>
          </w:p>
          <w:p w:rsidR="005630C0" w:rsidRPr="00FC74F4" w:rsidRDefault="005630C0">
            <w:r w:rsidRPr="00037CA9">
              <w:t>Место нахождения(жительства)</w:t>
            </w:r>
          </w:p>
          <w:p w:rsidR="005630C0" w:rsidRPr="00FC74F4" w:rsidRDefault="005630C0">
            <w:bookmarkStart w:id="1" w:name="__DdeLink__366_2212008683"/>
            <w:r w:rsidRPr="00037CA9">
              <w:t>Россия, 394019, ОБЛВОРОНЕЖСКАЯ, ГВОРОНЕЖ, ОФИС 7</w:t>
            </w:r>
            <w:bookmarkEnd w:id="1"/>
          </w:p>
          <w:p w:rsidR="005630C0" w:rsidRPr="00FC74F4" w:rsidRDefault="005630C0">
            <w:r w:rsidRPr="00037CA9">
              <w:t>Почтовый адрес</w:t>
            </w:r>
          </w:p>
          <w:p w:rsidR="005630C0" w:rsidRPr="00FC74F4" w:rsidRDefault="005630C0">
            <w:r w:rsidRPr="00037CA9">
              <w:t>394019 г.Воронеж., ул.Краснодонская 16 И</w:t>
            </w:r>
          </w:p>
          <w:p w:rsidR="005630C0" w:rsidRPr="00FC74F4" w:rsidRDefault="005630C0">
            <w:pPr>
              <w:rPr>
                <w:sz w:val="16"/>
                <w:szCs w:val="16"/>
              </w:rPr>
            </w:pPr>
            <w:r w:rsidRPr="00037CA9">
              <w:rPr>
                <w:sz w:val="16"/>
                <w:szCs w:val="16"/>
              </w:rPr>
              <w:t xml:space="preserve">Контактное лицо </w:t>
            </w:r>
          </w:p>
          <w:p w:rsidR="005630C0" w:rsidRPr="00037CA9" w:rsidRDefault="005630C0">
            <w:pPr>
              <w:rPr>
                <w:lang w:val="en-US"/>
              </w:rPr>
            </w:pPr>
            <w:r w:rsidRPr="00037CA9">
              <w:t xml:space="preserve">Телефон </w:t>
            </w:r>
            <w:r w:rsidRPr="00037CA9">
              <w:rPr>
                <w:lang w:val="en-US"/>
              </w:rPr>
              <w:t>74732619033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630C0" w:rsidRPr="00FC74F4" w:rsidRDefault="005630C0">
            <w:r w:rsidRPr="00037CA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r w:rsidRPr="00037CA9">
              <w:t>-</w:t>
            </w:r>
          </w:p>
        </w:tc>
      </w:tr>
    </w:tbl>
    <w:p w:rsidR="005630C0" w:rsidRDefault="005630C0"/>
    <w:p w:rsidR="005630C0" w:rsidRDefault="005630C0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5630C0" w:rsidRPr="00037CA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5630C0" w:rsidRPr="00037CA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EA</w:t>
            </w:r>
            <w:r w:rsidRPr="00FC74F4">
              <w:t>-69619 / ОБЩЕСТВО С ОГРАНИЧЕННОЙ ОТВЕТСТВЕННОСТЬЮ "ВЕНКО-ПРИНТ"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FC74F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630C0" w:rsidRPr="00037CA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EA</w:t>
            </w:r>
            <w:r w:rsidRPr="00FC74F4">
              <w:t>-69619 / ОБЩЕСТВО С ОГРАНИЧЕННОЙ ОТВЕТСТВЕННОСТЬЮ "ВЕНКО-ПРИНТ"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FC74F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630C0" w:rsidRPr="00037CA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EA</w:t>
            </w:r>
            <w:r w:rsidRPr="00FC74F4">
              <w:t>-69619 / ОБЩЕСТВО С ОГРАНИЧЕННОЙ ОТВЕТСТВЕННОСТЬЮ "ВЕНКО-ПРИНТ"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FC74F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630C0" w:rsidRPr="00037CA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EA</w:t>
            </w:r>
            <w:r w:rsidRPr="00FC74F4">
              <w:t>-69619 / ОБЩЕСТВО С ОГРАНИЧЕННОЙ ОТВЕТСТВЕННОСТЬЮ "ВЕНКО-ПРИНТ"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FC74F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630C0" w:rsidRPr="00037CA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EA</w:t>
            </w:r>
            <w:r w:rsidRPr="00FC74F4">
              <w:t>-69619 / ОБЩЕСТВО С ОГРАНИЧЕННОЙ ОТВЕТСТВЕННОСТЬЮ "ВЕНКО-ПРИНТ"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FC74F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630C0" w:rsidRPr="00037CA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EA</w:t>
            </w:r>
            <w:r w:rsidRPr="00FC74F4">
              <w:t>-70367 / ОБЩЕСТВО С ОГРАНИЧЕННОЙ ОТВЕТСТВЕННОСТЬЮ "ПОЛИГРАФИЧЕСКИЕ РЕШЕНИЯ"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FC74F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630C0" w:rsidRPr="00037CA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EA</w:t>
            </w:r>
            <w:r w:rsidRPr="00FC74F4">
              <w:t>-70367 / ОБЩЕСТВО С ОГРАНИЧЕННОЙ ОТВЕТСТВЕННОСТЬЮ "ПОЛИГРАФИЧЕСКИЕ РЕШЕНИЯ"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FC74F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630C0" w:rsidRPr="00037CA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EA</w:t>
            </w:r>
            <w:r w:rsidRPr="00FC74F4">
              <w:t>-70367 / ОБЩЕСТВО С ОГРАНИЧЕННОЙ ОТВЕТСТВЕННОСТЬЮ "ПОЛИГРАФИЧЕСКИЕ РЕШЕНИЯ"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FC74F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630C0" w:rsidRPr="00037CA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EA</w:t>
            </w:r>
            <w:r w:rsidRPr="00FC74F4">
              <w:t>-70367 / ОБЩЕСТВО С ОГРАНИЧЕННОЙ ОТВЕТСТВЕННОСТЬЮ "ПОЛИГРАФИЧЕСКИЕ РЕШЕНИЯ"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FC74F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630C0" w:rsidRPr="00037CA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EA</w:t>
            </w:r>
            <w:r w:rsidRPr="00FC74F4">
              <w:t>-70367 / ОБЩЕСТВО С ОГРАНИЧЕННОЙ ОТВЕТСТВЕННОСТЬЮ "ПОЛИГРАФИЧЕСКИЕ РЕШЕНИЯ"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30C0" w:rsidRPr="00037CA9" w:rsidRDefault="005630C0">
            <w:pPr>
              <w:pStyle w:val="a3"/>
            </w:pPr>
            <w:r w:rsidRPr="00FC74F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5630C0" w:rsidRDefault="005630C0"/>
    <w:p w:rsidR="005630C0" w:rsidRDefault="005630C0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FC74F4">
        <w:t>Поставка журналов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"ВЕНКО-ПРИНТ", предложение о цене контракта 380 000,00 руб.</w:t>
      </w:r>
    </w:p>
    <w:p w:rsidR="005630C0" w:rsidRDefault="005630C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2C7700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630C0" w:rsidRDefault="005630C0">
      <w:pPr>
        <w:jc w:val="both"/>
        <w:rPr>
          <w:b/>
          <w:bCs/>
        </w:rPr>
      </w:pPr>
    </w:p>
    <w:p w:rsidR="005630C0" w:rsidRDefault="005630C0">
      <w:pPr>
        <w:jc w:val="both"/>
        <w:rPr>
          <w:b/>
          <w:bCs/>
        </w:rPr>
      </w:pPr>
    </w:p>
    <w:p w:rsidR="005630C0" w:rsidRDefault="005630C0">
      <w:pPr>
        <w:jc w:val="both"/>
        <w:rPr>
          <w:b/>
          <w:bCs/>
        </w:rPr>
      </w:pPr>
    </w:p>
    <w:p w:rsidR="005630C0" w:rsidRDefault="005630C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630C0" w:rsidRPr="00037CA9">
        <w:tc>
          <w:tcPr>
            <w:tcW w:w="5847" w:type="dxa"/>
            <w:vAlign w:val="bottom"/>
          </w:tcPr>
          <w:p w:rsidR="005630C0" w:rsidRPr="00037CA9" w:rsidRDefault="005630C0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Просоленко Юрий Александрович</w:t>
            </w:r>
          </w:p>
        </w:tc>
      </w:tr>
      <w:tr w:rsidR="005630C0" w:rsidRPr="00037CA9">
        <w:tc>
          <w:tcPr>
            <w:tcW w:w="5847" w:type="dxa"/>
            <w:vAlign w:val="bottom"/>
          </w:tcPr>
          <w:p w:rsidR="005630C0" w:rsidRPr="00037CA9" w:rsidRDefault="005630C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Дехтерев Юрий Сергеевич</w:t>
            </w:r>
          </w:p>
        </w:tc>
      </w:tr>
      <w:tr w:rsidR="005630C0" w:rsidRPr="00037CA9">
        <w:tc>
          <w:tcPr>
            <w:tcW w:w="5847" w:type="dxa"/>
            <w:vAlign w:val="bottom"/>
          </w:tcPr>
          <w:p w:rsidR="005630C0" w:rsidRPr="00037CA9" w:rsidRDefault="005630C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Коротникова Светлана Борисовна</w:t>
            </w:r>
          </w:p>
        </w:tc>
      </w:tr>
      <w:tr w:rsidR="005630C0" w:rsidRPr="00037CA9">
        <w:tc>
          <w:tcPr>
            <w:tcW w:w="5847" w:type="dxa"/>
            <w:vAlign w:val="bottom"/>
          </w:tcPr>
          <w:p w:rsidR="005630C0" w:rsidRPr="00037CA9" w:rsidRDefault="005630C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Мальченко Елена Александровна</w:t>
            </w:r>
          </w:p>
        </w:tc>
      </w:tr>
      <w:tr w:rsidR="005630C0" w:rsidRPr="00037CA9">
        <w:tc>
          <w:tcPr>
            <w:tcW w:w="5847" w:type="dxa"/>
            <w:vAlign w:val="bottom"/>
          </w:tcPr>
          <w:p w:rsidR="005630C0" w:rsidRPr="00037CA9" w:rsidRDefault="005630C0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630C0" w:rsidRPr="00037CA9" w:rsidRDefault="005630C0">
            <w:pPr>
              <w:pStyle w:val="a3"/>
            </w:pPr>
            <w:r w:rsidRPr="00037CA9">
              <w:rPr>
                <w:lang w:val="en-US"/>
              </w:rPr>
              <w:t>Владыкина Лидия Валерьевна</w:t>
            </w:r>
          </w:p>
        </w:tc>
      </w:tr>
    </w:tbl>
    <w:p w:rsidR="005630C0" w:rsidRDefault="005630C0"/>
    <w:sectPr w:rsidR="005630C0" w:rsidSect="00F0240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2401"/>
    <w:rsid w:val="00037CA9"/>
    <w:rsid w:val="002C7700"/>
    <w:rsid w:val="005630C0"/>
    <w:rsid w:val="00A50B35"/>
    <w:rsid w:val="00F02401"/>
    <w:rsid w:val="00FC7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401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F0240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0240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14961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F02401"/>
  </w:style>
  <w:style w:type="paragraph" w:styleId="Caption">
    <w:name w:val="caption"/>
    <w:basedOn w:val="Normal"/>
    <w:uiPriority w:val="99"/>
    <w:qFormat/>
    <w:rsid w:val="00F0240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0240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0240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014961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0240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0240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0240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0240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0240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02401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0240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0240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02401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02401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4961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496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961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F02401"/>
  </w:style>
  <w:style w:type="paragraph" w:customStyle="1" w:styleId="a4">
    <w:name w:val="Заголовок таблицы"/>
    <w:basedOn w:val="a3"/>
    <w:uiPriority w:val="99"/>
    <w:rsid w:val="00F02401"/>
  </w:style>
  <w:style w:type="paragraph" w:customStyle="1" w:styleId="DocumentMap">
    <w:name w:val="DocumentMap"/>
    <w:uiPriority w:val="99"/>
    <w:rsid w:val="00F02401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F02401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F02401"/>
  </w:style>
  <w:style w:type="character" w:styleId="Hyperlink">
    <w:name w:val="Hyperlink"/>
    <w:basedOn w:val="DefaultParagraphFont"/>
    <w:uiPriority w:val="99"/>
    <w:rsid w:val="00FC74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4</Pages>
  <Words>1218</Words>
  <Characters>6946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2021-01-18T12:03:00Z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