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94" w:rsidRDefault="000B5994">
      <w:pPr>
        <w:ind w:firstLine="680"/>
        <w:jc w:val="center"/>
      </w:pPr>
      <w:r>
        <w:rPr>
          <w:b/>
          <w:bCs/>
        </w:rPr>
        <w:t xml:space="preserve">ПРОТОКОЛ </w:t>
      </w:r>
      <w:r w:rsidRPr="00E339E8">
        <w:rPr>
          <w:b/>
          <w:bCs/>
        </w:rPr>
        <w:t>0318300120820000389</w:t>
      </w:r>
    </w:p>
    <w:p w:rsidR="000B5994" w:rsidRDefault="000B5994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0B5994" w:rsidRPr="00E339E8" w:rsidRDefault="000B5994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0B5994" w:rsidRPr="00D50ACF">
        <w:tc>
          <w:tcPr>
            <w:tcW w:w="4961" w:type="dxa"/>
          </w:tcPr>
          <w:p w:rsidR="000B5994" w:rsidRPr="00D50ACF" w:rsidRDefault="000B5994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0B5994" w:rsidRPr="00E339E8" w:rsidRDefault="000B5994">
            <w:pPr>
              <w:ind w:firstLine="567"/>
              <w:jc w:val="right"/>
            </w:pPr>
            <w:r>
              <w:rPr>
                <w:lang w:val="en-US"/>
              </w:rPr>
              <w:t>18</w:t>
            </w:r>
            <w:r>
              <w:t xml:space="preserve"> января 20</w:t>
            </w:r>
            <w:r>
              <w:rPr>
                <w:lang w:val="en-US"/>
              </w:rPr>
              <w:t xml:space="preserve">21 </w:t>
            </w:r>
            <w:r>
              <w:t>года</w:t>
            </w:r>
          </w:p>
        </w:tc>
      </w:tr>
    </w:tbl>
    <w:p w:rsidR="000B5994" w:rsidRDefault="000B5994">
      <w:pPr>
        <w:overflowPunct w:val="0"/>
      </w:pPr>
    </w:p>
    <w:p w:rsidR="000B5994" w:rsidRDefault="000B599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E339E8">
        <w:t xml:space="preserve">: Поставка автошин </w:t>
      </w:r>
    </w:p>
    <w:p w:rsidR="000B5994" w:rsidRDefault="000B599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203234901331923490100104030022211244</w:t>
      </w:r>
    </w:p>
    <w:p w:rsidR="000B5994" w:rsidRDefault="000B599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443 373,24 руб.</w:t>
      </w:r>
    </w:p>
    <w:p w:rsidR="000B5994" w:rsidRDefault="000B5994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E339E8">
        <w:rPr>
          <w:b/>
          <w:bCs/>
        </w:rPr>
        <w:t xml:space="preserve">: </w:t>
      </w:r>
      <w:r w:rsidRPr="00E339E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E339E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0B5994" w:rsidRPr="00D50ACF">
        <w:trPr>
          <w:jc w:val="right"/>
        </w:trPr>
        <w:tc>
          <w:tcPr>
            <w:tcW w:w="9915" w:type="dxa"/>
          </w:tcPr>
          <w:p w:rsidR="000B5994" w:rsidRPr="00D50ACF" w:rsidRDefault="000B599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339E8">
              <w:rPr>
                <w:b/>
                <w:bCs/>
              </w:rPr>
              <w:t xml:space="preserve">Источник финансирования: </w:t>
            </w:r>
            <w:r w:rsidRPr="00E339E8">
              <w:t>Внебюджетные фонды (ОМС)</w:t>
            </w:r>
          </w:p>
          <w:p w:rsidR="000B5994" w:rsidRPr="00D50ACF" w:rsidRDefault="000B599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E339E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E339E8">
              <w:t>353560, Российская Федерация, Краснодарский край, г. Славянск-на-Кубани, ул. Батарейная,377 транспортом поставщика. Поставщик производит первую поставку в количестве 1/4 от объемов, указанных в спецификации, в течении 5 календарных дней, последующие поставки производятся ежемесячно равными партиями при отсутствии заявок, последняя поставка не позднее 25 апреля 2020 г..</w:t>
            </w:r>
          </w:p>
          <w:p w:rsidR="000B5994" w:rsidRPr="00D50ACF" w:rsidRDefault="000B599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E339E8">
              <w:t>Не требуется</w:t>
            </w:r>
          </w:p>
          <w:p w:rsidR="000B5994" w:rsidRPr="00E339E8" w:rsidRDefault="000B599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E339E8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0B5994" w:rsidRDefault="000B5994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E339E8">
        <w:t>29.12.20 13:54:17 (</w:t>
      </w:r>
      <w:r>
        <w:rPr>
          <w:lang w:val="en-US"/>
        </w:rPr>
        <w:t>MSK</w:t>
      </w:r>
      <w:r w:rsidRPr="00E339E8">
        <w:t>+00:00)</w:t>
      </w:r>
    </w:p>
    <w:p w:rsidR="000B5994" w:rsidRDefault="000B5994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E339E8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0B5994" w:rsidRPr="00D50ACF">
        <w:tc>
          <w:tcPr>
            <w:tcW w:w="3307" w:type="dxa"/>
          </w:tcPr>
          <w:p w:rsidR="000B5994" w:rsidRPr="00D50ACF" w:rsidRDefault="000B5994">
            <w:r w:rsidRPr="00D50AC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0B5994" w:rsidRPr="00D50ACF" w:rsidRDefault="000B5994">
            <w:r w:rsidRPr="00D50AC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0B5994" w:rsidRPr="00D50ACF" w:rsidRDefault="000B5994">
            <w:pPr>
              <w:rPr>
                <w:lang w:val="en-US"/>
              </w:rPr>
            </w:pPr>
            <w:r w:rsidRPr="00D50ACF">
              <w:rPr>
                <w:lang w:val="en-US"/>
              </w:rPr>
              <w:t>Главный врач</w:t>
            </w:r>
          </w:p>
        </w:tc>
      </w:tr>
      <w:tr w:rsidR="000B5994" w:rsidRPr="00D50ACF">
        <w:tc>
          <w:tcPr>
            <w:tcW w:w="3307" w:type="dxa"/>
          </w:tcPr>
          <w:p w:rsidR="000B5994" w:rsidRPr="00D50ACF" w:rsidRDefault="000B5994">
            <w:r w:rsidRPr="00D50AC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B5994" w:rsidRPr="00D50ACF" w:rsidRDefault="000B5994">
            <w:r w:rsidRPr="00D50AC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0B5994" w:rsidRPr="00D50ACF" w:rsidRDefault="000B5994">
            <w:pPr>
              <w:rPr>
                <w:lang w:val="en-US"/>
              </w:rPr>
            </w:pPr>
            <w:r w:rsidRPr="00D50ACF">
              <w:rPr>
                <w:lang w:val="en-US"/>
              </w:rPr>
              <w:t>Начальник отдела закупок</w:t>
            </w:r>
          </w:p>
        </w:tc>
      </w:tr>
      <w:tr w:rsidR="000B5994" w:rsidRPr="00D50ACF">
        <w:tc>
          <w:tcPr>
            <w:tcW w:w="3307" w:type="dxa"/>
          </w:tcPr>
          <w:p w:rsidR="000B5994" w:rsidRPr="00D50ACF" w:rsidRDefault="000B5994">
            <w:r w:rsidRPr="00D50AC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B5994" w:rsidRPr="00D50ACF" w:rsidRDefault="000B5994">
            <w:r w:rsidRPr="00D50AC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0B5994" w:rsidRPr="00D50ACF" w:rsidRDefault="000B5994">
            <w:pPr>
              <w:rPr>
                <w:lang w:val="en-US"/>
              </w:rPr>
            </w:pPr>
            <w:r w:rsidRPr="00D50ACF">
              <w:rPr>
                <w:lang w:val="en-US"/>
              </w:rPr>
              <w:t>Начальник юридического отдела</w:t>
            </w:r>
          </w:p>
        </w:tc>
      </w:tr>
      <w:tr w:rsidR="000B5994" w:rsidRPr="00D50ACF">
        <w:tc>
          <w:tcPr>
            <w:tcW w:w="3307" w:type="dxa"/>
          </w:tcPr>
          <w:p w:rsidR="000B5994" w:rsidRPr="00D50ACF" w:rsidRDefault="000B5994">
            <w:r w:rsidRPr="00D50AC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B5994" w:rsidRPr="00D50ACF" w:rsidRDefault="000B5994">
            <w:r w:rsidRPr="00D50AC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0B5994" w:rsidRPr="00D50ACF" w:rsidRDefault="000B5994">
            <w:pPr>
              <w:rPr>
                <w:lang w:val="en-US"/>
              </w:rPr>
            </w:pPr>
            <w:r w:rsidRPr="00D50ACF">
              <w:rPr>
                <w:lang w:val="en-US"/>
              </w:rPr>
              <w:t>экономист 1 категории отдела закупок</w:t>
            </w:r>
          </w:p>
        </w:tc>
      </w:tr>
      <w:tr w:rsidR="000B5994" w:rsidRPr="00D50ACF">
        <w:tc>
          <w:tcPr>
            <w:tcW w:w="3307" w:type="dxa"/>
          </w:tcPr>
          <w:p w:rsidR="000B5994" w:rsidRPr="00D50ACF" w:rsidRDefault="000B5994">
            <w:r w:rsidRPr="00D50AC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0B5994" w:rsidRPr="00D50ACF" w:rsidRDefault="000B5994">
            <w:r w:rsidRPr="00D50AC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0B5994" w:rsidRPr="00D50ACF" w:rsidRDefault="000B5994">
            <w:pPr>
              <w:rPr>
                <w:lang w:val="en-US"/>
              </w:rPr>
            </w:pPr>
            <w:r w:rsidRPr="00D50AC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0B5994" w:rsidRDefault="000B5994">
      <w:pPr>
        <w:jc w:val="both"/>
      </w:pPr>
      <w:r>
        <w:tab/>
        <w:t>Кворум имеется. Комиссия правомочна.</w:t>
      </w:r>
    </w:p>
    <w:p w:rsidR="000B5994" w:rsidRDefault="000B5994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E339E8">
        <w:t>18.01.</w:t>
      </w:r>
      <w:r>
        <w:t>20</w:t>
      </w:r>
      <w:r w:rsidRPr="00E339E8">
        <w:t>21</w:t>
      </w:r>
      <w:r>
        <w:t xml:space="preserve"> года</w:t>
      </w:r>
      <w:r w:rsidRPr="00E339E8">
        <w:t xml:space="preserve"> 1</w:t>
      </w:r>
      <w:r>
        <w:t>1</w:t>
      </w:r>
      <w:r w:rsidRPr="00E339E8">
        <w:t>:</w:t>
      </w:r>
      <w:r>
        <w:t>20</w:t>
      </w:r>
      <w:r w:rsidRPr="00E339E8">
        <w:t xml:space="preserve"> (</w:t>
      </w:r>
      <w:r>
        <w:rPr>
          <w:lang w:val="en-US"/>
        </w:rPr>
        <w:t>MSK</w:t>
      </w:r>
      <w:r w:rsidRPr="00E339E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каб.11..</w:t>
      </w:r>
    </w:p>
    <w:p w:rsidR="000B5994" w:rsidRDefault="000B5994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0B5994" w:rsidRPr="00D50ACF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B5994" w:rsidRPr="00D50ACF" w:rsidRDefault="000B5994">
            <w:pPr>
              <w:rPr>
                <w:b/>
                <w:bCs/>
              </w:rPr>
            </w:pPr>
            <w:r w:rsidRPr="00D50ACF">
              <w:rPr>
                <w:b/>
                <w:bCs/>
              </w:rPr>
              <w:t xml:space="preserve">№ </w:t>
            </w:r>
          </w:p>
          <w:p w:rsidR="000B5994" w:rsidRPr="00D50ACF" w:rsidRDefault="000B5994">
            <w:pPr>
              <w:rPr>
                <w:b/>
                <w:bCs/>
              </w:rPr>
            </w:pPr>
            <w:r w:rsidRPr="00D50ACF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B5994" w:rsidRPr="00D50ACF" w:rsidRDefault="000B5994">
            <w:pPr>
              <w:pStyle w:val="a3"/>
              <w:rPr>
                <w:b/>
                <w:bCs/>
              </w:rPr>
            </w:pPr>
            <w:r w:rsidRPr="00D50ACF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B5994" w:rsidRPr="00D50ACF" w:rsidRDefault="000B5994">
            <w:pPr>
              <w:pStyle w:val="a3"/>
              <w:rPr>
                <w:b/>
                <w:bCs/>
              </w:rPr>
            </w:pPr>
            <w:r w:rsidRPr="00D50ACF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B5994" w:rsidRPr="00D50ACF" w:rsidRDefault="000B5994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5994" w:rsidRPr="00D50ACF" w:rsidRDefault="000B5994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0B5994" w:rsidRPr="00D50AC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B5994" w:rsidRPr="00D50ACF" w:rsidRDefault="000B5994">
            <w:pPr>
              <w:pStyle w:val="a3"/>
              <w:rPr>
                <w:lang w:val="en-US"/>
              </w:rPr>
            </w:pPr>
            <w:r w:rsidRPr="00D50ACF">
              <w:rPr>
                <w:lang w:val="en-US"/>
              </w:rPr>
              <w:t>434 505,76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B5994" w:rsidRPr="00D50ACF" w:rsidRDefault="000B5994">
            <w:pPr>
              <w:pStyle w:val="a3"/>
              <w:rPr>
                <w:lang w:val="en-US"/>
              </w:rPr>
            </w:pPr>
            <w:r w:rsidRPr="00D50ACF">
              <w:rPr>
                <w:lang w:val="en-US"/>
              </w:rPr>
              <w:t>15.01.21 11:43:09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5994" w:rsidRPr="00E339E8" w:rsidRDefault="000B5994">
            <w:pPr>
              <w:pStyle w:val="a3"/>
            </w:pPr>
            <w:r w:rsidRPr="00E339E8">
              <w:t>ОБЩЕСТВО С ОГРАНИЧЕННОЙ ОТВЕТСТВЕННОСТЬЮ АВТОТРАНСПОРТНОЕ ПРЕДПРИЯТИЕ "АВТОМОБИЛИСТ"</w:t>
            </w:r>
          </w:p>
        </w:tc>
      </w:tr>
      <w:tr w:rsidR="000B5994" w:rsidRPr="00D50ACF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B5994" w:rsidRPr="00D50ACF" w:rsidRDefault="000B5994">
            <w:pPr>
              <w:pStyle w:val="a3"/>
              <w:rPr>
                <w:lang w:val="en-US"/>
              </w:rPr>
            </w:pPr>
            <w:r w:rsidRPr="00D50ACF">
              <w:rPr>
                <w:lang w:val="en-US"/>
              </w:rPr>
              <w:t>434 505,76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B5994" w:rsidRPr="00D50ACF" w:rsidRDefault="000B5994">
            <w:pPr>
              <w:pStyle w:val="a3"/>
              <w:rPr>
                <w:lang w:val="en-US"/>
              </w:rPr>
            </w:pPr>
            <w:r w:rsidRPr="00D50ACF">
              <w:rPr>
                <w:lang w:val="en-US"/>
              </w:rPr>
              <w:t>15.01.21 12:01:51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5994" w:rsidRPr="00E339E8" w:rsidRDefault="000B5994">
            <w:pPr>
              <w:pStyle w:val="a3"/>
            </w:pPr>
            <w:r w:rsidRPr="00E339E8">
              <w:t>ОБЩЕСТВО С ОГРАНИЧЕННОЙ ОТВЕТСТВЕННОСТЬЮ  " ДАРУС "</w:t>
            </w:r>
          </w:p>
        </w:tc>
      </w:tr>
    </w:tbl>
    <w:p w:rsidR="000B5994" w:rsidRDefault="000B5994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0B5994" w:rsidRPr="00D50AC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5994" w:rsidRPr="00D50ACF" w:rsidRDefault="000B5994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5994" w:rsidRPr="00D50ACF" w:rsidRDefault="000B5994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r>
              <w:rPr>
                <w:b/>
                <w:bCs/>
              </w:rPr>
              <w:t>Обоснование</w:t>
            </w:r>
          </w:p>
        </w:tc>
      </w:tr>
      <w:tr w:rsidR="000B5994" w:rsidRPr="00D50AC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EA-70277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E339E8" w:rsidRDefault="000B5994">
            <w:r w:rsidRPr="00E339E8">
              <w:t>ОБЩЕСТВО С ОГРАНИЧЕННОЙ ОТВЕТСТВЕННОСТЬЮ АВТОТРАНСПОРТНОЕ ПРЕДПРИЯТИЕ "АВТОМОБИЛИСТ"</w:t>
            </w:r>
          </w:p>
          <w:p w:rsidR="000B5994" w:rsidRPr="00E339E8" w:rsidRDefault="000B5994">
            <w:r w:rsidRPr="00D50ACF">
              <w:t xml:space="preserve">ИНН </w:t>
            </w:r>
            <w:r w:rsidRPr="00E339E8">
              <w:t>2311027538</w:t>
            </w:r>
          </w:p>
          <w:p w:rsidR="000B5994" w:rsidRPr="00E339E8" w:rsidRDefault="000B5994">
            <w:r w:rsidRPr="00D50ACF">
              <w:t xml:space="preserve">ОГРН </w:t>
            </w:r>
            <w:r w:rsidRPr="00E339E8">
              <w:t>1022301816371</w:t>
            </w:r>
          </w:p>
          <w:p w:rsidR="000B5994" w:rsidRPr="00E339E8" w:rsidRDefault="000B5994">
            <w:r w:rsidRPr="00D50ACF">
              <w:t xml:space="preserve">КПП </w:t>
            </w:r>
            <w:r w:rsidRPr="00E339E8">
              <w:t>231101001</w:t>
            </w:r>
          </w:p>
          <w:p w:rsidR="000B5994" w:rsidRPr="00E339E8" w:rsidRDefault="000B5994">
            <w:r w:rsidRPr="00D50ACF">
              <w:t>Место нахождения(жительства)</w:t>
            </w:r>
          </w:p>
          <w:p w:rsidR="000B5994" w:rsidRPr="00E339E8" w:rsidRDefault="000B5994">
            <w:r w:rsidRPr="00D50ACF">
              <w:t>350005, КРАЙКРАСНОДАРСКИЙ, ГКРАСНОДАР</w:t>
            </w:r>
          </w:p>
          <w:p w:rsidR="000B5994" w:rsidRPr="00E339E8" w:rsidRDefault="000B5994">
            <w:r w:rsidRPr="00D50ACF">
              <w:t>Почтовый адрес</w:t>
            </w:r>
          </w:p>
          <w:p w:rsidR="000B5994" w:rsidRPr="00E339E8" w:rsidRDefault="000B5994">
            <w:r w:rsidRPr="00D50ACF">
              <w:t>350005, Краснодарский край, г.Краснодар, ул.Кореновская,8</w:t>
            </w:r>
          </w:p>
          <w:p w:rsidR="000B5994" w:rsidRPr="00D50ACF" w:rsidRDefault="000B5994">
            <w:pPr>
              <w:rPr>
                <w:sz w:val="16"/>
                <w:szCs w:val="16"/>
                <w:lang w:val="en-US"/>
              </w:rPr>
            </w:pPr>
            <w:r w:rsidRPr="00D50ACF">
              <w:rPr>
                <w:sz w:val="16"/>
                <w:szCs w:val="16"/>
              </w:rPr>
              <w:t xml:space="preserve">Контактное лицо </w:t>
            </w:r>
          </w:p>
          <w:p w:rsidR="000B5994" w:rsidRPr="00D50ACF" w:rsidRDefault="000B5994">
            <w:pPr>
              <w:rPr>
                <w:lang w:val="en-US"/>
              </w:rPr>
            </w:pPr>
            <w:r w:rsidRPr="00D50ACF">
              <w:t xml:space="preserve">Телефон </w:t>
            </w:r>
            <w:r w:rsidRPr="00D50ACF">
              <w:rPr>
                <w:lang w:val="en-US"/>
              </w:rPr>
              <w:t>79286617400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5994" w:rsidRPr="00E339E8" w:rsidRDefault="000B5994">
            <w:r w:rsidRPr="00D50AC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r w:rsidRPr="00D50ACF">
              <w:t>-</w:t>
            </w:r>
          </w:p>
        </w:tc>
      </w:tr>
      <w:tr w:rsidR="000B5994" w:rsidRPr="00D50AC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5994" w:rsidRPr="00D50ACF" w:rsidRDefault="000B5994">
            <w:pPr>
              <w:pStyle w:val="a3"/>
            </w:pPr>
            <w:bookmarkStart w:id="0" w:name="__DdeLink__416_2961716382"/>
            <w:bookmarkEnd w:id="0"/>
            <w:r w:rsidRPr="00D50ACF">
              <w:rPr>
                <w:lang w:val="en-US"/>
              </w:rPr>
              <w:t>EA-70302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E339E8" w:rsidRDefault="000B5994">
            <w:r w:rsidRPr="00E339E8">
              <w:t>ОБЩЕСТВО С ОГРАНИЧЕННОЙ ОТВЕТСТВЕННОСТЬЮ  " ДАРУС "</w:t>
            </w:r>
          </w:p>
          <w:p w:rsidR="000B5994" w:rsidRPr="00E339E8" w:rsidRDefault="000B5994">
            <w:r w:rsidRPr="00D50ACF">
              <w:t xml:space="preserve">ИНН </w:t>
            </w:r>
            <w:r w:rsidRPr="00E339E8">
              <w:t>2312068872</w:t>
            </w:r>
          </w:p>
          <w:p w:rsidR="000B5994" w:rsidRPr="00E339E8" w:rsidRDefault="000B5994">
            <w:r w:rsidRPr="00D50ACF">
              <w:t xml:space="preserve">ОГРН </w:t>
            </w:r>
            <w:r w:rsidRPr="00E339E8">
              <w:t>1022301986805</w:t>
            </w:r>
          </w:p>
          <w:p w:rsidR="000B5994" w:rsidRPr="00E339E8" w:rsidRDefault="000B5994">
            <w:r w:rsidRPr="00D50ACF">
              <w:t xml:space="preserve">КПП </w:t>
            </w:r>
            <w:r w:rsidRPr="00E339E8">
              <w:t>231101001</w:t>
            </w:r>
          </w:p>
          <w:p w:rsidR="000B5994" w:rsidRPr="00E339E8" w:rsidRDefault="000B5994">
            <w:r w:rsidRPr="00D50ACF">
              <w:t>Место нахождения(жительства)</w:t>
            </w:r>
          </w:p>
          <w:p w:rsidR="000B5994" w:rsidRPr="00E339E8" w:rsidRDefault="000B5994">
            <w:bookmarkStart w:id="1" w:name="__DdeLink__366_2212008683"/>
            <w:r w:rsidRPr="00D50ACF">
              <w:t>350921, КРАЙ. КРАСНОДАРСКИЙ, Г. КРАСНОДАР, П. БЕЛОЗЕРНЫЙ, ОФИС 201</w:t>
            </w:r>
            <w:bookmarkEnd w:id="1"/>
          </w:p>
          <w:p w:rsidR="000B5994" w:rsidRPr="00E339E8" w:rsidRDefault="000B5994">
            <w:r w:rsidRPr="00D50ACF">
              <w:t>Почтовый адрес</w:t>
            </w:r>
          </w:p>
          <w:p w:rsidR="000B5994" w:rsidRPr="00E339E8" w:rsidRDefault="000B5994">
            <w:r w:rsidRPr="00D50ACF">
              <w:t>350921, КРАЙ КРАСНОДАРСКИЙ, Г КРАСНОДАР, П БЕЛОЗЕРНЫЙ, УЛ ПОЧТОВОЕ ОТДЕЛЕНИЕ 83, ОФИС 201</w:t>
            </w:r>
          </w:p>
          <w:p w:rsidR="000B5994" w:rsidRPr="00D50ACF" w:rsidRDefault="000B5994">
            <w:pPr>
              <w:rPr>
                <w:sz w:val="16"/>
                <w:szCs w:val="16"/>
                <w:lang w:val="en-US"/>
              </w:rPr>
            </w:pPr>
            <w:r w:rsidRPr="00D50ACF">
              <w:rPr>
                <w:sz w:val="16"/>
                <w:szCs w:val="16"/>
              </w:rPr>
              <w:t xml:space="preserve">Контактное лицо </w:t>
            </w:r>
          </w:p>
          <w:p w:rsidR="000B5994" w:rsidRPr="00D50ACF" w:rsidRDefault="000B5994">
            <w:pPr>
              <w:rPr>
                <w:lang w:val="en-US"/>
              </w:rPr>
            </w:pPr>
            <w:r w:rsidRPr="00D50ACF">
              <w:t xml:space="preserve">Телефон </w:t>
            </w:r>
            <w:r w:rsidRPr="00D50ACF">
              <w:rPr>
                <w:lang w:val="en-US"/>
              </w:rPr>
              <w:t>79181438602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B5994" w:rsidRPr="00E339E8" w:rsidRDefault="000B5994">
            <w:r w:rsidRPr="00D50AC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r w:rsidRPr="00D50ACF">
              <w:t>-</w:t>
            </w:r>
          </w:p>
        </w:tc>
      </w:tr>
    </w:tbl>
    <w:p w:rsidR="000B5994" w:rsidRDefault="000B5994"/>
    <w:p w:rsidR="000B5994" w:rsidRDefault="000B5994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0B5994" w:rsidRPr="00D50AC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0B5994" w:rsidRPr="00D50AC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EA</w:t>
            </w:r>
            <w:r w:rsidRPr="00E339E8">
              <w:t>-70277 / ОБЩЕСТВО С ОГРАНИЧЕННОЙ ОТВЕТСТВЕННОСТЬЮ АВТОТРАНСПОРТНОЕ ПРЕДПРИЯТИЕ "АВТОМОБИЛИСТ"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E339E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5994" w:rsidRPr="00D50AC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EA</w:t>
            </w:r>
            <w:r w:rsidRPr="00E339E8">
              <w:t>-70277 / ОБЩЕСТВО С ОГРАНИЧЕННОЙ ОТВЕТСТВЕННОСТЬЮ АВТОТРАНСПОРТНОЕ ПРЕДПРИЯТИЕ "АВТОМОБИЛИСТ"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E339E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5994" w:rsidRPr="00D50AC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EA</w:t>
            </w:r>
            <w:r w:rsidRPr="00E339E8">
              <w:t>-70277 / ОБЩЕСТВО С ОГРАНИЧЕННОЙ ОТВЕТСТВЕННОСТЬЮ АВТОТРАНСПОРТНОЕ ПРЕДПРИЯТИЕ "АВТОМОБИЛИСТ"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E339E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5994" w:rsidRPr="00D50AC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EA</w:t>
            </w:r>
            <w:r w:rsidRPr="00E339E8">
              <w:t>-70277 / ОБЩЕСТВО С ОГРАНИЧЕННОЙ ОТВЕТСТВЕННОСТЬЮ АВТОТРАНСПОРТНОЕ ПРЕДПРИЯТИЕ "АВТОМОБИЛИСТ"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E339E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5994" w:rsidRPr="00D50AC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EA</w:t>
            </w:r>
            <w:r w:rsidRPr="00E339E8">
              <w:t>-70277 / ОБЩЕСТВО С ОГРАНИЧЕННОЙ ОТВЕТСТВЕННОСТЬЮ АВТОТРАНСПОРТНОЕ ПРЕДПРИЯТИЕ "АВТОМОБИЛИСТ"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E339E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5994" w:rsidRPr="00D50AC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EA</w:t>
            </w:r>
            <w:r w:rsidRPr="00E339E8">
              <w:t>-70302 / ОБЩЕСТВО С ОГРАНИЧЕННОЙ ОТВЕТСТВЕННОСТЬЮ  " ДАРУС 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E339E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5994" w:rsidRPr="00D50AC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EA</w:t>
            </w:r>
            <w:r w:rsidRPr="00E339E8">
              <w:t>-70302 / ОБЩЕСТВО С ОГРАНИЧЕННОЙ ОТВЕТСТВЕННОСТЬЮ  " ДАРУС 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E339E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5994" w:rsidRPr="00D50AC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EA</w:t>
            </w:r>
            <w:r w:rsidRPr="00E339E8">
              <w:t>-70302 / ОБЩЕСТВО С ОГРАНИЧЕННОЙ ОТВЕТСТВЕННОСТЬЮ  " ДАРУС 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E339E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5994" w:rsidRPr="00D50AC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EA</w:t>
            </w:r>
            <w:r w:rsidRPr="00E339E8">
              <w:t>-70302 / ОБЩЕСТВО С ОГРАНИЧЕННОЙ ОТВЕТСТВЕННОСТЬЮ  " ДАРУС 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E339E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B5994" w:rsidRPr="00D50ACF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EA</w:t>
            </w:r>
            <w:r w:rsidRPr="00E339E8">
              <w:t>-70302 / ОБЩЕСТВО С ОГРАНИЧЕННОЙ ОТВЕТСТВЕННОСТЬЮ  " ДАРУС 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B5994" w:rsidRPr="00D50ACF" w:rsidRDefault="000B5994">
            <w:pPr>
              <w:pStyle w:val="a3"/>
            </w:pPr>
            <w:r w:rsidRPr="00E339E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0B5994" w:rsidRDefault="000B5994"/>
    <w:p w:rsidR="000B5994" w:rsidRDefault="000B5994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E339E8">
        <w:t>Поставка автошин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АВТОТРАНСПОРТНОЕ ПРЕДПРИЯТИЕ "АВТОМОБИЛИСТ", предложение о цене контракта 434 505,76 руб.</w:t>
      </w:r>
    </w:p>
    <w:p w:rsidR="000B5994" w:rsidRDefault="000B5994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7807B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0B5994" w:rsidRDefault="000B5994">
      <w:pPr>
        <w:jc w:val="both"/>
        <w:rPr>
          <w:b/>
          <w:bCs/>
        </w:rPr>
      </w:pPr>
    </w:p>
    <w:p w:rsidR="000B5994" w:rsidRDefault="000B5994">
      <w:pPr>
        <w:jc w:val="both"/>
        <w:rPr>
          <w:b/>
          <w:bCs/>
        </w:rPr>
      </w:pPr>
    </w:p>
    <w:p w:rsidR="000B5994" w:rsidRDefault="000B5994">
      <w:pPr>
        <w:jc w:val="both"/>
        <w:rPr>
          <w:b/>
          <w:bCs/>
        </w:rPr>
      </w:pPr>
    </w:p>
    <w:p w:rsidR="000B5994" w:rsidRDefault="000B5994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0B5994" w:rsidRPr="00D50ACF">
        <w:tc>
          <w:tcPr>
            <w:tcW w:w="5847" w:type="dxa"/>
            <w:vAlign w:val="bottom"/>
          </w:tcPr>
          <w:p w:rsidR="000B5994" w:rsidRPr="00D50ACF" w:rsidRDefault="000B5994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Просоленко Юрий Александрович</w:t>
            </w:r>
          </w:p>
        </w:tc>
      </w:tr>
      <w:tr w:rsidR="000B5994" w:rsidRPr="00D50ACF">
        <w:tc>
          <w:tcPr>
            <w:tcW w:w="5847" w:type="dxa"/>
            <w:vAlign w:val="bottom"/>
          </w:tcPr>
          <w:p w:rsidR="000B5994" w:rsidRPr="00D50ACF" w:rsidRDefault="000B599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Дехтерев Юрий Сергеевич</w:t>
            </w:r>
          </w:p>
        </w:tc>
      </w:tr>
      <w:tr w:rsidR="000B5994" w:rsidRPr="00D50ACF">
        <w:tc>
          <w:tcPr>
            <w:tcW w:w="5847" w:type="dxa"/>
            <w:vAlign w:val="bottom"/>
          </w:tcPr>
          <w:p w:rsidR="000B5994" w:rsidRPr="00D50ACF" w:rsidRDefault="000B599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Коротникова Светлана Борисовна</w:t>
            </w:r>
          </w:p>
        </w:tc>
      </w:tr>
      <w:tr w:rsidR="000B5994" w:rsidRPr="00D50ACF">
        <w:tc>
          <w:tcPr>
            <w:tcW w:w="5847" w:type="dxa"/>
            <w:vAlign w:val="bottom"/>
          </w:tcPr>
          <w:p w:rsidR="000B5994" w:rsidRPr="00D50ACF" w:rsidRDefault="000B5994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Мальченко Елена Александровна</w:t>
            </w:r>
          </w:p>
        </w:tc>
      </w:tr>
      <w:tr w:rsidR="000B5994" w:rsidRPr="00D50ACF">
        <w:tc>
          <w:tcPr>
            <w:tcW w:w="5847" w:type="dxa"/>
            <w:vAlign w:val="bottom"/>
          </w:tcPr>
          <w:p w:rsidR="000B5994" w:rsidRPr="00D50ACF" w:rsidRDefault="000B5994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0B5994" w:rsidRPr="00D50ACF" w:rsidRDefault="000B5994">
            <w:pPr>
              <w:pStyle w:val="a3"/>
            </w:pPr>
            <w:r w:rsidRPr="00D50ACF">
              <w:rPr>
                <w:lang w:val="en-US"/>
              </w:rPr>
              <w:t>Владыкина Лидия Валерьевна</w:t>
            </w:r>
          </w:p>
        </w:tc>
      </w:tr>
    </w:tbl>
    <w:p w:rsidR="000B5994" w:rsidRDefault="000B5994"/>
    <w:sectPr w:rsidR="000B5994" w:rsidSect="001D7FE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7FE6"/>
    <w:rsid w:val="000B5994"/>
    <w:rsid w:val="001D7FE6"/>
    <w:rsid w:val="007807BD"/>
    <w:rsid w:val="00C411E8"/>
    <w:rsid w:val="00D50ACF"/>
    <w:rsid w:val="00E3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FE6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D7FE6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D7FE6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0552F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D7FE6"/>
  </w:style>
  <w:style w:type="paragraph" w:styleId="Caption">
    <w:name w:val="caption"/>
    <w:basedOn w:val="Normal"/>
    <w:uiPriority w:val="99"/>
    <w:qFormat/>
    <w:rsid w:val="001D7FE6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D7FE6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D7FE6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0552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D7FE6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D7FE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D7FE6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D7FE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D7FE6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D7FE6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D7FE6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D7FE6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D7FE6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D7FE6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552F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55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52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1D7FE6"/>
  </w:style>
  <w:style w:type="paragraph" w:customStyle="1" w:styleId="a4">
    <w:name w:val="Заголовок таблицы"/>
    <w:basedOn w:val="a3"/>
    <w:uiPriority w:val="99"/>
    <w:rsid w:val="001D7FE6"/>
  </w:style>
  <w:style w:type="paragraph" w:customStyle="1" w:styleId="DocumentMap">
    <w:name w:val="DocumentMap"/>
    <w:uiPriority w:val="99"/>
    <w:rsid w:val="001D7FE6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1D7FE6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1D7FE6"/>
  </w:style>
  <w:style w:type="character" w:styleId="Hyperlink">
    <w:name w:val="Hyperlink"/>
    <w:basedOn w:val="DefaultParagraphFont"/>
    <w:uiPriority w:val="99"/>
    <w:rsid w:val="00E339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1226</Words>
  <Characters>6991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2021-01-18T12:13:00Z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