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DAF" w:rsidRDefault="00F84DAF">
      <w:pPr>
        <w:ind w:firstLine="680"/>
        <w:jc w:val="center"/>
      </w:pPr>
      <w:r>
        <w:rPr>
          <w:b/>
          <w:bCs/>
        </w:rPr>
        <w:t xml:space="preserve">ПРОТОКОЛ </w:t>
      </w:r>
      <w:r w:rsidRPr="00E03224">
        <w:rPr>
          <w:b/>
          <w:bCs/>
        </w:rPr>
        <w:t>0318300120820000390</w:t>
      </w:r>
    </w:p>
    <w:p w:rsidR="00F84DAF" w:rsidRDefault="00F84DAF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F84DAF" w:rsidRPr="00E03224" w:rsidRDefault="00F84DAF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F84DAF" w:rsidRPr="008B4122">
        <w:tc>
          <w:tcPr>
            <w:tcW w:w="4961" w:type="dxa"/>
          </w:tcPr>
          <w:p w:rsidR="00F84DAF" w:rsidRPr="008B4122" w:rsidRDefault="00F84DAF">
            <w:pPr>
              <w:overflowPunct w:val="0"/>
            </w:pPr>
            <w:r>
              <w:t>г.Славянск-на-Кубани</w:t>
            </w:r>
          </w:p>
        </w:tc>
        <w:tc>
          <w:tcPr>
            <w:tcW w:w="4960" w:type="dxa"/>
          </w:tcPr>
          <w:p w:rsidR="00F84DAF" w:rsidRPr="00E03224" w:rsidRDefault="00F84DAF">
            <w:pPr>
              <w:ind w:firstLine="567"/>
              <w:jc w:val="right"/>
            </w:pPr>
            <w:r>
              <w:rPr>
                <w:lang w:val="en-US"/>
              </w:rPr>
              <w:t>18</w:t>
            </w:r>
            <w:r>
              <w:t xml:space="preserve"> января 20</w:t>
            </w:r>
            <w:r>
              <w:rPr>
                <w:lang w:val="en-US"/>
              </w:rPr>
              <w:t xml:space="preserve">21 </w:t>
            </w:r>
            <w:r>
              <w:t>года</w:t>
            </w:r>
          </w:p>
        </w:tc>
      </w:tr>
    </w:tbl>
    <w:p w:rsidR="00F84DAF" w:rsidRDefault="00F84DAF">
      <w:pPr>
        <w:overflowPunct w:val="0"/>
      </w:pPr>
    </w:p>
    <w:p w:rsidR="00F84DAF" w:rsidRDefault="00F84DAF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E03224">
        <w:t xml:space="preserve">: Облучатель-рециркулятор воздуха ультрафиолетовый бактерицидный </w:t>
      </w:r>
    </w:p>
    <w:p w:rsidR="00F84DAF" w:rsidRDefault="00F84DAF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203234901331923490100104350013250244</w:t>
      </w:r>
    </w:p>
    <w:p w:rsidR="00F84DAF" w:rsidRDefault="00F84DAF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591 766,69 руб.</w:t>
      </w:r>
    </w:p>
    <w:p w:rsidR="00F84DAF" w:rsidRDefault="00F84DAF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E03224">
        <w:rPr>
          <w:b/>
          <w:bCs/>
        </w:rPr>
        <w:t xml:space="preserve">: </w:t>
      </w:r>
      <w:r w:rsidRPr="00E03224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E03224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F84DAF" w:rsidRPr="008B4122">
        <w:trPr>
          <w:jc w:val="right"/>
        </w:trPr>
        <w:tc>
          <w:tcPr>
            <w:tcW w:w="9915" w:type="dxa"/>
          </w:tcPr>
          <w:p w:rsidR="00F84DAF" w:rsidRPr="008B4122" w:rsidRDefault="00F84DAF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E03224">
              <w:rPr>
                <w:b/>
                <w:bCs/>
              </w:rPr>
              <w:t xml:space="preserve">Источник финансирования: </w:t>
            </w:r>
            <w:r w:rsidRPr="00E03224">
              <w:t>Внебюджетные фонды (ОМС), краевой бюджет, платные услуги 2021 года</w:t>
            </w:r>
          </w:p>
          <w:p w:rsidR="00F84DAF" w:rsidRPr="008B4122" w:rsidRDefault="00F84DAF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E03224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E03224">
              <w:t>353560, Российская Федерация, Краснодарский край, г. Славянск-на-Кубани, ул. Батарейная,377   транспортом поставщика. Поставщик производит первую поставку продукции в количестве 1/2 от объемов, указанных в спецификации, в течении 20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15 марта 2020 г..</w:t>
            </w:r>
          </w:p>
          <w:p w:rsidR="00F84DAF" w:rsidRPr="008B4122" w:rsidRDefault="00F84DAF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E03224">
              <w:t>Не требуется</w:t>
            </w:r>
          </w:p>
          <w:p w:rsidR="00F84DAF" w:rsidRPr="00E03224" w:rsidRDefault="00F84DAF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E03224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F84DAF" w:rsidRDefault="00F84DAF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E03224">
        <w:t>29.12.20 15:35:01 (</w:t>
      </w:r>
      <w:r>
        <w:rPr>
          <w:lang w:val="en-US"/>
        </w:rPr>
        <w:t>MSK</w:t>
      </w:r>
      <w:r w:rsidRPr="00E03224">
        <w:t>+00:00)</w:t>
      </w:r>
    </w:p>
    <w:p w:rsidR="00F84DAF" w:rsidRDefault="00F84DAF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E03224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F84DAF" w:rsidRPr="008B4122">
        <w:tc>
          <w:tcPr>
            <w:tcW w:w="3307" w:type="dxa"/>
          </w:tcPr>
          <w:p w:rsidR="00F84DAF" w:rsidRPr="008B4122" w:rsidRDefault="00F84DAF">
            <w:r w:rsidRPr="008B4122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F84DAF" w:rsidRPr="008B4122" w:rsidRDefault="00F84DAF">
            <w:r w:rsidRPr="008B4122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F84DAF" w:rsidRPr="008B4122" w:rsidRDefault="00F84DAF">
            <w:pPr>
              <w:rPr>
                <w:lang w:val="en-US"/>
              </w:rPr>
            </w:pPr>
            <w:r w:rsidRPr="008B4122">
              <w:rPr>
                <w:lang w:val="en-US"/>
              </w:rPr>
              <w:t>Главный врач</w:t>
            </w:r>
          </w:p>
        </w:tc>
      </w:tr>
      <w:tr w:rsidR="00F84DAF" w:rsidRPr="008B4122">
        <w:tc>
          <w:tcPr>
            <w:tcW w:w="3307" w:type="dxa"/>
          </w:tcPr>
          <w:p w:rsidR="00F84DAF" w:rsidRPr="008B4122" w:rsidRDefault="00F84DAF">
            <w:r w:rsidRPr="008B4122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F84DAF" w:rsidRPr="008B4122" w:rsidRDefault="00F84DAF">
            <w:r w:rsidRPr="008B4122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F84DAF" w:rsidRPr="008B4122" w:rsidRDefault="00F84DAF">
            <w:pPr>
              <w:rPr>
                <w:lang w:val="en-US"/>
              </w:rPr>
            </w:pPr>
            <w:r w:rsidRPr="008B4122">
              <w:rPr>
                <w:lang w:val="en-US"/>
              </w:rPr>
              <w:t>Начальник отдела закупок</w:t>
            </w:r>
          </w:p>
        </w:tc>
      </w:tr>
      <w:tr w:rsidR="00F84DAF" w:rsidRPr="008B4122">
        <w:tc>
          <w:tcPr>
            <w:tcW w:w="3307" w:type="dxa"/>
          </w:tcPr>
          <w:p w:rsidR="00F84DAF" w:rsidRPr="008B4122" w:rsidRDefault="00F84DAF">
            <w:r w:rsidRPr="008B4122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F84DAF" w:rsidRPr="008B4122" w:rsidRDefault="00F84DAF">
            <w:r w:rsidRPr="008B4122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F84DAF" w:rsidRPr="008B4122" w:rsidRDefault="00F84DAF">
            <w:pPr>
              <w:rPr>
                <w:lang w:val="en-US"/>
              </w:rPr>
            </w:pPr>
            <w:r w:rsidRPr="008B4122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F84DAF" w:rsidRDefault="00F84DAF">
      <w:pPr>
        <w:jc w:val="both"/>
      </w:pPr>
      <w:r>
        <w:tab/>
        <w:t>Кворум имеется. Комиссия правомочна.</w:t>
      </w:r>
    </w:p>
    <w:p w:rsidR="00F84DAF" w:rsidRDefault="00F84DAF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E03224">
        <w:t>18.01.</w:t>
      </w:r>
      <w:r>
        <w:t>20</w:t>
      </w:r>
      <w:r w:rsidRPr="00E03224">
        <w:t>21</w:t>
      </w:r>
      <w:r>
        <w:t xml:space="preserve"> года</w:t>
      </w:r>
      <w:r w:rsidRPr="00E03224">
        <w:t xml:space="preserve"> 1</w:t>
      </w:r>
      <w:r>
        <w:t>3</w:t>
      </w:r>
      <w:r w:rsidRPr="00E03224">
        <w:t>:</w:t>
      </w:r>
      <w:r>
        <w:t>00</w:t>
      </w:r>
      <w:r w:rsidRPr="00E03224">
        <w:t xml:space="preserve"> (</w:t>
      </w:r>
      <w:r>
        <w:rPr>
          <w:lang w:val="en-US"/>
        </w:rPr>
        <w:t>MSK</w:t>
      </w:r>
      <w:r w:rsidRPr="00E03224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каб.11.</w:t>
      </w:r>
    </w:p>
    <w:p w:rsidR="00F84DAF" w:rsidRDefault="00F84DAF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1"/>
        <w:gridCol w:w="1859"/>
        <w:gridCol w:w="1788"/>
        <w:gridCol w:w="2877"/>
        <w:gridCol w:w="2795"/>
      </w:tblGrid>
      <w:tr w:rsidR="00F84DAF" w:rsidRPr="008B4122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84DAF" w:rsidRPr="008B4122" w:rsidRDefault="00F84DAF">
            <w:pPr>
              <w:rPr>
                <w:b/>
                <w:bCs/>
              </w:rPr>
            </w:pPr>
            <w:r w:rsidRPr="008B4122">
              <w:rPr>
                <w:b/>
                <w:bCs/>
              </w:rPr>
              <w:t xml:space="preserve">№ </w:t>
            </w:r>
          </w:p>
          <w:p w:rsidR="00F84DAF" w:rsidRPr="008B4122" w:rsidRDefault="00F84DAF">
            <w:pPr>
              <w:rPr>
                <w:b/>
                <w:bCs/>
              </w:rPr>
            </w:pPr>
            <w:r w:rsidRPr="008B4122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84DAF" w:rsidRPr="008B4122" w:rsidRDefault="00F84DAF">
            <w:pPr>
              <w:pStyle w:val="a3"/>
              <w:rPr>
                <w:b/>
                <w:bCs/>
              </w:rPr>
            </w:pPr>
            <w:r w:rsidRPr="008B4122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84DAF" w:rsidRPr="008B4122" w:rsidRDefault="00F84DAF">
            <w:pPr>
              <w:pStyle w:val="a3"/>
              <w:rPr>
                <w:b/>
                <w:bCs/>
              </w:rPr>
            </w:pPr>
            <w:r w:rsidRPr="008B4122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84DAF" w:rsidRPr="008B4122" w:rsidRDefault="00F84DAF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84DAF" w:rsidRPr="008B4122" w:rsidRDefault="00F84DAF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F84DAF" w:rsidRPr="008B4122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F84DAF" w:rsidRPr="008B4122" w:rsidRDefault="00F84DAF">
            <w:pPr>
              <w:pStyle w:val="a3"/>
            </w:pPr>
            <w:r w:rsidRPr="008B4122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F84DAF" w:rsidRPr="008B4122" w:rsidRDefault="00F84DAF">
            <w:pPr>
              <w:pStyle w:val="a3"/>
              <w:rPr>
                <w:lang w:val="en-US"/>
              </w:rPr>
            </w:pPr>
            <w:r w:rsidRPr="008B4122">
              <w:rPr>
                <w:lang w:val="en-US"/>
              </w:rPr>
              <w:t>574 013,71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F84DAF" w:rsidRPr="008B4122" w:rsidRDefault="00F84DAF">
            <w:pPr>
              <w:pStyle w:val="a3"/>
            </w:pPr>
            <w:r w:rsidRPr="008B4122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F84DAF" w:rsidRPr="008B4122" w:rsidRDefault="00F84DAF">
            <w:pPr>
              <w:pStyle w:val="a3"/>
              <w:rPr>
                <w:lang w:val="en-US"/>
              </w:rPr>
            </w:pPr>
            <w:r w:rsidRPr="008B4122">
              <w:rPr>
                <w:lang w:val="en-US"/>
              </w:rPr>
              <w:t>15.01.21 12:14:38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84DAF" w:rsidRPr="008B4122" w:rsidRDefault="00F84DAF">
            <w:pPr>
              <w:pStyle w:val="a3"/>
              <w:rPr>
                <w:lang w:val="en-US"/>
              </w:rPr>
            </w:pPr>
            <w:r w:rsidRPr="008B4122">
              <w:rPr>
                <w:lang w:val="en-US"/>
              </w:rPr>
              <w:t>БАРАБАНОВ АЛЕКСЕЙ МИХАЙЛОВИЧ</w:t>
            </w:r>
          </w:p>
        </w:tc>
      </w:tr>
      <w:tr w:rsidR="00F84DAF" w:rsidRPr="008B4122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F84DAF" w:rsidRPr="008B4122" w:rsidRDefault="00F84DAF">
            <w:pPr>
              <w:pStyle w:val="a3"/>
            </w:pPr>
            <w:r w:rsidRPr="008B4122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F84DAF" w:rsidRPr="008B4122" w:rsidRDefault="00F84DAF">
            <w:pPr>
              <w:pStyle w:val="a3"/>
              <w:rPr>
                <w:lang w:val="en-US"/>
              </w:rPr>
            </w:pPr>
            <w:r w:rsidRPr="008B4122">
              <w:rPr>
                <w:lang w:val="en-US"/>
              </w:rPr>
              <w:t>574 013,71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F84DAF" w:rsidRPr="008B4122" w:rsidRDefault="00F84DAF">
            <w:pPr>
              <w:pStyle w:val="a3"/>
            </w:pPr>
            <w:r w:rsidRPr="008B4122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F84DAF" w:rsidRPr="008B4122" w:rsidRDefault="00F84DAF">
            <w:pPr>
              <w:pStyle w:val="a3"/>
              <w:rPr>
                <w:lang w:val="en-US"/>
              </w:rPr>
            </w:pPr>
            <w:r w:rsidRPr="008B4122">
              <w:rPr>
                <w:lang w:val="en-US"/>
              </w:rPr>
              <w:t>15.01.21 12:27:33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84DAF" w:rsidRPr="008B4122" w:rsidRDefault="00F84DAF">
            <w:pPr>
              <w:pStyle w:val="a3"/>
              <w:rPr>
                <w:lang w:val="en-US"/>
              </w:rPr>
            </w:pPr>
            <w:r w:rsidRPr="008B4122">
              <w:rPr>
                <w:lang w:val="en-US"/>
              </w:rPr>
              <w:t>МАГОМЕДОВ АЛИОМАР МАГОМЕДРАСУЛОВИЧ</w:t>
            </w:r>
          </w:p>
        </w:tc>
      </w:tr>
      <w:tr w:rsidR="00F84DAF" w:rsidRPr="008B4122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F84DAF" w:rsidRPr="008B4122" w:rsidRDefault="00F84DAF">
            <w:pPr>
              <w:pStyle w:val="a3"/>
            </w:pPr>
            <w:r w:rsidRPr="008B4122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F84DAF" w:rsidRPr="008B4122" w:rsidRDefault="00F84DAF">
            <w:pPr>
              <w:pStyle w:val="a3"/>
              <w:rPr>
                <w:lang w:val="en-US"/>
              </w:rPr>
            </w:pPr>
            <w:r w:rsidRPr="008B4122">
              <w:rPr>
                <w:lang w:val="en-US"/>
              </w:rPr>
              <w:t>588 807,86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F84DAF" w:rsidRPr="008B4122" w:rsidRDefault="00F84DAF">
            <w:pPr>
              <w:pStyle w:val="a3"/>
            </w:pPr>
            <w:r w:rsidRPr="008B4122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F84DAF" w:rsidRPr="008B4122" w:rsidRDefault="00F84DAF">
            <w:pPr>
              <w:pStyle w:val="a3"/>
              <w:rPr>
                <w:lang w:val="en-US"/>
              </w:rPr>
            </w:pPr>
            <w:r w:rsidRPr="008B4122">
              <w:rPr>
                <w:lang w:val="en-US"/>
              </w:rPr>
              <w:t>15.01.21 12:01:16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84DAF" w:rsidRPr="00E03224" w:rsidRDefault="00F84DAF">
            <w:pPr>
              <w:pStyle w:val="a3"/>
            </w:pPr>
            <w:r w:rsidRPr="00E03224">
              <w:t>ОБЩЕСТВО С ОГРАНИЧЕННОЙ ОТВЕТСТВЕННОСТЬЮ "АРИУМ"</w:t>
            </w:r>
          </w:p>
        </w:tc>
      </w:tr>
    </w:tbl>
    <w:p w:rsidR="00F84DAF" w:rsidRDefault="00F84DAF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772"/>
        <w:gridCol w:w="4202"/>
        <w:gridCol w:w="1977"/>
        <w:gridCol w:w="2022"/>
      </w:tblGrid>
      <w:tr w:rsidR="00F84DAF" w:rsidRPr="008B4122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4DAF" w:rsidRPr="008B4122" w:rsidRDefault="00F84DAF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4DAF" w:rsidRPr="008B4122" w:rsidRDefault="00F84DAF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4DAF" w:rsidRPr="008B4122" w:rsidRDefault="00F84DAF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4DAF" w:rsidRPr="008B4122" w:rsidRDefault="00F84DAF">
            <w:r>
              <w:rPr>
                <w:b/>
                <w:bCs/>
              </w:rPr>
              <w:t>Обоснование</w:t>
            </w:r>
          </w:p>
        </w:tc>
      </w:tr>
      <w:tr w:rsidR="00F84DAF" w:rsidRPr="008B4122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4DAF" w:rsidRPr="008B4122" w:rsidRDefault="00F84DAF">
            <w:pPr>
              <w:pStyle w:val="a3"/>
            </w:pPr>
            <w:r w:rsidRPr="008B4122">
              <w:rPr>
                <w:lang w:val="en-US"/>
              </w:rPr>
              <w:t>EA-70370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4DAF" w:rsidRPr="00E03224" w:rsidRDefault="00F84DAF">
            <w:r w:rsidRPr="00E03224">
              <w:t>БАРАБАНОВ АЛЕКСЕЙ МИХАЙЛОВИЧ</w:t>
            </w:r>
          </w:p>
          <w:p w:rsidR="00F84DAF" w:rsidRPr="00E03224" w:rsidRDefault="00F84DAF">
            <w:r w:rsidRPr="008B4122">
              <w:t xml:space="preserve">ИНН </w:t>
            </w:r>
            <w:r w:rsidRPr="00E03224">
              <w:t>343527639881</w:t>
            </w:r>
          </w:p>
          <w:p w:rsidR="00F84DAF" w:rsidRPr="00E03224" w:rsidRDefault="00F84DAF">
            <w:r w:rsidRPr="008B4122">
              <w:t xml:space="preserve">ОГРН </w:t>
            </w:r>
            <w:r w:rsidRPr="00E03224">
              <w:t>316344300148622</w:t>
            </w:r>
          </w:p>
          <w:p w:rsidR="00F84DAF" w:rsidRPr="00E03224" w:rsidRDefault="00F84DAF">
            <w:r w:rsidRPr="008B4122">
              <w:t xml:space="preserve">КПП </w:t>
            </w:r>
          </w:p>
          <w:p w:rsidR="00F84DAF" w:rsidRPr="00E03224" w:rsidRDefault="00F84DAF">
            <w:r w:rsidRPr="008B4122">
              <w:t>Место нахождения(жительства)</w:t>
            </w:r>
          </w:p>
          <w:p w:rsidR="00F84DAF" w:rsidRPr="00E03224" w:rsidRDefault="00F84DAF">
            <w:r w:rsidRPr="008B4122">
              <w:t>ОбластьВолгоградская, ГородВолжский</w:t>
            </w:r>
          </w:p>
          <w:p w:rsidR="00F84DAF" w:rsidRPr="00E03224" w:rsidRDefault="00F84DAF">
            <w:r w:rsidRPr="008B4122">
              <w:t>Почтовый адрес</w:t>
            </w:r>
          </w:p>
          <w:p w:rsidR="00F84DAF" w:rsidRPr="00E03224" w:rsidRDefault="00F84DAF">
            <w:r w:rsidRPr="008B4122">
              <w:t>- Волгоградская, - Волжский,  ул. Мира, д. 36</w:t>
            </w:r>
          </w:p>
          <w:p w:rsidR="00F84DAF" w:rsidRPr="00E03224" w:rsidRDefault="00F84DAF">
            <w:pPr>
              <w:rPr>
                <w:sz w:val="16"/>
                <w:szCs w:val="16"/>
              </w:rPr>
            </w:pPr>
            <w:r w:rsidRPr="008B4122">
              <w:rPr>
                <w:sz w:val="16"/>
                <w:szCs w:val="16"/>
              </w:rPr>
              <w:t xml:space="preserve">Контактное лицо </w:t>
            </w:r>
          </w:p>
          <w:p w:rsidR="00F84DAF" w:rsidRPr="00E03224" w:rsidRDefault="00F84DAF">
            <w:r w:rsidRPr="008B4122">
              <w:t xml:space="preserve">Телефон </w:t>
            </w:r>
            <w:r w:rsidRPr="00E03224">
              <w:t>79880073406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4DAF" w:rsidRPr="00E03224" w:rsidRDefault="00F84DAF">
            <w:r w:rsidRPr="008B4122"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4DAF" w:rsidRPr="008B4122" w:rsidRDefault="00F84DAF">
            <w:r w:rsidRPr="008B4122"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8B4122">
              <w:br/>
            </w:r>
            <w:r w:rsidRPr="008B4122">
              <w:br/>
              <w:t>в заявке участник предложил к поставке товар (изделия медицинские), а в составе вторых частей заявки не предоставил регистрационные удостоверения на медицинские изделия. Заказчиком в соответствии с частью 4 статьи 38 Федерального закона от 21.11.2011 № 323-ФЗ «Об основах охраны здоровья граждан в Российской Федерации» в Разделе 9 аукционной документации установлено требование о предоставлении копии регистрационного удостоверения на медицинское изделие, являющееся предметом закупки, или копии регистрационного удостоверения на медицинские изделия, в состав которых входит предмет закупки (допускается предоставление информации о регистрационном удостоверении с обязательным указанием наименования и регистрационного номера, позволяющего идентифицировать в государственном реестре медицинских изделий). Соответственно, участник закупки не подтвердил регистрацию предлагаемого товара по указанному в заявке наименованию. Разделом 8 аукционной документации «Инструкция по заполнению заявки» установлено: «В случае если предметом закупки являются изделия медицинского назначения, то участником закупки в первой части заявки на участие в закупки должны быть указаны наименования товаров, входящих в объект закупки, в соответствии с регистрационными удостоверениями на такие изделия».</w:t>
            </w:r>
          </w:p>
        </w:tc>
      </w:tr>
      <w:tr w:rsidR="00F84DAF" w:rsidRPr="008B4122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4DAF" w:rsidRPr="008B4122" w:rsidRDefault="00F84DAF">
            <w:pPr>
              <w:pStyle w:val="a3"/>
            </w:pPr>
            <w:r w:rsidRPr="008B4122">
              <w:rPr>
                <w:lang w:val="en-US"/>
              </w:rPr>
              <w:t>EA-70406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4DAF" w:rsidRPr="00E03224" w:rsidRDefault="00F84DAF">
            <w:r w:rsidRPr="00E03224">
              <w:t>МАГОМЕДОВ АЛИОМАР МАГОМЕДРАСУЛОВИЧ</w:t>
            </w:r>
          </w:p>
          <w:p w:rsidR="00F84DAF" w:rsidRPr="00E03224" w:rsidRDefault="00F84DAF">
            <w:r w:rsidRPr="008B4122">
              <w:t xml:space="preserve">ИНН </w:t>
            </w:r>
            <w:r w:rsidRPr="00E03224">
              <w:t>615021095485</w:t>
            </w:r>
          </w:p>
          <w:p w:rsidR="00F84DAF" w:rsidRPr="00E03224" w:rsidRDefault="00F84DAF">
            <w:r w:rsidRPr="008B4122">
              <w:t xml:space="preserve">ОГРН </w:t>
            </w:r>
            <w:r w:rsidRPr="00E03224">
              <w:t>319057100005833</w:t>
            </w:r>
          </w:p>
          <w:p w:rsidR="00F84DAF" w:rsidRPr="00E03224" w:rsidRDefault="00F84DAF">
            <w:r w:rsidRPr="008B4122">
              <w:t xml:space="preserve">КПП </w:t>
            </w:r>
          </w:p>
          <w:p w:rsidR="00F84DAF" w:rsidRPr="00E03224" w:rsidRDefault="00F84DAF">
            <w:r w:rsidRPr="008B4122">
              <w:t>Место нахождения(жительства)</w:t>
            </w:r>
          </w:p>
          <w:p w:rsidR="00F84DAF" w:rsidRPr="00E03224" w:rsidRDefault="00F84DAF">
            <w:r w:rsidRPr="008B4122">
              <w:t>РЕСПДАГЕСТАН, ГКИЗИЛЮРТ</w:t>
            </w:r>
          </w:p>
          <w:p w:rsidR="00F84DAF" w:rsidRPr="00E03224" w:rsidRDefault="00F84DAF">
            <w:r w:rsidRPr="008B4122">
              <w:t>Почтовый адрес</w:t>
            </w:r>
          </w:p>
          <w:p w:rsidR="00F84DAF" w:rsidRPr="00E03224" w:rsidRDefault="00F84DAF">
            <w:r w:rsidRPr="008B4122">
              <w:t>РЕСП ДАГЕСТАН, Г КИЗИЛЮРТ,</w:t>
            </w:r>
          </w:p>
          <w:p w:rsidR="00F84DAF" w:rsidRPr="008B4122" w:rsidRDefault="00F84DAF">
            <w:pPr>
              <w:rPr>
                <w:sz w:val="16"/>
                <w:szCs w:val="16"/>
                <w:lang w:val="en-US"/>
              </w:rPr>
            </w:pPr>
            <w:r w:rsidRPr="008B4122">
              <w:rPr>
                <w:sz w:val="16"/>
                <w:szCs w:val="16"/>
              </w:rPr>
              <w:t xml:space="preserve">Контактное лицо </w:t>
            </w:r>
          </w:p>
          <w:p w:rsidR="00F84DAF" w:rsidRPr="008B4122" w:rsidRDefault="00F84DAF">
            <w:pPr>
              <w:rPr>
                <w:lang w:val="en-US"/>
              </w:rPr>
            </w:pPr>
            <w:r w:rsidRPr="008B4122">
              <w:t xml:space="preserve">Телефон </w:t>
            </w:r>
            <w:r w:rsidRPr="008B4122">
              <w:rPr>
                <w:lang w:val="en-US"/>
              </w:rPr>
              <w:t>79286700102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4DAF" w:rsidRPr="00E03224" w:rsidRDefault="00F84DAF">
            <w:r w:rsidRPr="008B4122"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4DAF" w:rsidRPr="008B4122" w:rsidRDefault="00F84DAF">
            <w:r w:rsidRPr="008B4122"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8B4122">
              <w:br/>
            </w:r>
            <w:r w:rsidRPr="008B4122">
              <w:br/>
              <w:t>в заявке участник предложил к поставке товар (изделия медицинские), а в составе вторых частей заявки не предоставил регистрационные удостоверения на медицинские изделия. Заказчиком в соответствии с частью 4 статьи 38 Федерального закона от 21.11.2011 № 323-ФЗ «Об основах охраны здоровья граждан в Российской Федерации» в Разделе 9 аукционной документации установлено требование о предоставлении копии регистрационного удостоверения на медицинское изделие, являющееся предметом закупки, или копии регистрационного удостоверения на медицинские изделия, в состав которых входит предмет закупки (допускается предоставление информации о регистрационном удостоверении с обязательным указанием наименования и регистрационного номера, позволяющего идентифицировать в государственном реестре медицинских изделий). Соответственно, участник закупки не подтвердил регистрацию предлагаемого товара по указанному в заявке наименованию. Разделом 8 аукционной документации «Инструкция по заполнению заявки» установлено: «В случае если предметом закупки являются изделия медицинского назначения, то участником закупки в первой части заявки на участие в закупки должны быть указаны наименования товаров, входящих в объект закупки, в соответствии с регистрационными удостоверениями на такие изделия».</w:t>
            </w:r>
          </w:p>
        </w:tc>
      </w:tr>
      <w:tr w:rsidR="00F84DAF" w:rsidRPr="008B4122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4DAF" w:rsidRPr="008B4122" w:rsidRDefault="00F84DAF">
            <w:pPr>
              <w:pStyle w:val="a3"/>
            </w:pPr>
            <w:bookmarkStart w:id="0" w:name="__DdeLink__416_2961716382"/>
            <w:bookmarkEnd w:id="0"/>
            <w:r w:rsidRPr="008B4122">
              <w:rPr>
                <w:lang w:val="en-US"/>
              </w:rPr>
              <w:t>EA-69933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4DAF" w:rsidRPr="00E03224" w:rsidRDefault="00F84DAF">
            <w:r w:rsidRPr="00E03224">
              <w:t>ОБЩЕСТВО С ОГРАНИЧЕННОЙ ОТВЕТСТВЕННОСТЬЮ "АРИУМ"</w:t>
            </w:r>
          </w:p>
          <w:p w:rsidR="00F84DAF" w:rsidRPr="00E03224" w:rsidRDefault="00F84DAF">
            <w:r w:rsidRPr="008B4122">
              <w:t xml:space="preserve">ИНН </w:t>
            </w:r>
            <w:r w:rsidRPr="00E03224">
              <w:t>2308181681</w:t>
            </w:r>
          </w:p>
          <w:p w:rsidR="00F84DAF" w:rsidRPr="00E03224" w:rsidRDefault="00F84DAF">
            <w:r w:rsidRPr="008B4122">
              <w:t xml:space="preserve">ОГРН </w:t>
            </w:r>
            <w:r w:rsidRPr="00E03224">
              <w:t>1112308007790</w:t>
            </w:r>
          </w:p>
          <w:p w:rsidR="00F84DAF" w:rsidRPr="00E03224" w:rsidRDefault="00F84DAF">
            <w:r w:rsidRPr="008B4122">
              <w:t xml:space="preserve">КПП </w:t>
            </w:r>
            <w:r w:rsidRPr="00E03224">
              <w:t>231101001</w:t>
            </w:r>
          </w:p>
          <w:p w:rsidR="00F84DAF" w:rsidRPr="00E03224" w:rsidRDefault="00F84DAF">
            <w:r w:rsidRPr="008B4122">
              <w:t>Место нахождения(жительства)</w:t>
            </w:r>
          </w:p>
          <w:p w:rsidR="00F84DAF" w:rsidRPr="00E03224" w:rsidRDefault="00F84DAF">
            <w:bookmarkStart w:id="1" w:name="__DdeLink__366_2212008683"/>
            <w:r w:rsidRPr="008B4122">
              <w:t>350087, КРАЙКРАСНОДАРСКИЙ, ГКРАСНОДАР, ПОМЕЩЕНИЕ 27</w:t>
            </w:r>
            <w:bookmarkEnd w:id="1"/>
          </w:p>
          <w:p w:rsidR="00F84DAF" w:rsidRPr="00E03224" w:rsidRDefault="00F84DAF">
            <w:r w:rsidRPr="008B4122">
              <w:t>Почтовый адрес</w:t>
            </w:r>
          </w:p>
          <w:p w:rsidR="00F84DAF" w:rsidRPr="00E03224" w:rsidRDefault="00F84DAF">
            <w:r w:rsidRPr="008B4122">
              <w:t>350087, г. Краснодар, переулок Гаражный , д.9, помещение, 27</w:t>
            </w:r>
          </w:p>
          <w:p w:rsidR="00F84DAF" w:rsidRPr="008B4122" w:rsidRDefault="00F84DAF">
            <w:pPr>
              <w:rPr>
                <w:sz w:val="16"/>
                <w:szCs w:val="16"/>
                <w:lang w:val="en-US"/>
              </w:rPr>
            </w:pPr>
            <w:r w:rsidRPr="008B4122">
              <w:rPr>
                <w:sz w:val="16"/>
                <w:szCs w:val="16"/>
              </w:rPr>
              <w:t xml:space="preserve">Контактное лицо </w:t>
            </w:r>
          </w:p>
          <w:p w:rsidR="00F84DAF" w:rsidRPr="008B4122" w:rsidRDefault="00F84DAF">
            <w:pPr>
              <w:rPr>
                <w:lang w:val="en-US"/>
              </w:rPr>
            </w:pPr>
            <w:r w:rsidRPr="008B4122">
              <w:t xml:space="preserve">Телефон </w:t>
            </w:r>
            <w:r w:rsidRPr="008B4122">
              <w:rPr>
                <w:lang w:val="en-US"/>
              </w:rPr>
              <w:t>79184340310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4DAF" w:rsidRPr="00E03224" w:rsidRDefault="00F84DAF">
            <w:r w:rsidRPr="008B4122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4DAF" w:rsidRPr="008B4122" w:rsidRDefault="00F84DAF">
            <w:r w:rsidRPr="008B4122">
              <w:t>-</w:t>
            </w:r>
          </w:p>
        </w:tc>
      </w:tr>
    </w:tbl>
    <w:p w:rsidR="00F84DAF" w:rsidRDefault="00F84DAF"/>
    <w:p w:rsidR="00F84DAF" w:rsidRDefault="00F84DAF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0"/>
        <w:gridCol w:w="4316"/>
        <w:gridCol w:w="2667"/>
      </w:tblGrid>
      <w:tr w:rsidR="00F84DAF" w:rsidRPr="008B4122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4DAF" w:rsidRPr="008B4122" w:rsidRDefault="00F84DAF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4DAF" w:rsidRPr="008B4122" w:rsidRDefault="00F84DAF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4DAF" w:rsidRPr="008B4122" w:rsidRDefault="00F84DAF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F84DAF" w:rsidRPr="008B4122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4DAF" w:rsidRPr="008B4122" w:rsidRDefault="00F84DAF">
            <w:pPr>
              <w:pStyle w:val="a3"/>
            </w:pPr>
            <w:r w:rsidRPr="008B4122">
              <w:rPr>
                <w:lang w:val="en-US"/>
              </w:rPr>
              <w:t>EA-70370 / БАРАБАНОВ АЛЕКСЕЙ МИХАЙЛОВИЧ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4DAF" w:rsidRPr="008B4122" w:rsidRDefault="00F84DAF">
            <w:pPr>
              <w:pStyle w:val="a3"/>
            </w:pPr>
            <w:r w:rsidRPr="008B4122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4DAF" w:rsidRPr="008B4122" w:rsidRDefault="00F84DAF">
            <w:pPr>
              <w:pStyle w:val="a3"/>
            </w:pPr>
            <w:r w:rsidRPr="00E03224"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</w:tc>
      </w:tr>
      <w:tr w:rsidR="00F84DAF" w:rsidRPr="008B4122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4DAF" w:rsidRPr="008B4122" w:rsidRDefault="00F84DAF">
            <w:pPr>
              <w:pStyle w:val="a3"/>
            </w:pPr>
            <w:r w:rsidRPr="008B4122">
              <w:rPr>
                <w:lang w:val="en-US"/>
              </w:rPr>
              <w:t>EA-70370 / БАРАБАНОВ АЛЕКСЕЙ МИХАЙЛОВИЧ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4DAF" w:rsidRPr="008B4122" w:rsidRDefault="00F84DAF">
            <w:pPr>
              <w:pStyle w:val="a3"/>
            </w:pPr>
            <w:r w:rsidRPr="008B4122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4DAF" w:rsidRPr="008B4122" w:rsidRDefault="00F84DAF">
            <w:pPr>
              <w:pStyle w:val="a3"/>
            </w:pPr>
            <w:r w:rsidRPr="00E03224"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</w:tc>
      </w:tr>
      <w:tr w:rsidR="00F84DAF" w:rsidRPr="008B4122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4DAF" w:rsidRPr="008B4122" w:rsidRDefault="00F84DAF">
            <w:pPr>
              <w:pStyle w:val="a3"/>
            </w:pPr>
            <w:r w:rsidRPr="008B4122">
              <w:rPr>
                <w:lang w:val="en-US"/>
              </w:rPr>
              <w:t>EA-70370 / БАРАБАНОВ АЛЕКСЕЙ МИХАЙЛОВИЧ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4DAF" w:rsidRPr="008B4122" w:rsidRDefault="00F84DAF">
            <w:pPr>
              <w:pStyle w:val="a3"/>
            </w:pPr>
            <w:r w:rsidRPr="008B4122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4DAF" w:rsidRPr="008B4122" w:rsidRDefault="00F84DAF">
            <w:pPr>
              <w:pStyle w:val="a3"/>
            </w:pPr>
            <w:r w:rsidRPr="00E03224"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</w:tc>
      </w:tr>
      <w:tr w:rsidR="00F84DAF" w:rsidRPr="008B4122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4DAF" w:rsidRPr="008B4122" w:rsidRDefault="00F84DAF">
            <w:pPr>
              <w:pStyle w:val="a3"/>
            </w:pPr>
            <w:r w:rsidRPr="008B4122">
              <w:rPr>
                <w:lang w:val="en-US"/>
              </w:rPr>
              <w:t>EA-70406 / МАГОМЕДОВ АЛИОМАР МАГОМЕДРАСУЛОВИЧ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4DAF" w:rsidRPr="008B4122" w:rsidRDefault="00F84DAF">
            <w:pPr>
              <w:pStyle w:val="a3"/>
            </w:pPr>
            <w:r w:rsidRPr="008B4122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4DAF" w:rsidRPr="008B4122" w:rsidRDefault="00F84DAF">
            <w:pPr>
              <w:pStyle w:val="a3"/>
            </w:pPr>
            <w:r w:rsidRPr="00E03224"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</w:tc>
      </w:tr>
      <w:tr w:rsidR="00F84DAF" w:rsidRPr="008B4122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4DAF" w:rsidRPr="008B4122" w:rsidRDefault="00F84DAF">
            <w:pPr>
              <w:pStyle w:val="a3"/>
            </w:pPr>
            <w:r w:rsidRPr="008B4122">
              <w:rPr>
                <w:lang w:val="en-US"/>
              </w:rPr>
              <w:t>EA-70406 / МАГОМЕДОВ АЛИОМАР МАГОМЕДРАСУЛОВИЧ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4DAF" w:rsidRPr="008B4122" w:rsidRDefault="00F84DAF">
            <w:pPr>
              <w:pStyle w:val="a3"/>
            </w:pPr>
            <w:r w:rsidRPr="008B4122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4DAF" w:rsidRPr="008B4122" w:rsidRDefault="00F84DAF">
            <w:pPr>
              <w:pStyle w:val="a3"/>
            </w:pPr>
            <w:r w:rsidRPr="00E03224"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</w:tc>
      </w:tr>
      <w:tr w:rsidR="00F84DAF" w:rsidRPr="008B4122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4DAF" w:rsidRPr="008B4122" w:rsidRDefault="00F84DAF">
            <w:pPr>
              <w:pStyle w:val="a3"/>
            </w:pPr>
            <w:r w:rsidRPr="008B4122">
              <w:rPr>
                <w:lang w:val="en-US"/>
              </w:rPr>
              <w:t>EA-70406 / МАГОМЕДОВ АЛИОМАР МАГОМЕДРАСУЛОВИЧ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4DAF" w:rsidRPr="008B4122" w:rsidRDefault="00F84DAF">
            <w:pPr>
              <w:pStyle w:val="a3"/>
            </w:pPr>
            <w:r w:rsidRPr="008B4122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4DAF" w:rsidRPr="008B4122" w:rsidRDefault="00F84DAF">
            <w:pPr>
              <w:pStyle w:val="a3"/>
            </w:pPr>
            <w:r w:rsidRPr="00E03224"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</w:tc>
      </w:tr>
      <w:tr w:rsidR="00F84DAF" w:rsidRPr="008B4122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4DAF" w:rsidRPr="008B4122" w:rsidRDefault="00F84DAF">
            <w:pPr>
              <w:pStyle w:val="a3"/>
            </w:pPr>
            <w:r w:rsidRPr="008B4122">
              <w:rPr>
                <w:lang w:val="en-US"/>
              </w:rPr>
              <w:t>EA</w:t>
            </w:r>
            <w:r w:rsidRPr="00E03224">
              <w:t>-69933 / ОБЩЕСТВО С ОГРАНИЧЕННОЙ ОТВЕТСТВЕННОСТЬЮ "АРИУМ"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4DAF" w:rsidRPr="008B4122" w:rsidRDefault="00F84DAF">
            <w:pPr>
              <w:pStyle w:val="a3"/>
            </w:pPr>
            <w:r w:rsidRPr="008B4122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4DAF" w:rsidRPr="008B4122" w:rsidRDefault="00F84DAF">
            <w:pPr>
              <w:pStyle w:val="a3"/>
            </w:pPr>
            <w:r w:rsidRPr="00E0322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F84DAF" w:rsidRPr="008B4122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4DAF" w:rsidRPr="008B4122" w:rsidRDefault="00F84DAF">
            <w:pPr>
              <w:pStyle w:val="a3"/>
            </w:pPr>
            <w:r w:rsidRPr="008B4122">
              <w:rPr>
                <w:lang w:val="en-US"/>
              </w:rPr>
              <w:t>EA</w:t>
            </w:r>
            <w:r w:rsidRPr="00E03224">
              <w:t>-69933 / ОБЩЕСТВО С ОГРАНИЧЕННОЙ ОТВЕТСТВЕННОСТЬЮ "АРИУМ"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4DAF" w:rsidRPr="008B4122" w:rsidRDefault="00F84DAF">
            <w:pPr>
              <w:pStyle w:val="a3"/>
            </w:pPr>
            <w:r w:rsidRPr="008B4122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4DAF" w:rsidRPr="008B4122" w:rsidRDefault="00F84DAF">
            <w:pPr>
              <w:pStyle w:val="a3"/>
            </w:pPr>
            <w:r w:rsidRPr="00E0322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F84DAF" w:rsidRPr="008B4122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4DAF" w:rsidRPr="008B4122" w:rsidRDefault="00F84DAF">
            <w:pPr>
              <w:pStyle w:val="a3"/>
            </w:pPr>
            <w:r w:rsidRPr="008B4122">
              <w:rPr>
                <w:lang w:val="en-US"/>
              </w:rPr>
              <w:t>EA</w:t>
            </w:r>
            <w:r w:rsidRPr="00E03224">
              <w:t>-69933 / ОБЩЕСТВО С ОГРАНИЧЕННОЙ ОТВЕТСТВЕННОСТЬЮ "АРИУМ"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4DAF" w:rsidRPr="008B4122" w:rsidRDefault="00F84DAF">
            <w:pPr>
              <w:pStyle w:val="a3"/>
            </w:pPr>
            <w:r w:rsidRPr="008B4122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4DAF" w:rsidRPr="008B4122" w:rsidRDefault="00F84DAF">
            <w:pPr>
              <w:pStyle w:val="a3"/>
            </w:pPr>
            <w:r w:rsidRPr="00E0322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F84DAF" w:rsidRDefault="00F84DAF"/>
    <w:p w:rsidR="00F84DAF" w:rsidRDefault="00F84DAF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 «</w:t>
      </w:r>
      <w:r w:rsidRPr="00E03224">
        <w:t>Облучатель-рециркулятор воздуха ультрафиолетовый бактерицидный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"АРИУМ", предложение о цене контракта 588 807,86 руб.</w:t>
      </w:r>
    </w:p>
    <w:p w:rsidR="00F84DAF" w:rsidRDefault="00F84DAF">
      <w:pPr>
        <w:jc w:val="both"/>
      </w:pPr>
      <w:r>
        <w:tab/>
        <w:t>На основании ч. 13ст.69 Федерального закона № 44-ФЗ аукцион в электронной форме признается несостоявшимся.</w:t>
      </w:r>
    </w:p>
    <w:p w:rsidR="00F84DAF" w:rsidRDefault="00F84DAF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0F33CF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F84DAF" w:rsidRDefault="00F84DAF">
      <w:pPr>
        <w:jc w:val="both"/>
        <w:rPr>
          <w:b/>
          <w:bCs/>
        </w:rPr>
      </w:pPr>
    </w:p>
    <w:p w:rsidR="00F84DAF" w:rsidRDefault="00F84DAF">
      <w:pPr>
        <w:jc w:val="both"/>
        <w:rPr>
          <w:b/>
          <w:bCs/>
        </w:rPr>
      </w:pPr>
    </w:p>
    <w:p w:rsidR="00F84DAF" w:rsidRDefault="00F84DAF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F84DAF" w:rsidRPr="008B4122">
        <w:tc>
          <w:tcPr>
            <w:tcW w:w="5847" w:type="dxa"/>
            <w:vAlign w:val="bottom"/>
          </w:tcPr>
          <w:p w:rsidR="00F84DAF" w:rsidRPr="008B4122" w:rsidRDefault="00F84DAF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F84DAF" w:rsidRPr="008B4122" w:rsidRDefault="00F84DAF">
            <w:pPr>
              <w:pStyle w:val="a3"/>
            </w:pPr>
            <w:r w:rsidRPr="008B4122">
              <w:rPr>
                <w:lang w:val="en-US"/>
              </w:rPr>
              <w:t>Просоленко Юрий Александрович</w:t>
            </w:r>
          </w:p>
        </w:tc>
      </w:tr>
      <w:tr w:rsidR="00F84DAF" w:rsidRPr="008B4122">
        <w:tc>
          <w:tcPr>
            <w:tcW w:w="5847" w:type="dxa"/>
            <w:vAlign w:val="bottom"/>
          </w:tcPr>
          <w:p w:rsidR="00F84DAF" w:rsidRPr="008B4122" w:rsidRDefault="00F84DAF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F84DAF" w:rsidRPr="008B4122" w:rsidRDefault="00F84DAF">
            <w:pPr>
              <w:pStyle w:val="a3"/>
            </w:pPr>
            <w:r w:rsidRPr="008B4122">
              <w:rPr>
                <w:lang w:val="en-US"/>
              </w:rPr>
              <w:t>Дехтерев Юрий Сергеевич</w:t>
            </w:r>
          </w:p>
        </w:tc>
      </w:tr>
      <w:tr w:rsidR="00F84DAF" w:rsidRPr="008B4122">
        <w:tc>
          <w:tcPr>
            <w:tcW w:w="5847" w:type="dxa"/>
            <w:vAlign w:val="bottom"/>
          </w:tcPr>
          <w:p w:rsidR="00F84DAF" w:rsidRPr="008B4122" w:rsidRDefault="00F84DAF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F84DAF" w:rsidRPr="008B4122" w:rsidRDefault="00F84DAF">
            <w:pPr>
              <w:pStyle w:val="a3"/>
            </w:pPr>
            <w:r w:rsidRPr="008B4122">
              <w:rPr>
                <w:lang w:val="en-US"/>
              </w:rPr>
              <w:t>Владыкина Лидия Валерьевна</w:t>
            </w:r>
          </w:p>
        </w:tc>
      </w:tr>
    </w:tbl>
    <w:p w:rsidR="00F84DAF" w:rsidRDefault="00F84DAF"/>
    <w:sectPr w:rsidR="00F84DAF" w:rsidSect="00130FF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0FFF"/>
    <w:rsid w:val="000F33CF"/>
    <w:rsid w:val="00130FFF"/>
    <w:rsid w:val="008B4122"/>
    <w:rsid w:val="009B00DA"/>
    <w:rsid w:val="00E03224"/>
    <w:rsid w:val="00F84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0FFF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130FFF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130FFF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56973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130FFF"/>
  </w:style>
  <w:style w:type="paragraph" w:styleId="Caption">
    <w:name w:val="caption"/>
    <w:basedOn w:val="Normal"/>
    <w:uiPriority w:val="99"/>
    <w:qFormat/>
    <w:rsid w:val="00130FFF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130FFF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130FFF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E56973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130FFF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130FF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130FFF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130FF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130FFF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130FFF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130FFF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130FFF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130FFF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130FFF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56973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5697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973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130FFF"/>
  </w:style>
  <w:style w:type="paragraph" w:customStyle="1" w:styleId="a4">
    <w:name w:val="Заголовок таблицы"/>
    <w:basedOn w:val="a3"/>
    <w:uiPriority w:val="99"/>
    <w:rsid w:val="00130FFF"/>
  </w:style>
  <w:style w:type="paragraph" w:customStyle="1" w:styleId="DocumentMap">
    <w:name w:val="DocumentMap"/>
    <w:uiPriority w:val="99"/>
    <w:rsid w:val="00130FFF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130FFF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130FFF"/>
  </w:style>
  <w:style w:type="character" w:styleId="Hyperlink">
    <w:name w:val="Hyperlink"/>
    <w:basedOn w:val="DefaultParagraphFont"/>
    <w:uiPriority w:val="99"/>
    <w:rsid w:val="00E0322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120</TotalTime>
  <Pages>9</Pages>
  <Words>1738</Words>
  <Characters>9912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47</cp:revision>
  <dcterms:created xsi:type="dcterms:W3CDTF">2019-09-11T09:00:00Z</dcterms:created>
  <dcterms:modified xsi:type="dcterms:W3CDTF">2021-01-18T12:43:00Z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