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F4D" w:rsidRDefault="00433F4D">
      <w:pPr>
        <w:ind w:firstLine="680"/>
        <w:jc w:val="center"/>
      </w:pPr>
      <w:r>
        <w:rPr>
          <w:b/>
          <w:bCs/>
        </w:rPr>
        <w:t xml:space="preserve">ПРОТОКОЛ </w:t>
      </w:r>
      <w:r w:rsidRPr="000B3B8F">
        <w:rPr>
          <w:b/>
          <w:bCs/>
        </w:rPr>
        <w:t>0318300120820000399</w:t>
      </w:r>
    </w:p>
    <w:p w:rsidR="00433F4D" w:rsidRDefault="00433F4D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433F4D" w:rsidRPr="000B3B8F" w:rsidRDefault="00433F4D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33F4D" w:rsidRPr="0048634B">
        <w:tc>
          <w:tcPr>
            <w:tcW w:w="4961" w:type="dxa"/>
          </w:tcPr>
          <w:p w:rsidR="00433F4D" w:rsidRPr="0048634B" w:rsidRDefault="00433F4D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433F4D" w:rsidRPr="000B3B8F" w:rsidRDefault="00433F4D">
            <w:pPr>
              <w:ind w:firstLine="567"/>
              <w:jc w:val="right"/>
            </w:pPr>
            <w:r>
              <w:rPr>
                <w:lang w:val="en-US"/>
              </w:rPr>
              <w:t>18</w:t>
            </w:r>
            <w:r>
              <w:t xml:space="preserve"> января 20</w:t>
            </w:r>
            <w:r>
              <w:rPr>
                <w:lang w:val="en-US"/>
              </w:rPr>
              <w:t xml:space="preserve">21 </w:t>
            </w:r>
            <w:r>
              <w:t>года</w:t>
            </w:r>
          </w:p>
        </w:tc>
      </w:tr>
    </w:tbl>
    <w:p w:rsidR="00433F4D" w:rsidRDefault="00433F4D">
      <w:pPr>
        <w:overflowPunct w:val="0"/>
      </w:pPr>
    </w:p>
    <w:p w:rsidR="00433F4D" w:rsidRDefault="00433F4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0B3B8F">
        <w:t xml:space="preserve">: Тест-полоски </w:t>
      </w:r>
    </w:p>
    <w:p w:rsidR="00433F4D" w:rsidRDefault="00433F4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203234901331923490100104300022059244</w:t>
      </w:r>
    </w:p>
    <w:p w:rsidR="00433F4D" w:rsidRDefault="00433F4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598 992,00 руб.</w:t>
      </w:r>
    </w:p>
    <w:p w:rsidR="00433F4D" w:rsidRDefault="00433F4D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B3B8F">
        <w:rPr>
          <w:b/>
          <w:bCs/>
        </w:rPr>
        <w:t xml:space="preserve">: </w:t>
      </w:r>
      <w:r w:rsidRPr="000B3B8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B3B8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33F4D" w:rsidRPr="0048634B">
        <w:trPr>
          <w:jc w:val="right"/>
        </w:trPr>
        <w:tc>
          <w:tcPr>
            <w:tcW w:w="9915" w:type="dxa"/>
          </w:tcPr>
          <w:p w:rsidR="00433F4D" w:rsidRPr="0048634B" w:rsidRDefault="00433F4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B3B8F">
              <w:rPr>
                <w:b/>
                <w:bCs/>
              </w:rPr>
              <w:t xml:space="preserve">Источник финансирования: </w:t>
            </w:r>
            <w:r w:rsidRPr="000B3B8F">
              <w:t>Краевой бюджет</w:t>
            </w:r>
          </w:p>
          <w:p w:rsidR="00433F4D" w:rsidRPr="0048634B" w:rsidRDefault="00433F4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B3B8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B3B8F">
              <w:t>353560, Российская Федерация,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июля 2021 г..</w:t>
            </w:r>
          </w:p>
          <w:p w:rsidR="00433F4D" w:rsidRPr="0048634B" w:rsidRDefault="00433F4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B3B8F">
              <w:t>Не требуется</w:t>
            </w:r>
          </w:p>
          <w:p w:rsidR="00433F4D" w:rsidRPr="000B3B8F" w:rsidRDefault="00433F4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B3B8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33F4D" w:rsidRDefault="00433F4D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B3B8F">
        <w:t>30.12.20 14:34:48 (</w:t>
      </w:r>
      <w:r>
        <w:rPr>
          <w:lang w:val="en-US"/>
        </w:rPr>
        <w:t>MSK</w:t>
      </w:r>
      <w:r w:rsidRPr="000B3B8F">
        <w:t>+00:00)</w:t>
      </w:r>
    </w:p>
    <w:p w:rsidR="00433F4D" w:rsidRDefault="00433F4D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B3B8F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33F4D" w:rsidRPr="0048634B">
        <w:tc>
          <w:tcPr>
            <w:tcW w:w="3307" w:type="dxa"/>
          </w:tcPr>
          <w:p w:rsidR="00433F4D" w:rsidRPr="0048634B" w:rsidRDefault="00433F4D">
            <w:r w:rsidRPr="0048634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33F4D" w:rsidRPr="0048634B" w:rsidRDefault="00433F4D">
            <w:r w:rsidRPr="0048634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33F4D" w:rsidRPr="0048634B" w:rsidRDefault="00433F4D">
            <w:pPr>
              <w:rPr>
                <w:lang w:val="en-US"/>
              </w:rPr>
            </w:pPr>
            <w:r w:rsidRPr="0048634B">
              <w:rPr>
                <w:lang w:val="en-US"/>
              </w:rPr>
              <w:t>Главный врач</w:t>
            </w:r>
          </w:p>
        </w:tc>
      </w:tr>
      <w:tr w:rsidR="00433F4D" w:rsidRPr="0048634B">
        <w:tc>
          <w:tcPr>
            <w:tcW w:w="3307" w:type="dxa"/>
          </w:tcPr>
          <w:p w:rsidR="00433F4D" w:rsidRPr="0048634B" w:rsidRDefault="00433F4D">
            <w:r w:rsidRPr="0048634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33F4D" w:rsidRPr="0048634B" w:rsidRDefault="00433F4D">
            <w:r w:rsidRPr="0048634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33F4D" w:rsidRPr="0048634B" w:rsidRDefault="00433F4D">
            <w:pPr>
              <w:rPr>
                <w:lang w:val="en-US"/>
              </w:rPr>
            </w:pPr>
            <w:r w:rsidRPr="0048634B">
              <w:rPr>
                <w:lang w:val="en-US"/>
              </w:rPr>
              <w:t>Начальник отдела закупок</w:t>
            </w:r>
          </w:p>
        </w:tc>
      </w:tr>
      <w:tr w:rsidR="00433F4D" w:rsidRPr="0048634B">
        <w:tc>
          <w:tcPr>
            <w:tcW w:w="3307" w:type="dxa"/>
          </w:tcPr>
          <w:p w:rsidR="00433F4D" w:rsidRPr="0048634B" w:rsidRDefault="00433F4D">
            <w:r w:rsidRPr="0048634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33F4D" w:rsidRPr="0048634B" w:rsidRDefault="00433F4D">
            <w:r w:rsidRPr="0048634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33F4D" w:rsidRPr="0048634B" w:rsidRDefault="00433F4D">
            <w:pPr>
              <w:rPr>
                <w:lang w:val="en-US"/>
              </w:rPr>
            </w:pPr>
            <w:r w:rsidRPr="0048634B">
              <w:rPr>
                <w:lang w:val="en-US"/>
              </w:rPr>
              <w:t>Начальник юридического отдела</w:t>
            </w:r>
          </w:p>
        </w:tc>
      </w:tr>
      <w:tr w:rsidR="00433F4D" w:rsidRPr="0048634B">
        <w:tc>
          <w:tcPr>
            <w:tcW w:w="3307" w:type="dxa"/>
          </w:tcPr>
          <w:p w:rsidR="00433F4D" w:rsidRPr="0048634B" w:rsidRDefault="00433F4D">
            <w:r w:rsidRPr="0048634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33F4D" w:rsidRPr="0048634B" w:rsidRDefault="00433F4D">
            <w:r w:rsidRPr="0048634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33F4D" w:rsidRPr="0048634B" w:rsidRDefault="00433F4D">
            <w:pPr>
              <w:rPr>
                <w:lang w:val="en-US"/>
              </w:rPr>
            </w:pPr>
            <w:r w:rsidRPr="0048634B">
              <w:rPr>
                <w:lang w:val="en-US"/>
              </w:rPr>
              <w:t>экономист 1 категории отдела закупок</w:t>
            </w:r>
          </w:p>
        </w:tc>
      </w:tr>
      <w:tr w:rsidR="00433F4D" w:rsidRPr="0048634B">
        <w:tc>
          <w:tcPr>
            <w:tcW w:w="3307" w:type="dxa"/>
          </w:tcPr>
          <w:p w:rsidR="00433F4D" w:rsidRPr="0048634B" w:rsidRDefault="00433F4D">
            <w:r w:rsidRPr="0048634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33F4D" w:rsidRPr="0048634B" w:rsidRDefault="00433F4D">
            <w:r w:rsidRPr="0048634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33F4D" w:rsidRPr="0048634B" w:rsidRDefault="00433F4D">
            <w:pPr>
              <w:rPr>
                <w:lang w:val="en-US"/>
              </w:rPr>
            </w:pPr>
            <w:r w:rsidRPr="0048634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33F4D" w:rsidRDefault="00433F4D">
      <w:pPr>
        <w:jc w:val="both"/>
      </w:pPr>
      <w:r>
        <w:tab/>
        <w:t>Кворум имеется. Комиссия правомочна.</w:t>
      </w:r>
    </w:p>
    <w:p w:rsidR="00433F4D" w:rsidRDefault="00433F4D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0B3B8F">
        <w:t>18.01.</w:t>
      </w:r>
      <w:r>
        <w:t>20</w:t>
      </w:r>
      <w:r w:rsidRPr="000B3B8F">
        <w:t>21</w:t>
      </w:r>
      <w:r>
        <w:t xml:space="preserve"> года</w:t>
      </w:r>
      <w:r w:rsidRPr="000B3B8F">
        <w:t xml:space="preserve"> 1</w:t>
      </w:r>
      <w:r>
        <w:t>3</w:t>
      </w:r>
      <w:r w:rsidRPr="000B3B8F">
        <w:t>:</w:t>
      </w:r>
      <w:r>
        <w:t>20</w:t>
      </w:r>
      <w:r w:rsidRPr="000B3B8F">
        <w:t xml:space="preserve"> (</w:t>
      </w:r>
      <w:r>
        <w:rPr>
          <w:lang w:val="en-US"/>
        </w:rPr>
        <w:t>MSK</w:t>
      </w:r>
      <w:r w:rsidRPr="000B3B8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каб.11.</w:t>
      </w:r>
    </w:p>
    <w:p w:rsidR="00433F4D" w:rsidRDefault="00433F4D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433F4D" w:rsidRPr="0048634B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33F4D" w:rsidRPr="0048634B" w:rsidRDefault="00433F4D">
            <w:pPr>
              <w:rPr>
                <w:b/>
                <w:bCs/>
              </w:rPr>
            </w:pPr>
            <w:r w:rsidRPr="0048634B">
              <w:rPr>
                <w:b/>
                <w:bCs/>
              </w:rPr>
              <w:t xml:space="preserve">№ </w:t>
            </w:r>
          </w:p>
          <w:p w:rsidR="00433F4D" w:rsidRPr="0048634B" w:rsidRDefault="00433F4D">
            <w:pPr>
              <w:rPr>
                <w:b/>
                <w:bCs/>
              </w:rPr>
            </w:pPr>
            <w:r w:rsidRPr="0048634B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33F4D" w:rsidRPr="0048634B" w:rsidRDefault="00433F4D">
            <w:pPr>
              <w:pStyle w:val="a3"/>
              <w:rPr>
                <w:b/>
                <w:bCs/>
              </w:rPr>
            </w:pPr>
            <w:r w:rsidRPr="0048634B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33F4D" w:rsidRPr="0048634B" w:rsidRDefault="00433F4D">
            <w:pPr>
              <w:pStyle w:val="a3"/>
              <w:rPr>
                <w:b/>
                <w:bCs/>
              </w:rPr>
            </w:pPr>
            <w:r w:rsidRPr="0048634B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33F4D" w:rsidRPr="0048634B" w:rsidRDefault="00433F4D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F4D" w:rsidRPr="0048634B" w:rsidRDefault="00433F4D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433F4D" w:rsidRPr="0048634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33F4D" w:rsidRPr="0048634B" w:rsidRDefault="00433F4D">
            <w:pPr>
              <w:pStyle w:val="a3"/>
              <w:rPr>
                <w:lang w:val="en-US"/>
              </w:rPr>
            </w:pPr>
            <w:r w:rsidRPr="0048634B">
              <w:rPr>
                <w:lang w:val="en-US"/>
              </w:rPr>
              <w:t>590 007,12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33F4D" w:rsidRPr="0048634B" w:rsidRDefault="00433F4D">
            <w:pPr>
              <w:pStyle w:val="a3"/>
              <w:rPr>
                <w:lang w:val="en-US"/>
              </w:rPr>
            </w:pPr>
            <w:r w:rsidRPr="0048634B">
              <w:rPr>
                <w:lang w:val="en-US"/>
              </w:rPr>
              <w:t>18.01.21 10:38:52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F4D" w:rsidRPr="000B3B8F" w:rsidRDefault="00433F4D">
            <w:pPr>
              <w:pStyle w:val="a3"/>
            </w:pPr>
            <w:r w:rsidRPr="000B3B8F">
              <w:t>ОБЩЕСТВО С ОГРАНИЧЕННОЙ ОТВЕТСТВЕННОСТЬЮ "КЭБ-ЮГ"</w:t>
            </w:r>
          </w:p>
        </w:tc>
      </w:tr>
      <w:tr w:rsidR="00433F4D" w:rsidRPr="0048634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33F4D" w:rsidRPr="0048634B" w:rsidRDefault="00433F4D">
            <w:pPr>
              <w:pStyle w:val="a3"/>
              <w:rPr>
                <w:lang w:val="en-US"/>
              </w:rPr>
            </w:pPr>
            <w:r w:rsidRPr="0048634B">
              <w:rPr>
                <w:lang w:val="en-US"/>
              </w:rPr>
              <w:t>593 002,08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33F4D" w:rsidRPr="0048634B" w:rsidRDefault="00433F4D">
            <w:pPr>
              <w:pStyle w:val="a3"/>
              <w:rPr>
                <w:lang w:val="en-US"/>
              </w:rPr>
            </w:pPr>
            <w:r w:rsidRPr="0048634B">
              <w:rPr>
                <w:lang w:val="en-US"/>
              </w:rPr>
              <w:t>18.01.21 10:37:33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F4D" w:rsidRPr="000B3B8F" w:rsidRDefault="00433F4D">
            <w:pPr>
              <w:pStyle w:val="a3"/>
            </w:pPr>
            <w:r w:rsidRPr="000B3B8F">
              <w:t>ОБЩЕСТВО С ОГРАНИЧЕННОЙ ОТВЕТСТВЕННОСТЬЮ "АЛЬЯНС МЕД"</w:t>
            </w:r>
          </w:p>
        </w:tc>
      </w:tr>
    </w:tbl>
    <w:p w:rsidR="00433F4D" w:rsidRDefault="00433F4D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433F4D" w:rsidRPr="0048634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3F4D" w:rsidRPr="0048634B" w:rsidRDefault="00433F4D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3F4D" w:rsidRPr="0048634B" w:rsidRDefault="00433F4D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r>
              <w:rPr>
                <w:b/>
                <w:bCs/>
              </w:rPr>
              <w:t>Обоснование</w:t>
            </w:r>
          </w:p>
        </w:tc>
      </w:tr>
      <w:tr w:rsidR="00433F4D" w:rsidRPr="0048634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EA-70450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0B3B8F" w:rsidRDefault="00433F4D">
            <w:r w:rsidRPr="000B3B8F">
              <w:t>ОБЩЕСТВО С ОГРАНИЧЕННОЙ ОТВЕТСТВЕННОСТЬЮ "КЭБ-ЮГ"</w:t>
            </w:r>
          </w:p>
          <w:p w:rsidR="00433F4D" w:rsidRPr="000B3B8F" w:rsidRDefault="00433F4D">
            <w:r w:rsidRPr="0048634B">
              <w:t xml:space="preserve">ИНН </w:t>
            </w:r>
            <w:r w:rsidRPr="000B3B8F">
              <w:t>2368012102</w:t>
            </w:r>
          </w:p>
          <w:p w:rsidR="00433F4D" w:rsidRPr="000B3B8F" w:rsidRDefault="00433F4D">
            <w:r w:rsidRPr="0048634B">
              <w:t xml:space="preserve">ОГРН </w:t>
            </w:r>
            <w:r w:rsidRPr="000B3B8F">
              <w:t>1192375041319</w:t>
            </w:r>
          </w:p>
          <w:p w:rsidR="00433F4D" w:rsidRPr="000B3B8F" w:rsidRDefault="00433F4D">
            <w:r w:rsidRPr="0048634B">
              <w:t xml:space="preserve">КПП </w:t>
            </w:r>
            <w:r w:rsidRPr="000B3B8F">
              <w:t>236801001</w:t>
            </w:r>
          </w:p>
          <w:p w:rsidR="00433F4D" w:rsidRPr="000B3B8F" w:rsidRDefault="00433F4D">
            <w:r w:rsidRPr="0048634B">
              <w:t>Место нахождения(жительства)</w:t>
            </w:r>
          </w:p>
          <w:p w:rsidR="00433F4D" w:rsidRPr="000B3B8F" w:rsidRDefault="00433F4D">
            <w:r w:rsidRPr="0048634B">
              <w:t>353290, КРАЙКРАСНОДАРСКИЙ, ГГОРЯЧИЙ КЛЮЧ</w:t>
            </w:r>
          </w:p>
          <w:p w:rsidR="00433F4D" w:rsidRPr="000B3B8F" w:rsidRDefault="00433F4D">
            <w:r w:rsidRPr="0048634B">
              <w:t>Почтовый адрес</w:t>
            </w:r>
          </w:p>
          <w:p w:rsidR="00433F4D" w:rsidRPr="000B3B8F" w:rsidRDefault="00433F4D">
            <w:r w:rsidRPr="0048634B">
              <w:t>353290, КРАЙ КРАСНОДАРСКИЙ, Г ГОРЯЧИЙ КЛЮЧ, УЛ ЖЕМЧУЖНАЯ, ДОМ 33</w:t>
            </w:r>
          </w:p>
          <w:p w:rsidR="00433F4D" w:rsidRPr="0048634B" w:rsidRDefault="00433F4D">
            <w:pPr>
              <w:rPr>
                <w:sz w:val="16"/>
                <w:szCs w:val="16"/>
                <w:lang w:val="en-US"/>
              </w:rPr>
            </w:pPr>
            <w:r w:rsidRPr="0048634B">
              <w:rPr>
                <w:sz w:val="16"/>
                <w:szCs w:val="16"/>
              </w:rPr>
              <w:t xml:space="preserve">Контактное лицо </w:t>
            </w:r>
          </w:p>
          <w:p w:rsidR="00433F4D" w:rsidRPr="0048634B" w:rsidRDefault="00433F4D">
            <w:pPr>
              <w:rPr>
                <w:lang w:val="en-US"/>
              </w:rPr>
            </w:pPr>
            <w:r w:rsidRPr="0048634B">
              <w:t xml:space="preserve">Телефон </w:t>
            </w:r>
            <w:r w:rsidRPr="0048634B">
              <w:rPr>
                <w:lang w:val="en-US"/>
              </w:rPr>
              <w:t>79189721207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3F4D" w:rsidRPr="000B3B8F" w:rsidRDefault="00433F4D">
            <w:r w:rsidRPr="0048634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r w:rsidRPr="0048634B">
              <w:t>-</w:t>
            </w:r>
          </w:p>
        </w:tc>
      </w:tr>
      <w:tr w:rsidR="00433F4D" w:rsidRPr="0048634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3F4D" w:rsidRPr="0048634B" w:rsidRDefault="00433F4D">
            <w:pPr>
              <w:pStyle w:val="a3"/>
            </w:pPr>
            <w:bookmarkStart w:id="0" w:name="__DdeLink__416_2961716382"/>
            <w:bookmarkEnd w:id="0"/>
            <w:r w:rsidRPr="0048634B">
              <w:rPr>
                <w:lang w:val="en-US"/>
              </w:rPr>
              <w:t>EA-70275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0B3B8F" w:rsidRDefault="00433F4D">
            <w:r w:rsidRPr="000B3B8F">
              <w:t>ОБЩЕСТВО С ОГРАНИЧЕННОЙ ОТВЕТСТВЕННОСТЬЮ "АЛЬЯНС МЕД"</w:t>
            </w:r>
          </w:p>
          <w:p w:rsidR="00433F4D" w:rsidRPr="000B3B8F" w:rsidRDefault="00433F4D">
            <w:r w:rsidRPr="0048634B">
              <w:t xml:space="preserve">ИНН </w:t>
            </w:r>
            <w:r w:rsidRPr="000B3B8F">
              <w:t>2312261876</w:t>
            </w:r>
          </w:p>
          <w:p w:rsidR="00433F4D" w:rsidRPr="000B3B8F" w:rsidRDefault="00433F4D">
            <w:r w:rsidRPr="0048634B">
              <w:t xml:space="preserve">ОГРН </w:t>
            </w:r>
            <w:r w:rsidRPr="000B3B8F">
              <w:t>1172375046535</w:t>
            </w:r>
          </w:p>
          <w:p w:rsidR="00433F4D" w:rsidRPr="000B3B8F" w:rsidRDefault="00433F4D">
            <w:r w:rsidRPr="0048634B">
              <w:t xml:space="preserve">КПП </w:t>
            </w:r>
            <w:r w:rsidRPr="000B3B8F">
              <w:t>231101001</w:t>
            </w:r>
          </w:p>
          <w:p w:rsidR="00433F4D" w:rsidRPr="000B3B8F" w:rsidRDefault="00433F4D">
            <w:r w:rsidRPr="0048634B">
              <w:t>Место нахождения(жительства)</w:t>
            </w:r>
          </w:p>
          <w:p w:rsidR="00433F4D" w:rsidRPr="000B3B8F" w:rsidRDefault="00433F4D">
            <w:bookmarkStart w:id="1" w:name="__DdeLink__366_2212008683"/>
            <w:r w:rsidRPr="0048634B">
              <w:t>350900, КРАЙКРАСНОДАРСКИЙ, ГКРАСНОДАР, ОФИС 2</w:t>
            </w:r>
            <w:bookmarkEnd w:id="1"/>
          </w:p>
          <w:p w:rsidR="00433F4D" w:rsidRPr="000B3B8F" w:rsidRDefault="00433F4D">
            <w:r w:rsidRPr="0048634B">
              <w:t>Почтовый адрес</w:t>
            </w:r>
          </w:p>
          <w:p w:rsidR="00433F4D" w:rsidRPr="000B3B8F" w:rsidRDefault="00433F4D">
            <w:r w:rsidRPr="0048634B">
              <w:t>350900, КРАЙ КРАСНОДАРСКИЙ, Г КРАСНОДАР, УЛ ИМ СОКОЛОВА М.Е., ДОМ 80, ОФИС 2</w:t>
            </w:r>
          </w:p>
          <w:p w:rsidR="00433F4D" w:rsidRPr="0048634B" w:rsidRDefault="00433F4D">
            <w:pPr>
              <w:rPr>
                <w:sz w:val="16"/>
                <w:szCs w:val="16"/>
                <w:lang w:val="en-US"/>
              </w:rPr>
            </w:pPr>
            <w:r w:rsidRPr="0048634B">
              <w:rPr>
                <w:sz w:val="16"/>
                <w:szCs w:val="16"/>
              </w:rPr>
              <w:t xml:space="preserve">Контактное лицо </w:t>
            </w:r>
          </w:p>
          <w:p w:rsidR="00433F4D" w:rsidRPr="0048634B" w:rsidRDefault="00433F4D">
            <w:pPr>
              <w:rPr>
                <w:lang w:val="en-US"/>
              </w:rPr>
            </w:pPr>
            <w:r w:rsidRPr="0048634B">
              <w:t xml:space="preserve">Телефон </w:t>
            </w:r>
            <w:r w:rsidRPr="0048634B">
              <w:rPr>
                <w:lang w:val="en-US"/>
              </w:rPr>
              <w:t>79182281494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3F4D" w:rsidRPr="000B3B8F" w:rsidRDefault="00433F4D">
            <w:r w:rsidRPr="0048634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r w:rsidRPr="0048634B">
              <w:t>-</w:t>
            </w:r>
          </w:p>
        </w:tc>
      </w:tr>
    </w:tbl>
    <w:p w:rsidR="00433F4D" w:rsidRDefault="00433F4D"/>
    <w:p w:rsidR="00433F4D" w:rsidRDefault="00433F4D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433F4D" w:rsidRPr="0048634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433F4D" w:rsidRPr="0048634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EA</w:t>
            </w:r>
            <w:r w:rsidRPr="000B3B8F">
              <w:t>-70450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0B3B8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3F4D" w:rsidRPr="0048634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EA</w:t>
            </w:r>
            <w:r w:rsidRPr="000B3B8F">
              <w:t>-70450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0B3B8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3F4D" w:rsidRPr="0048634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EA</w:t>
            </w:r>
            <w:r w:rsidRPr="000B3B8F">
              <w:t>-70450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0B3B8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3F4D" w:rsidRPr="0048634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EA</w:t>
            </w:r>
            <w:r w:rsidRPr="000B3B8F">
              <w:t>-70450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0B3B8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3F4D" w:rsidRPr="0048634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EA</w:t>
            </w:r>
            <w:r w:rsidRPr="000B3B8F">
              <w:t>-70450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0B3B8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3F4D" w:rsidRPr="0048634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EA</w:t>
            </w:r>
            <w:r w:rsidRPr="000B3B8F">
              <w:t>-70275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0B3B8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3F4D" w:rsidRPr="0048634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EA</w:t>
            </w:r>
            <w:r w:rsidRPr="000B3B8F">
              <w:t>-70275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0B3B8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3F4D" w:rsidRPr="0048634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EA</w:t>
            </w:r>
            <w:r w:rsidRPr="000B3B8F">
              <w:t>-70275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0B3B8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3F4D" w:rsidRPr="0048634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EA</w:t>
            </w:r>
            <w:r w:rsidRPr="000B3B8F">
              <w:t>-70275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0B3B8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3F4D" w:rsidRPr="0048634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EA</w:t>
            </w:r>
            <w:r w:rsidRPr="000B3B8F">
              <w:t>-70275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3F4D" w:rsidRPr="0048634B" w:rsidRDefault="00433F4D">
            <w:pPr>
              <w:pStyle w:val="a3"/>
            </w:pPr>
            <w:r w:rsidRPr="000B3B8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433F4D" w:rsidRDefault="00433F4D"/>
    <w:p w:rsidR="00433F4D" w:rsidRDefault="00433F4D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0B3B8F">
        <w:t>Тест-полоски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"КЭБ-ЮГ", предложение о цене контракта 590 007,12 руб.</w:t>
      </w:r>
    </w:p>
    <w:p w:rsidR="00433F4D" w:rsidRDefault="00433F4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190D0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433F4D" w:rsidRDefault="00433F4D">
      <w:pPr>
        <w:jc w:val="both"/>
        <w:rPr>
          <w:b/>
          <w:bCs/>
        </w:rPr>
      </w:pPr>
    </w:p>
    <w:p w:rsidR="00433F4D" w:rsidRDefault="00433F4D">
      <w:pPr>
        <w:jc w:val="both"/>
        <w:rPr>
          <w:b/>
          <w:bCs/>
        </w:rPr>
      </w:pPr>
    </w:p>
    <w:p w:rsidR="00433F4D" w:rsidRDefault="00433F4D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33F4D" w:rsidRPr="0048634B">
        <w:tc>
          <w:tcPr>
            <w:tcW w:w="5847" w:type="dxa"/>
            <w:vAlign w:val="bottom"/>
          </w:tcPr>
          <w:p w:rsidR="00433F4D" w:rsidRPr="0048634B" w:rsidRDefault="00433F4D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Просоленко Юрий Александрович</w:t>
            </w:r>
          </w:p>
        </w:tc>
      </w:tr>
      <w:tr w:rsidR="00433F4D" w:rsidRPr="0048634B">
        <w:tc>
          <w:tcPr>
            <w:tcW w:w="5847" w:type="dxa"/>
            <w:vAlign w:val="bottom"/>
          </w:tcPr>
          <w:p w:rsidR="00433F4D" w:rsidRPr="0048634B" w:rsidRDefault="00433F4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Дехтерев Юрий Сергеевич</w:t>
            </w:r>
          </w:p>
        </w:tc>
      </w:tr>
      <w:tr w:rsidR="00433F4D" w:rsidRPr="0048634B">
        <w:tc>
          <w:tcPr>
            <w:tcW w:w="5847" w:type="dxa"/>
            <w:vAlign w:val="bottom"/>
          </w:tcPr>
          <w:p w:rsidR="00433F4D" w:rsidRPr="0048634B" w:rsidRDefault="00433F4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Коротникова Светлана Борисовна</w:t>
            </w:r>
          </w:p>
        </w:tc>
      </w:tr>
      <w:tr w:rsidR="00433F4D" w:rsidRPr="0048634B">
        <w:tc>
          <w:tcPr>
            <w:tcW w:w="5847" w:type="dxa"/>
            <w:vAlign w:val="bottom"/>
          </w:tcPr>
          <w:p w:rsidR="00433F4D" w:rsidRPr="0048634B" w:rsidRDefault="00433F4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Мальченко Елена Александровна</w:t>
            </w:r>
          </w:p>
        </w:tc>
      </w:tr>
      <w:tr w:rsidR="00433F4D" w:rsidRPr="0048634B">
        <w:tc>
          <w:tcPr>
            <w:tcW w:w="5847" w:type="dxa"/>
            <w:vAlign w:val="bottom"/>
          </w:tcPr>
          <w:p w:rsidR="00433F4D" w:rsidRPr="0048634B" w:rsidRDefault="00433F4D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33F4D" w:rsidRPr="0048634B" w:rsidRDefault="00433F4D">
            <w:pPr>
              <w:pStyle w:val="a3"/>
            </w:pPr>
            <w:r w:rsidRPr="0048634B">
              <w:rPr>
                <w:lang w:val="en-US"/>
              </w:rPr>
              <w:t>Владыкина Лидия Валерьевна</w:t>
            </w:r>
          </w:p>
        </w:tc>
      </w:tr>
    </w:tbl>
    <w:p w:rsidR="00433F4D" w:rsidRDefault="00433F4D"/>
    <w:sectPr w:rsidR="00433F4D" w:rsidSect="007F160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602"/>
    <w:rsid w:val="000B3B8F"/>
    <w:rsid w:val="00190D04"/>
    <w:rsid w:val="00433F4D"/>
    <w:rsid w:val="0048634B"/>
    <w:rsid w:val="007F1602"/>
    <w:rsid w:val="00FA5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602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7F160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F160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37803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7F1602"/>
  </w:style>
  <w:style w:type="paragraph" w:styleId="Caption">
    <w:name w:val="caption"/>
    <w:basedOn w:val="Normal"/>
    <w:uiPriority w:val="99"/>
    <w:qFormat/>
    <w:rsid w:val="007F160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7F160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7F160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37803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7F160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7F160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7F160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7F160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7F160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7F160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7F160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7F160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7F160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7F160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7803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78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803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7F1602"/>
  </w:style>
  <w:style w:type="paragraph" w:customStyle="1" w:styleId="a4">
    <w:name w:val="Заголовок таблицы"/>
    <w:basedOn w:val="a3"/>
    <w:uiPriority w:val="99"/>
    <w:rsid w:val="007F1602"/>
  </w:style>
  <w:style w:type="paragraph" w:customStyle="1" w:styleId="DocumentMap">
    <w:name w:val="DocumentMap"/>
    <w:uiPriority w:val="99"/>
    <w:rsid w:val="007F1602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7F1602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7F1602"/>
  </w:style>
  <w:style w:type="character" w:styleId="Hyperlink">
    <w:name w:val="Hyperlink"/>
    <w:basedOn w:val="DefaultParagraphFont"/>
    <w:uiPriority w:val="99"/>
    <w:rsid w:val="000B3B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4</Pages>
  <Words>1171</Words>
  <Characters>6676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2021-01-18T12:48:00Z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