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2A0" w:rsidRDefault="003052A0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8E13BC">
        <w:rPr>
          <w:b/>
          <w:bCs/>
        </w:rPr>
        <w:t>0318300120821000002</w:t>
      </w:r>
    </w:p>
    <w:p w:rsidR="003052A0" w:rsidRDefault="003052A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052A0" w:rsidRDefault="003052A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052A0" w:rsidRDefault="003052A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052A0" w:rsidRPr="006F604D">
        <w:tc>
          <w:tcPr>
            <w:tcW w:w="4961" w:type="dxa"/>
          </w:tcPr>
          <w:p w:rsidR="003052A0" w:rsidRPr="006F604D" w:rsidRDefault="003052A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052A0" w:rsidRPr="006F604D" w:rsidRDefault="003052A0">
            <w:pPr>
              <w:ind w:firstLine="567"/>
              <w:jc w:val="right"/>
            </w:pPr>
            <w:r>
              <w:rPr>
                <w:lang w:val="en-US"/>
              </w:rPr>
              <w:t>15.02.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052A0" w:rsidRDefault="003052A0"/>
    <w:p w:rsidR="003052A0" w:rsidRDefault="003052A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Карбетоцин </w:t>
      </w:r>
    </w:p>
    <w:p w:rsidR="003052A0" w:rsidRDefault="003052A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213234901331923490100100430012120244</w:t>
      </w:r>
    </w:p>
    <w:p w:rsidR="003052A0" w:rsidRDefault="003052A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227 810,00 руб.</w:t>
      </w:r>
    </w:p>
    <w:p w:rsidR="003052A0" w:rsidRDefault="003052A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E13BC">
        <w:rPr>
          <w:b/>
          <w:bCs/>
        </w:rPr>
        <w:t xml:space="preserve">: </w:t>
      </w:r>
      <w:r w:rsidRPr="008E13B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E13B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052A0" w:rsidRPr="006F604D">
        <w:trPr>
          <w:jc w:val="right"/>
        </w:trPr>
        <w:tc>
          <w:tcPr>
            <w:tcW w:w="9915" w:type="dxa"/>
          </w:tcPr>
          <w:p w:rsidR="003052A0" w:rsidRPr="006F604D" w:rsidRDefault="003052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8E13BC">
              <w:rPr>
                <w:b/>
                <w:bCs/>
              </w:rPr>
              <w:t xml:space="preserve">Источник финансирования: </w:t>
            </w:r>
            <w:r w:rsidRPr="008E13BC">
              <w:t>Внебюджетные фонды (ОМС), краевой бюджет 2021 года.</w:t>
            </w:r>
          </w:p>
          <w:p w:rsidR="003052A0" w:rsidRPr="006F604D" w:rsidRDefault="003052A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8E13B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E13BC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3052A0" w:rsidRPr="006F604D" w:rsidRDefault="003052A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E13BC">
              <w:t>Не требуется</w:t>
            </w:r>
          </w:p>
          <w:p w:rsidR="003052A0" w:rsidRPr="006F604D" w:rsidRDefault="003052A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E13BC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052A0" w:rsidRDefault="003052A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E13BC">
        <w:t>05.02.21 11:53:31 (</w:t>
      </w:r>
      <w:r>
        <w:rPr>
          <w:lang w:val="en-US"/>
        </w:rPr>
        <w:t>MSK</w:t>
      </w:r>
      <w:r w:rsidRPr="008E13BC">
        <w:t>+00:00)</w:t>
      </w:r>
    </w:p>
    <w:p w:rsidR="003052A0" w:rsidRDefault="003052A0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E13B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052A0" w:rsidRPr="006F604D"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052A0" w:rsidRPr="006F604D" w:rsidRDefault="003052A0">
            <w:pPr>
              <w:rPr>
                <w:lang w:val="en-US"/>
              </w:rPr>
            </w:pPr>
            <w:r w:rsidRPr="006F604D">
              <w:rPr>
                <w:lang w:val="en-US"/>
              </w:rPr>
              <w:t>Главный врач</w:t>
            </w:r>
          </w:p>
        </w:tc>
      </w:tr>
      <w:tr w:rsidR="003052A0" w:rsidRPr="006F604D"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052A0" w:rsidRPr="006F604D" w:rsidRDefault="003052A0">
            <w:pPr>
              <w:rPr>
                <w:lang w:val="en-US"/>
              </w:rPr>
            </w:pPr>
            <w:r w:rsidRPr="006F604D">
              <w:rPr>
                <w:lang w:val="en-US"/>
              </w:rPr>
              <w:t>Начальник отдела закупок</w:t>
            </w:r>
          </w:p>
        </w:tc>
      </w:tr>
      <w:tr w:rsidR="003052A0" w:rsidRPr="006F604D"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052A0" w:rsidRPr="006F604D" w:rsidRDefault="003052A0">
            <w:pPr>
              <w:rPr>
                <w:lang w:val="en-US"/>
              </w:rPr>
            </w:pPr>
            <w:r w:rsidRPr="006F604D">
              <w:rPr>
                <w:lang w:val="en-US"/>
              </w:rPr>
              <w:t>Начальник юридического отдела</w:t>
            </w:r>
          </w:p>
        </w:tc>
      </w:tr>
      <w:tr w:rsidR="003052A0" w:rsidRPr="006F604D"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052A0" w:rsidRPr="006F604D" w:rsidRDefault="003052A0">
            <w:pPr>
              <w:rPr>
                <w:lang w:val="en-US"/>
              </w:rPr>
            </w:pPr>
            <w:r w:rsidRPr="006F604D">
              <w:rPr>
                <w:lang w:val="en-US"/>
              </w:rPr>
              <w:t>экономист 1 категории отдела закупок</w:t>
            </w:r>
          </w:p>
        </w:tc>
      </w:tr>
      <w:tr w:rsidR="003052A0" w:rsidRPr="006F604D"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052A0" w:rsidRPr="006F604D" w:rsidRDefault="003052A0">
            <w:r w:rsidRPr="006F604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052A0" w:rsidRPr="006F604D" w:rsidRDefault="003052A0">
            <w:pPr>
              <w:rPr>
                <w:lang w:val="en-US"/>
              </w:rPr>
            </w:pPr>
            <w:r w:rsidRPr="006F604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052A0" w:rsidRDefault="003052A0">
      <w:pPr>
        <w:jc w:val="both"/>
      </w:pPr>
      <w:r>
        <w:tab/>
        <w:t>Кворум имеется. Комиссия правомочна.</w:t>
      </w:r>
    </w:p>
    <w:p w:rsidR="003052A0" w:rsidRDefault="003052A0">
      <w:pPr>
        <w:jc w:val="both"/>
      </w:pPr>
      <w:r>
        <w:tab/>
        <w:t xml:space="preserve">Заседание комиссии проводилось </w:t>
      </w:r>
      <w:r w:rsidRPr="008E13BC">
        <w:t>15.02.</w:t>
      </w:r>
      <w:r>
        <w:t>20</w:t>
      </w:r>
      <w:r w:rsidRPr="008E13BC">
        <w:t>21 14:</w:t>
      </w:r>
      <w:r>
        <w:t>00</w:t>
      </w:r>
      <w:r w:rsidRPr="008E13BC">
        <w:t xml:space="preserve"> (</w:t>
      </w:r>
      <w:r>
        <w:rPr>
          <w:lang w:val="en-US"/>
        </w:rPr>
        <w:t>MSK</w:t>
      </w:r>
      <w:r w:rsidRPr="008E13B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052A0" w:rsidRDefault="003052A0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E13BC">
        <w:t>15.02.21 09:30:00 (</w:t>
      </w:r>
      <w:r>
        <w:rPr>
          <w:lang w:val="en-US"/>
        </w:rPr>
        <w:t>MSK</w:t>
      </w:r>
      <w:r w:rsidRPr="008E13BC">
        <w:t>+00:00)</w:t>
      </w:r>
      <w:r>
        <w:t xml:space="preserve">), подана </w:t>
      </w:r>
      <w:r w:rsidRPr="008E13B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052A0" w:rsidRPr="006F604D">
        <w:tc>
          <w:tcPr>
            <w:tcW w:w="9922" w:type="dxa"/>
          </w:tcPr>
          <w:p w:rsidR="003052A0" w:rsidRPr="006F604D" w:rsidRDefault="003052A0">
            <w:pPr>
              <w:pStyle w:val="a4"/>
            </w:pPr>
            <w:r w:rsidRPr="006F604D">
              <w:t>EA-73205</w:t>
            </w:r>
            <w:r>
              <w:t xml:space="preserve">, дата и время регистрации заявки: </w:t>
            </w:r>
            <w:r w:rsidRPr="006F604D">
              <w:t>11.02.21 14:56:16 (MSK+00:00)</w:t>
            </w:r>
          </w:p>
        </w:tc>
      </w:tr>
    </w:tbl>
    <w:p w:rsidR="003052A0" w:rsidRDefault="003052A0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3052A0" w:rsidRPr="006F60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052A0" w:rsidRPr="006F604D" w:rsidRDefault="003052A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052A0" w:rsidRPr="006F604D" w:rsidRDefault="003052A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r>
              <w:rPr>
                <w:b/>
                <w:bCs/>
              </w:rPr>
              <w:t>Обоснование</w:t>
            </w:r>
          </w:p>
        </w:tc>
      </w:tr>
      <w:tr w:rsidR="003052A0" w:rsidRPr="006F60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052A0" w:rsidRPr="006F604D" w:rsidRDefault="003052A0">
            <w:pPr>
              <w:pStyle w:val="a4"/>
            </w:pPr>
            <w:bookmarkStart w:id="0" w:name="__DdeLink__416_2961716382"/>
            <w:bookmarkEnd w:id="0"/>
            <w:r w:rsidRPr="006F604D">
              <w:rPr>
                <w:lang w:val="en-US"/>
              </w:rPr>
              <w:t>EA-73205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8E13BC" w:rsidRDefault="003052A0">
            <w:r w:rsidRPr="008E13BC">
              <w:t>АКЦИОНЕРНОЕ ОБЩЕСТВО "ФАРМАЦЕВТ ПЛЮС"</w:t>
            </w:r>
          </w:p>
          <w:p w:rsidR="003052A0" w:rsidRPr="006F604D" w:rsidRDefault="003052A0">
            <w:r w:rsidRPr="006F604D">
              <w:t xml:space="preserve">ИНН </w:t>
            </w:r>
            <w:r w:rsidRPr="008E13BC">
              <w:t>6166118833</w:t>
            </w:r>
          </w:p>
          <w:p w:rsidR="003052A0" w:rsidRPr="008E13BC" w:rsidRDefault="003052A0">
            <w:r w:rsidRPr="006F604D">
              <w:t xml:space="preserve">ОГРН </w:t>
            </w:r>
            <w:r w:rsidRPr="008E13BC">
              <w:t>1206100013833</w:t>
            </w:r>
          </w:p>
          <w:p w:rsidR="003052A0" w:rsidRPr="008E13BC" w:rsidRDefault="003052A0">
            <w:r w:rsidRPr="006F604D">
              <w:t xml:space="preserve">КПП </w:t>
            </w:r>
            <w:r w:rsidRPr="008E13BC">
              <w:t>616601001</w:t>
            </w:r>
          </w:p>
          <w:p w:rsidR="003052A0" w:rsidRPr="008E13BC" w:rsidRDefault="003052A0">
            <w:r w:rsidRPr="006F604D">
              <w:t>Место нахождения(жительства)</w:t>
            </w:r>
          </w:p>
          <w:p w:rsidR="003052A0" w:rsidRPr="008E13BC" w:rsidRDefault="003052A0">
            <w:bookmarkStart w:id="1" w:name="__DdeLink__366_2212008683"/>
            <w:r w:rsidRPr="006F604D">
              <w:t>344009, ОБЛРОСТОВСКАЯ, ГРОСТОВ-НА-ДОНУ, КОМНАТА 10</w:t>
            </w:r>
            <w:bookmarkEnd w:id="1"/>
          </w:p>
          <w:p w:rsidR="003052A0" w:rsidRPr="008E13BC" w:rsidRDefault="003052A0">
            <w:r w:rsidRPr="006F604D">
              <w:t>Почтовый адрес</w:t>
            </w:r>
          </w:p>
          <w:p w:rsidR="003052A0" w:rsidRPr="008E13BC" w:rsidRDefault="003052A0">
            <w:r w:rsidRPr="006F604D">
              <w:t>344009, ОБЛ РОСТОВСКАЯ, Г РОСТОВ-НА-ДОНУ, ПР-КТ ШОЛОХОВА, ДОМ 211, КОМНАТА 10</w:t>
            </w:r>
          </w:p>
          <w:p w:rsidR="003052A0" w:rsidRPr="006F604D" w:rsidRDefault="003052A0">
            <w:pPr>
              <w:rPr>
                <w:sz w:val="16"/>
                <w:szCs w:val="16"/>
                <w:lang w:val="en-US"/>
              </w:rPr>
            </w:pPr>
            <w:r w:rsidRPr="006F604D">
              <w:rPr>
                <w:sz w:val="16"/>
                <w:szCs w:val="16"/>
              </w:rPr>
              <w:t xml:space="preserve">Контактное лицо </w:t>
            </w:r>
          </w:p>
          <w:p w:rsidR="003052A0" w:rsidRPr="006F604D" w:rsidRDefault="003052A0">
            <w:pPr>
              <w:rPr>
                <w:lang w:val="en-US"/>
              </w:rPr>
            </w:pPr>
            <w:r w:rsidRPr="006F604D">
              <w:t xml:space="preserve">Телефон </w:t>
            </w:r>
            <w:r w:rsidRPr="006F604D">
              <w:rPr>
                <w:lang w:val="en-US"/>
              </w:rPr>
              <w:t>78633220428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052A0" w:rsidRPr="008E13BC" w:rsidRDefault="003052A0">
            <w:r w:rsidRPr="006F604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r w:rsidRPr="006F604D">
              <w:t>-</w:t>
            </w:r>
          </w:p>
        </w:tc>
      </w:tr>
    </w:tbl>
    <w:p w:rsidR="003052A0" w:rsidRDefault="003052A0"/>
    <w:p w:rsidR="003052A0" w:rsidRDefault="003052A0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3052A0" w:rsidRPr="006F604D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3052A0" w:rsidRPr="006F604D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EA-73205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8E13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052A0" w:rsidRPr="006F604D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EA-73205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8E13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052A0" w:rsidRPr="006F604D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EA-73205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8E13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052A0" w:rsidRPr="006F604D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EA-73205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8E13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052A0" w:rsidRPr="006F604D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EA-73205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52A0" w:rsidRPr="006F604D" w:rsidRDefault="003052A0">
            <w:pPr>
              <w:pStyle w:val="a4"/>
            </w:pPr>
            <w:r w:rsidRPr="008E13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3052A0" w:rsidRDefault="003052A0"/>
    <w:p w:rsidR="003052A0" w:rsidRDefault="003052A0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052A0" w:rsidRPr="008E13BC" w:rsidRDefault="003052A0">
      <w:pPr>
        <w:jc w:val="both"/>
      </w:pPr>
      <w:r w:rsidRPr="008E13B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3052A0" w:rsidRDefault="003052A0">
      <w:pPr>
        <w:pStyle w:val="BodyText"/>
        <w:jc w:val="both"/>
      </w:pPr>
      <w:r w:rsidRPr="008E13B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052A0" w:rsidRDefault="003052A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F719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052A0" w:rsidRDefault="003052A0">
      <w:pPr>
        <w:jc w:val="both"/>
        <w:rPr>
          <w:b/>
          <w:bCs/>
        </w:rPr>
      </w:pPr>
    </w:p>
    <w:p w:rsidR="003052A0" w:rsidRDefault="003052A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052A0" w:rsidRPr="006F604D">
        <w:tc>
          <w:tcPr>
            <w:tcW w:w="5847" w:type="dxa"/>
            <w:vAlign w:val="bottom"/>
          </w:tcPr>
          <w:p w:rsidR="003052A0" w:rsidRPr="006F604D" w:rsidRDefault="003052A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Просоленко Юрий Александрович</w:t>
            </w:r>
          </w:p>
        </w:tc>
      </w:tr>
      <w:tr w:rsidR="003052A0" w:rsidRPr="006F604D">
        <w:tc>
          <w:tcPr>
            <w:tcW w:w="5847" w:type="dxa"/>
            <w:vAlign w:val="bottom"/>
          </w:tcPr>
          <w:p w:rsidR="003052A0" w:rsidRPr="006F604D" w:rsidRDefault="003052A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Дехтерев Юрий Сергеевич</w:t>
            </w:r>
          </w:p>
        </w:tc>
      </w:tr>
      <w:tr w:rsidR="003052A0" w:rsidRPr="006F604D">
        <w:tc>
          <w:tcPr>
            <w:tcW w:w="5847" w:type="dxa"/>
            <w:vAlign w:val="bottom"/>
          </w:tcPr>
          <w:p w:rsidR="003052A0" w:rsidRPr="006F604D" w:rsidRDefault="003052A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Коротникова Светлана Борисовна</w:t>
            </w:r>
          </w:p>
        </w:tc>
      </w:tr>
      <w:tr w:rsidR="003052A0" w:rsidRPr="006F604D">
        <w:tc>
          <w:tcPr>
            <w:tcW w:w="5847" w:type="dxa"/>
            <w:vAlign w:val="bottom"/>
          </w:tcPr>
          <w:p w:rsidR="003052A0" w:rsidRPr="006F604D" w:rsidRDefault="003052A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Мальченко Елена Александровна</w:t>
            </w:r>
          </w:p>
        </w:tc>
      </w:tr>
      <w:tr w:rsidR="003052A0" w:rsidRPr="006F604D">
        <w:tc>
          <w:tcPr>
            <w:tcW w:w="5847" w:type="dxa"/>
            <w:vAlign w:val="bottom"/>
          </w:tcPr>
          <w:p w:rsidR="003052A0" w:rsidRPr="006F604D" w:rsidRDefault="003052A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052A0" w:rsidRPr="006F604D" w:rsidRDefault="003052A0">
            <w:pPr>
              <w:pStyle w:val="a4"/>
            </w:pPr>
            <w:r w:rsidRPr="006F604D">
              <w:rPr>
                <w:lang w:val="en-US"/>
              </w:rPr>
              <w:t>Владыкина Лидия Валерьевна</w:t>
            </w:r>
          </w:p>
        </w:tc>
      </w:tr>
    </w:tbl>
    <w:p w:rsidR="003052A0" w:rsidRDefault="003052A0"/>
    <w:sectPr w:rsidR="003052A0" w:rsidSect="00EB3B3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3B33"/>
    <w:rsid w:val="002F7191"/>
    <w:rsid w:val="003052A0"/>
    <w:rsid w:val="00307742"/>
    <w:rsid w:val="006F604D"/>
    <w:rsid w:val="008E13BC"/>
    <w:rsid w:val="00EB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B33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EB3B33"/>
  </w:style>
  <w:style w:type="paragraph" w:customStyle="1" w:styleId="a3">
    <w:name w:val="Заголовок"/>
    <w:basedOn w:val="Normal"/>
    <w:next w:val="BodyText"/>
    <w:uiPriority w:val="99"/>
    <w:rsid w:val="00EB3B3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B3B3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B399B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B3B33"/>
  </w:style>
  <w:style w:type="paragraph" w:styleId="Caption">
    <w:name w:val="caption"/>
    <w:basedOn w:val="Normal"/>
    <w:uiPriority w:val="99"/>
    <w:qFormat/>
    <w:rsid w:val="00EB3B3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B3B3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B3B3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B399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B3B3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B3B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B3B3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B3B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B3B3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B3B3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B3B3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B3B3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B3B3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B3B3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399B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399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99B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EB3B33"/>
  </w:style>
  <w:style w:type="paragraph" w:customStyle="1" w:styleId="a5">
    <w:name w:val="Заголовок таблицы"/>
    <w:basedOn w:val="a4"/>
    <w:uiPriority w:val="99"/>
    <w:rsid w:val="00EB3B33"/>
  </w:style>
  <w:style w:type="paragraph" w:customStyle="1" w:styleId="DocumentMap">
    <w:name w:val="DocumentMap"/>
    <w:uiPriority w:val="99"/>
    <w:rsid w:val="00EB3B33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E13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840</Words>
  <Characters>4790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2021-02-15T11:55:00Z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