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7AF" w:rsidRDefault="00DF07AF">
      <w:pPr>
        <w:overflowPunct w:val="0"/>
        <w:ind w:firstLine="680"/>
        <w:jc w:val="center"/>
      </w:pPr>
      <w:r>
        <w:rPr>
          <w:b/>
          <w:bCs/>
        </w:rPr>
        <w:t xml:space="preserve">ПРОТОКОЛ </w:t>
      </w:r>
      <w:r w:rsidRPr="005D6D87">
        <w:rPr>
          <w:b/>
          <w:bCs/>
        </w:rPr>
        <w:t>0318300120821000010</w:t>
      </w:r>
    </w:p>
    <w:p w:rsidR="00DF07AF" w:rsidRDefault="00DF07AF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DF07AF" w:rsidRDefault="00DF07AF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DF07AF" w:rsidRDefault="00DF07AF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F07AF" w:rsidRPr="00E66889">
        <w:tc>
          <w:tcPr>
            <w:tcW w:w="4961" w:type="dxa"/>
          </w:tcPr>
          <w:p w:rsidR="00DF07AF" w:rsidRPr="00E66889" w:rsidRDefault="00DF07AF">
            <w:pPr>
              <w:overflowPunct w:val="0"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F07AF" w:rsidRPr="00E66889" w:rsidRDefault="00DF07AF">
            <w:pPr>
              <w:ind w:firstLine="567"/>
              <w:jc w:val="right"/>
            </w:pPr>
            <w:r>
              <w:rPr>
                <w:lang w:val="en-US"/>
              </w:rPr>
              <w:t>16.02.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F07AF" w:rsidRDefault="00DF07AF"/>
    <w:p w:rsidR="00DF07AF" w:rsidRDefault="00DF07A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Монитор пациента </w:t>
      </w:r>
    </w:p>
    <w:p w:rsidR="00DF07AF" w:rsidRDefault="00DF07A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Идентификационный код закупки</w:t>
      </w:r>
      <w:r>
        <w:t>: 213234901331923490100100410012660244</w:t>
      </w:r>
    </w:p>
    <w:p w:rsidR="00DF07AF" w:rsidRDefault="00DF07A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</w:pPr>
      <w:r>
        <w:rPr>
          <w:b/>
          <w:bCs/>
        </w:rPr>
        <w:t>Начальная (максимальная) цена контракта</w:t>
      </w:r>
      <w:r>
        <w:t>: 597 000,00 руб.</w:t>
      </w:r>
    </w:p>
    <w:p w:rsidR="00DF07AF" w:rsidRDefault="00DF07AF">
      <w:pPr>
        <w:tabs>
          <w:tab w:val="left" w:pos="675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5D6D87">
        <w:rPr>
          <w:b/>
          <w:bCs/>
        </w:rPr>
        <w:t xml:space="preserve">: </w:t>
      </w:r>
      <w:r w:rsidRPr="005D6D87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5D6D87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F07AF" w:rsidRPr="00E66889">
        <w:trPr>
          <w:jc w:val="right"/>
        </w:trPr>
        <w:tc>
          <w:tcPr>
            <w:tcW w:w="9915" w:type="dxa"/>
          </w:tcPr>
          <w:p w:rsidR="00DF07AF" w:rsidRPr="00E66889" w:rsidRDefault="00DF07AF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jc w:val="both"/>
            </w:pPr>
            <w:r w:rsidRPr="005D6D87">
              <w:rPr>
                <w:b/>
                <w:bCs/>
              </w:rPr>
              <w:t xml:space="preserve">Источник финансирования: </w:t>
            </w:r>
            <w:r w:rsidRPr="005D6D87">
              <w:t>Внебюджетные средства (родовые сертификаты) 2021 г.</w:t>
            </w:r>
          </w:p>
          <w:p w:rsidR="00DF07AF" w:rsidRPr="00E66889" w:rsidRDefault="00DF07A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 w:rsidRPr="005D6D87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5D6D87">
              <w:t>353560, Россия, Краснодарский край, г. Славянск-на-Кубани, ул. Совхозная 100 транспортом поставщика. В течение 80 календарных дней со дня подписания контракта.</w:t>
            </w:r>
          </w:p>
          <w:p w:rsidR="00DF07AF" w:rsidRPr="00E66889" w:rsidRDefault="00DF07A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5D6D87">
              <w:t>Не требуется</w:t>
            </w:r>
          </w:p>
          <w:p w:rsidR="00DF07AF" w:rsidRPr="00E66889" w:rsidRDefault="00DF07AF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5D6D87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F07AF" w:rsidRDefault="00DF07AF">
      <w:pPr>
        <w:tabs>
          <w:tab w:val="left" w:pos="686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5D6D87">
        <w:t>08.02.21 14:21:28 (</w:t>
      </w:r>
      <w:r>
        <w:rPr>
          <w:lang w:val="en-US"/>
        </w:rPr>
        <w:t>MSK</w:t>
      </w:r>
      <w:r w:rsidRPr="005D6D87">
        <w:t>+00:00)</w:t>
      </w:r>
    </w:p>
    <w:p w:rsidR="00DF07AF" w:rsidRDefault="00DF07AF">
      <w:pPr>
        <w:overflowPunct w:val="0"/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5D6D87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F07AF" w:rsidRPr="00E66889"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F07AF" w:rsidRPr="00E66889" w:rsidRDefault="00DF07AF">
            <w:pPr>
              <w:rPr>
                <w:lang w:val="en-US"/>
              </w:rPr>
            </w:pPr>
            <w:r w:rsidRPr="00E66889">
              <w:rPr>
                <w:lang w:val="en-US"/>
              </w:rPr>
              <w:t>Главный врач</w:t>
            </w:r>
          </w:p>
        </w:tc>
      </w:tr>
      <w:tr w:rsidR="00DF07AF" w:rsidRPr="00E66889"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F07AF" w:rsidRPr="00E66889" w:rsidRDefault="00DF07AF">
            <w:pPr>
              <w:rPr>
                <w:lang w:val="en-US"/>
              </w:rPr>
            </w:pPr>
            <w:r w:rsidRPr="00E66889">
              <w:rPr>
                <w:lang w:val="en-US"/>
              </w:rPr>
              <w:t>Начальник отдела закупок</w:t>
            </w:r>
          </w:p>
        </w:tc>
      </w:tr>
      <w:tr w:rsidR="00DF07AF" w:rsidRPr="00E66889"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DF07AF" w:rsidRPr="00E66889" w:rsidRDefault="00DF07AF">
            <w:pPr>
              <w:rPr>
                <w:lang w:val="en-US"/>
              </w:rPr>
            </w:pPr>
            <w:r w:rsidRPr="00E66889">
              <w:rPr>
                <w:lang w:val="en-US"/>
              </w:rPr>
              <w:t>Начальник юридического отдела</w:t>
            </w:r>
          </w:p>
        </w:tc>
      </w:tr>
      <w:tr w:rsidR="00DF07AF" w:rsidRPr="00E66889"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DF07AF" w:rsidRPr="00E66889" w:rsidRDefault="00DF07AF">
            <w:pPr>
              <w:rPr>
                <w:lang w:val="en-US"/>
              </w:rPr>
            </w:pPr>
            <w:r w:rsidRPr="00E66889">
              <w:rPr>
                <w:lang w:val="en-US"/>
              </w:rPr>
              <w:t>экономист 1 категории отдела закупок</w:t>
            </w:r>
          </w:p>
        </w:tc>
      </w:tr>
      <w:tr w:rsidR="00DF07AF" w:rsidRPr="00E66889"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F07AF" w:rsidRPr="00E66889" w:rsidRDefault="00DF07AF">
            <w:r w:rsidRPr="00E6688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F07AF" w:rsidRPr="00E66889" w:rsidRDefault="00DF07AF">
            <w:pPr>
              <w:rPr>
                <w:lang w:val="en-US"/>
              </w:rPr>
            </w:pPr>
            <w:r w:rsidRPr="00E6688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F07AF" w:rsidRDefault="00DF07AF">
      <w:pPr>
        <w:jc w:val="both"/>
      </w:pPr>
      <w:r>
        <w:tab/>
        <w:t>Кворум имеется. Комиссия правомочна.</w:t>
      </w:r>
    </w:p>
    <w:p w:rsidR="00DF07AF" w:rsidRDefault="00DF07AF">
      <w:pPr>
        <w:jc w:val="both"/>
      </w:pPr>
      <w:r>
        <w:tab/>
        <w:t xml:space="preserve">Заседание комиссии проводилось </w:t>
      </w:r>
      <w:r w:rsidRPr="005D6D87">
        <w:t>16.02.</w:t>
      </w:r>
      <w:r>
        <w:t>20</w:t>
      </w:r>
      <w:r w:rsidRPr="005D6D87">
        <w:t>21 1</w:t>
      </w:r>
      <w:r>
        <w:t>3</w:t>
      </w:r>
      <w:r w:rsidRPr="005D6D87">
        <w:t>:00 (</w:t>
      </w:r>
      <w:r>
        <w:rPr>
          <w:lang w:val="en-US"/>
        </w:rPr>
        <w:t>MSK</w:t>
      </w:r>
      <w:r w:rsidRPr="005D6D87">
        <w:t>+00:00)</w:t>
      </w:r>
      <w:r>
        <w:t>, по адресу: Российская Федерация, 353560, Краснодарский край, Славянский р-н, Славянск-на-Кубани г, УЛИЦА БАТАРЕЙНАЯ, 377.</w:t>
      </w:r>
    </w:p>
    <w:p w:rsidR="00DF07AF" w:rsidRDefault="00DF07AF">
      <w:pPr>
        <w:ind w:firstLine="737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5D6D87">
        <w:t>16.02.</w:t>
      </w:r>
      <w:r>
        <w:t>20</w:t>
      </w:r>
      <w:r w:rsidRPr="005D6D87">
        <w:t>21 09:30:00 (</w:t>
      </w:r>
      <w:r>
        <w:rPr>
          <w:lang w:val="en-US"/>
        </w:rPr>
        <w:t>MSK</w:t>
      </w:r>
      <w:r w:rsidRPr="005D6D87">
        <w:t>+00:00)</w:t>
      </w:r>
      <w:r>
        <w:t xml:space="preserve">), подана </w:t>
      </w:r>
      <w:r w:rsidRPr="005D6D87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DF07AF" w:rsidRPr="00E66889">
        <w:tc>
          <w:tcPr>
            <w:tcW w:w="9922" w:type="dxa"/>
          </w:tcPr>
          <w:p w:rsidR="00DF07AF" w:rsidRPr="00E66889" w:rsidRDefault="00DF07AF">
            <w:pPr>
              <w:pStyle w:val="a4"/>
            </w:pPr>
            <w:r w:rsidRPr="00E66889">
              <w:t>EA-73676</w:t>
            </w:r>
            <w:r>
              <w:t xml:space="preserve">, дата и время регистрации заявки: </w:t>
            </w:r>
            <w:r w:rsidRPr="00E66889">
              <w:t>15.02.21 09:50:33 (MSK+00:00)</w:t>
            </w:r>
          </w:p>
        </w:tc>
      </w:tr>
    </w:tbl>
    <w:p w:rsidR="00DF07AF" w:rsidRDefault="00DF07AF">
      <w:pPr>
        <w:ind w:firstLine="567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1955"/>
        <w:gridCol w:w="4454"/>
        <w:gridCol w:w="2054"/>
        <w:gridCol w:w="1510"/>
      </w:tblGrid>
      <w:tr w:rsidR="00DF07AF" w:rsidRPr="00E6688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F07AF" w:rsidRPr="00E66889" w:rsidRDefault="00DF07AF">
            <w:pPr>
              <w:rPr>
                <w:b/>
                <w:bCs/>
              </w:rPr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F07AF" w:rsidRPr="00E66889" w:rsidRDefault="00DF07AF">
            <w:r>
              <w:rPr>
                <w:b/>
                <w:bCs/>
              </w:rPr>
              <w:t xml:space="preserve">Решение 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r>
              <w:rPr>
                <w:b/>
                <w:bCs/>
              </w:rPr>
              <w:t>Обоснование</w:t>
            </w:r>
          </w:p>
        </w:tc>
      </w:tr>
      <w:tr w:rsidR="00DF07AF" w:rsidRPr="00E66889">
        <w:tc>
          <w:tcPr>
            <w:tcW w:w="19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F07AF" w:rsidRPr="00E66889" w:rsidRDefault="00DF07AF">
            <w:pPr>
              <w:pStyle w:val="a4"/>
            </w:pPr>
            <w:bookmarkStart w:id="0" w:name="__DdeLink__416_2961716382"/>
            <w:bookmarkEnd w:id="0"/>
            <w:r w:rsidRPr="00E66889">
              <w:rPr>
                <w:lang w:val="en-US"/>
              </w:rPr>
              <w:t>EA-73676</w:t>
            </w:r>
          </w:p>
        </w:tc>
        <w:tc>
          <w:tcPr>
            <w:tcW w:w="44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5D6D87" w:rsidRDefault="00DF07AF">
            <w:r w:rsidRPr="005D6D87">
              <w:t>ОБЩЕСТВО С ОГРАНИЧЕННОЙ ОТВЕТСТВЕННОСТЬЮ "УРОГИН +"</w:t>
            </w:r>
          </w:p>
          <w:p w:rsidR="00DF07AF" w:rsidRPr="00E66889" w:rsidRDefault="00DF07AF">
            <w:r w:rsidRPr="00E66889">
              <w:t xml:space="preserve">ИНН </w:t>
            </w:r>
            <w:r w:rsidRPr="005D6D87">
              <w:t>5017113925</w:t>
            </w:r>
          </w:p>
          <w:p w:rsidR="00DF07AF" w:rsidRPr="005D6D87" w:rsidRDefault="00DF07AF">
            <w:r w:rsidRPr="00E66889">
              <w:t xml:space="preserve">ОГРН </w:t>
            </w:r>
            <w:r w:rsidRPr="005D6D87">
              <w:t>1175024019620</w:t>
            </w:r>
          </w:p>
          <w:p w:rsidR="00DF07AF" w:rsidRPr="005D6D87" w:rsidRDefault="00DF07AF">
            <w:r w:rsidRPr="00E66889">
              <w:t xml:space="preserve">КПП </w:t>
            </w:r>
            <w:r w:rsidRPr="005D6D87">
              <w:t>501701001</w:t>
            </w:r>
          </w:p>
          <w:p w:rsidR="00DF07AF" w:rsidRPr="005D6D87" w:rsidRDefault="00DF07AF">
            <w:r w:rsidRPr="00E66889">
              <w:t>Место нахождения(жительства)</w:t>
            </w:r>
          </w:p>
          <w:p w:rsidR="00DF07AF" w:rsidRPr="005D6D87" w:rsidRDefault="00DF07AF">
            <w:bookmarkStart w:id="1" w:name="__DdeLink__366_2212008683"/>
            <w:r w:rsidRPr="00E66889">
              <w:t>143500, ОБЛМОСКОВСКАЯ, ГИСТРА, КОМНАТА 6</w:t>
            </w:r>
            <w:bookmarkEnd w:id="1"/>
          </w:p>
          <w:p w:rsidR="00DF07AF" w:rsidRPr="005D6D87" w:rsidRDefault="00DF07AF">
            <w:r w:rsidRPr="00E66889">
              <w:t>Почтовый адрес</w:t>
            </w:r>
          </w:p>
          <w:p w:rsidR="00DF07AF" w:rsidRPr="005D6D87" w:rsidRDefault="00DF07AF">
            <w:r w:rsidRPr="00E66889">
              <w:t>143500, Московская обл., Истринский р-н, г. Истра, Чеховский переулок, д. 5, ком. 6</w:t>
            </w:r>
          </w:p>
          <w:p w:rsidR="00DF07AF" w:rsidRPr="00E66889" w:rsidRDefault="00DF07AF">
            <w:pPr>
              <w:rPr>
                <w:sz w:val="16"/>
                <w:szCs w:val="16"/>
                <w:lang w:val="en-US"/>
              </w:rPr>
            </w:pPr>
            <w:r w:rsidRPr="00E66889">
              <w:rPr>
                <w:sz w:val="16"/>
                <w:szCs w:val="16"/>
              </w:rPr>
              <w:t xml:space="preserve">Контактное лицо </w:t>
            </w:r>
          </w:p>
          <w:p w:rsidR="00DF07AF" w:rsidRPr="00E66889" w:rsidRDefault="00DF07AF">
            <w:pPr>
              <w:rPr>
                <w:lang w:val="en-US"/>
              </w:rPr>
            </w:pPr>
            <w:r w:rsidRPr="00E66889">
              <w:t xml:space="preserve">Телефон </w:t>
            </w:r>
            <w:r w:rsidRPr="00E66889">
              <w:rPr>
                <w:lang w:val="en-US"/>
              </w:rPr>
              <w:t>74955101572</w:t>
            </w:r>
          </w:p>
        </w:tc>
        <w:tc>
          <w:tcPr>
            <w:tcW w:w="20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F07AF" w:rsidRPr="005D6D87" w:rsidRDefault="00DF07AF">
            <w:r w:rsidRPr="00E66889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  <w:tc>
          <w:tcPr>
            <w:tcW w:w="15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r w:rsidRPr="00E66889">
              <w:t>-</w:t>
            </w:r>
          </w:p>
        </w:tc>
      </w:tr>
    </w:tbl>
    <w:p w:rsidR="00DF07AF" w:rsidRDefault="00DF07AF"/>
    <w:p w:rsidR="00DF07AF" w:rsidRDefault="00DF07AF">
      <w:pPr>
        <w:jc w:val="both"/>
      </w:pPr>
      <w:r>
        <w:tab/>
        <w:t>На основании результатов рассмотрения первой и второй части заявки в отношении участника аукциона, присутствующими членами комиссии</w:t>
      </w:r>
      <w:r>
        <w:rPr>
          <w:b/>
          <w:bCs/>
        </w:rPr>
        <w:t>приняты следующие решения</w:t>
      </w:r>
      <w:r>
        <w:t>:</w:t>
      </w:r>
    </w:p>
    <w:tbl>
      <w:tblPr>
        <w:tblW w:w="9973" w:type="dxa"/>
        <w:tblInd w:w="-25" w:type="dxa"/>
        <w:tblCellMar>
          <w:top w:w="55" w:type="dxa"/>
          <w:left w:w="2" w:type="dxa"/>
          <w:bottom w:w="55" w:type="dxa"/>
          <w:right w:w="53" w:type="dxa"/>
        </w:tblCellMar>
        <w:tblLook w:val="00A0"/>
      </w:tblPr>
      <w:tblGrid>
        <w:gridCol w:w="2991"/>
        <w:gridCol w:w="4315"/>
        <w:gridCol w:w="2667"/>
      </w:tblGrid>
      <w:tr w:rsidR="00DF07AF" w:rsidRPr="00E6688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ind w:right="-157"/>
            </w:pPr>
            <w:r>
              <w:rPr>
                <w:b/>
                <w:bCs/>
              </w:rPr>
              <w:t>Номер заявки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ind w:right="-157"/>
              <w:rPr>
                <w:b/>
                <w:bCs/>
              </w:rPr>
            </w:pPr>
            <w:r>
              <w:rPr>
                <w:b/>
                <w:bCs/>
              </w:rPr>
              <w:t>Члены комиссии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ind w:right="-157"/>
            </w:pPr>
            <w:r>
              <w:rPr>
                <w:b/>
                <w:bCs/>
              </w:rPr>
              <w:t xml:space="preserve">Решение </w:t>
            </w:r>
          </w:p>
        </w:tc>
      </w:tr>
      <w:tr w:rsidR="00DF07AF" w:rsidRPr="00E6688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EA-73676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5D6D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F07AF" w:rsidRPr="00E6688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EA-73676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Дехтерев Юрий Сергеевич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5D6D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F07AF" w:rsidRPr="00E6688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EA-73676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5D6D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F07AF" w:rsidRPr="00E6688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EA-73676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5D6D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  <w:tr w:rsidR="00DF07AF" w:rsidRPr="00E66889">
        <w:tc>
          <w:tcPr>
            <w:tcW w:w="29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EA-73676</w:t>
            </w:r>
          </w:p>
        </w:tc>
        <w:tc>
          <w:tcPr>
            <w:tcW w:w="4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Владыкина Лидия Валерьевна</w:t>
            </w:r>
          </w:p>
        </w:tc>
        <w:tc>
          <w:tcPr>
            <w:tcW w:w="26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F07AF" w:rsidRPr="00E66889" w:rsidRDefault="00DF07AF">
            <w:pPr>
              <w:pStyle w:val="a4"/>
            </w:pPr>
            <w:r w:rsidRPr="005D6D87"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</w:tc>
      </w:tr>
    </w:tbl>
    <w:p w:rsidR="00DF07AF" w:rsidRDefault="00DF07AF"/>
    <w:p w:rsidR="00DF07AF" w:rsidRDefault="00DF07AF">
      <w:pPr>
        <w:jc w:val="both"/>
      </w:pPr>
      <w:r>
        <w:tab/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F07AF" w:rsidRPr="005D6D87" w:rsidRDefault="00DF07AF">
      <w:pPr>
        <w:jc w:val="both"/>
      </w:pPr>
      <w:r w:rsidRPr="005D6D87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"УРОГИН +".</w:t>
      </w:r>
    </w:p>
    <w:p w:rsidR="00DF07AF" w:rsidRDefault="00DF07AF">
      <w:pPr>
        <w:pStyle w:val="BodyText"/>
        <w:jc w:val="both"/>
      </w:pPr>
      <w:r w:rsidRPr="005D6D87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DF07AF" w:rsidRDefault="00DF07AF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5F5DFB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F07AF" w:rsidRDefault="00DF07AF">
      <w:pPr>
        <w:jc w:val="both"/>
        <w:rPr>
          <w:b/>
          <w:bCs/>
        </w:rPr>
      </w:pPr>
    </w:p>
    <w:p w:rsidR="00DF07AF" w:rsidRDefault="00DF07AF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F07AF" w:rsidRPr="00E66889">
        <w:tc>
          <w:tcPr>
            <w:tcW w:w="5847" w:type="dxa"/>
            <w:vAlign w:val="bottom"/>
          </w:tcPr>
          <w:p w:rsidR="00DF07AF" w:rsidRPr="00E66889" w:rsidRDefault="00DF07AF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Просоленко Юрий Александрович</w:t>
            </w:r>
          </w:p>
        </w:tc>
      </w:tr>
      <w:tr w:rsidR="00DF07AF" w:rsidRPr="00E66889">
        <w:tc>
          <w:tcPr>
            <w:tcW w:w="5847" w:type="dxa"/>
            <w:vAlign w:val="bottom"/>
          </w:tcPr>
          <w:p w:rsidR="00DF07AF" w:rsidRPr="00E66889" w:rsidRDefault="00DF07A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Дехтерев Юрий Сергеевич</w:t>
            </w:r>
          </w:p>
        </w:tc>
      </w:tr>
      <w:tr w:rsidR="00DF07AF" w:rsidRPr="00E66889">
        <w:tc>
          <w:tcPr>
            <w:tcW w:w="5847" w:type="dxa"/>
            <w:vAlign w:val="bottom"/>
          </w:tcPr>
          <w:p w:rsidR="00DF07AF" w:rsidRPr="00E66889" w:rsidRDefault="00DF07A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Коротникова Светлана Борисовна</w:t>
            </w:r>
          </w:p>
        </w:tc>
      </w:tr>
      <w:tr w:rsidR="00DF07AF" w:rsidRPr="00E66889">
        <w:tc>
          <w:tcPr>
            <w:tcW w:w="5847" w:type="dxa"/>
            <w:vAlign w:val="bottom"/>
          </w:tcPr>
          <w:p w:rsidR="00DF07AF" w:rsidRPr="00E66889" w:rsidRDefault="00DF07AF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Мальченко Елена Александровна</w:t>
            </w:r>
          </w:p>
        </w:tc>
      </w:tr>
      <w:tr w:rsidR="00DF07AF" w:rsidRPr="00E66889">
        <w:tc>
          <w:tcPr>
            <w:tcW w:w="5847" w:type="dxa"/>
            <w:vAlign w:val="bottom"/>
          </w:tcPr>
          <w:p w:rsidR="00DF07AF" w:rsidRPr="00E66889" w:rsidRDefault="00DF07AF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F07AF" w:rsidRPr="00E66889" w:rsidRDefault="00DF07AF">
            <w:pPr>
              <w:pStyle w:val="a4"/>
            </w:pPr>
            <w:r w:rsidRPr="00E66889">
              <w:rPr>
                <w:lang w:val="en-US"/>
              </w:rPr>
              <w:t>Владыкина Лидия Валерьевна</w:t>
            </w:r>
          </w:p>
        </w:tc>
      </w:tr>
    </w:tbl>
    <w:p w:rsidR="00DF07AF" w:rsidRDefault="00DF07AF"/>
    <w:sectPr w:rsidR="00DF07AF" w:rsidSect="00B87B3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7B34"/>
    <w:rsid w:val="002C709E"/>
    <w:rsid w:val="005D6D87"/>
    <w:rsid w:val="005F5DFB"/>
    <w:rsid w:val="00B87B34"/>
    <w:rsid w:val="00DF07AF"/>
    <w:rsid w:val="00E668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7B34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B87B34"/>
  </w:style>
  <w:style w:type="paragraph" w:customStyle="1" w:styleId="a3">
    <w:name w:val="Заголовок"/>
    <w:basedOn w:val="Normal"/>
    <w:next w:val="BodyText"/>
    <w:uiPriority w:val="99"/>
    <w:rsid w:val="00B87B34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7B34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8757C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B87B34"/>
  </w:style>
  <w:style w:type="paragraph" w:styleId="Caption">
    <w:name w:val="caption"/>
    <w:basedOn w:val="Normal"/>
    <w:uiPriority w:val="99"/>
    <w:qFormat/>
    <w:rsid w:val="00B87B34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B87B34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B87B34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38757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B87B34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B87B34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B87B34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B87B34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B87B34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B87B34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B87B34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B87B34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B87B34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B87B34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8757C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8757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57C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B87B34"/>
  </w:style>
  <w:style w:type="paragraph" w:customStyle="1" w:styleId="a5">
    <w:name w:val="Заголовок таблицы"/>
    <w:basedOn w:val="a4"/>
    <w:uiPriority w:val="99"/>
    <w:rsid w:val="00B87B34"/>
  </w:style>
  <w:style w:type="paragraph" w:customStyle="1" w:styleId="DocumentMap">
    <w:name w:val="DocumentMap"/>
    <w:uiPriority w:val="99"/>
    <w:rsid w:val="00B87B34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5D6D8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137</TotalTime>
  <Pages>3</Pages>
  <Words>810</Words>
  <Characters>4617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45</cp:revision>
  <dcterms:created xsi:type="dcterms:W3CDTF">2019-09-11T09:00:00Z</dcterms:created>
  <dcterms:modified xsi:type="dcterms:W3CDTF">2021-02-16T12:03:00Z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