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8E6" w:rsidRDefault="005B58E6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1011E9">
        <w:rPr>
          <w:b/>
          <w:bCs/>
        </w:rPr>
        <w:t>0318300120821000006</w:t>
      </w:r>
    </w:p>
    <w:p w:rsidR="005B58E6" w:rsidRDefault="005B58E6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5B58E6" w:rsidRDefault="005B58E6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5B58E6" w:rsidRDefault="005B58E6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5B58E6" w:rsidRPr="00217AAF">
        <w:tc>
          <w:tcPr>
            <w:tcW w:w="4961" w:type="dxa"/>
          </w:tcPr>
          <w:p w:rsidR="005B58E6" w:rsidRPr="00217AAF" w:rsidRDefault="005B58E6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5B58E6" w:rsidRPr="00217AAF" w:rsidRDefault="005B58E6">
            <w:pPr>
              <w:ind w:firstLine="567"/>
              <w:jc w:val="right"/>
            </w:pPr>
            <w:r>
              <w:rPr>
                <w:lang w:val="en-US"/>
              </w:rPr>
              <w:t>16.02.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5B58E6" w:rsidRDefault="005B58E6"/>
    <w:p w:rsidR="005B58E6" w:rsidRDefault="005B58E6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Перчатки </w:t>
      </w:r>
    </w:p>
    <w:p w:rsidR="005B58E6" w:rsidRDefault="005B58E6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213234901331923490100100040010000244</w:t>
      </w:r>
    </w:p>
    <w:p w:rsidR="005B58E6" w:rsidRDefault="005B58E6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598 569,50 руб.</w:t>
      </w:r>
    </w:p>
    <w:p w:rsidR="005B58E6" w:rsidRDefault="005B58E6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1011E9">
        <w:rPr>
          <w:b/>
          <w:bCs/>
        </w:rPr>
        <w:t xml:space="preserve">: </w:t>
      </w:r>
      <w:r w:rsidRPr="001011E9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1011E9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5B58E6" w:rsidRPr="00217AAF">
        <w:trPr>
          <w:jc w:val="right"/>
        </w:trPr>
        <w:tc>
          <w:tcPr>
            <w:tcW w:w="9915" w:type="dxa"/>
          </w:tcPr>
          <w:p w:rsidR="005B58E6" w:rsidRPr="00217AAF" w:rsidRDefault="005B58E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1011E9">
              <w:rPr>
                <w:b/>
                <w:bCs/>
              </w:rPr>
              <w:t xml:space="preserve">Источник финансирования: </w:t>
            </w:r>
            <w:r w:rsidRPr="001011E9">
              <w:t>Внебюджетные фонды (ОМС), краевой бюджет, платные услуги</w:t>
            </w:r>
          </w:p>
          <w:p w:rsidR="005B58E6" w:rsidRPr="00217AAF" w:rsidRDefault="005B58E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1011E9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1011E9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31 марта 2021 г..</w:t>
            </w:r>
          </w:p>
          <w:p w:rsidR="005B58E6" w:rsidRPr="00217AAF" w:rsidRDefault="005B58E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1011E9">
              <w:t>Не требуется</w:t>
            </w:r>
          </w:p>
          <w:p w:rsidR="005B58E6" w:rsidRPr="00217AAF" w:rsidRDefault="005B58E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1011E9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5B58E6" w:rsidRDefault="005B58E6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1011E9">
        <w:t>08.02.21 09:54:37 (</w:t>
      </w:r>
      <w:r>
        <w:rPr>
          <w:lang w:val="en-US"/>
        </w:rPr>
        <w:t>MSK</w:t>
      </w:r>
      <w:r w:rsidRPr="001011E9">
        <w:t>+00:00)</w:t>
      </w:r>
    </w:p>
    <w:p w:rsidR="005B58E6" w:rsidRDefault="005B58E6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1011E9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5B58E6" w:rsidRPr="00217AAF">
        <w:tc>
          <w:tcPr>
            <w:tcW w:w="3307" w:type="dxa"/>
          </w:tcPr>
          <w:p w:rsidR="005B58E6" w:rsidRPr="00217AAF" w:rsidRDefault="005B58E6">
            <w:r w:rsidRPr="00217AAF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5B58E6" w:rsidRPr="00217AAF" w:rsidRDefault="005B58E6">
            <w:r w:rsidRPr="00217AAF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5B58E6" w:rsidRPr="00217AAF" w:rsidRDefault="005B58E6">
            <w:pPr>
              <w:rPr>
                <w:lang w:val="en-US"/>
              </w:rPr>
            </w:pPr>
            <w:r w:rsidRPr="00217AAF">
              <w:rPr>
                <w:lang w:val="en-US"/>
              </w:rPr>
              <w:t>Главный врач</w:t>
            </w:r>
          </w:p>
        </w:tc>
      </w:tr>
      <w:tr w:rsidR="005B58E6" w:rsidRPr="00217AAF">
        <w:tc>
          <w:tcPr>
            <w:tcW w:w="3307" w:type="dxa"/>
          </w:tcPr>
          <w:p w:rsidR="005B58E6" w:rsidRPr="00217AAF" w:rsidRDefault="005B58E6">
            <w:r w:rsidRPr="00217AA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B58E6" w:rsidRPr="00217AAF" w:rsidRDefault="005B58E6">
            <w:r w:rsidRPr="00217AAF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5B58E6" w:rsidRPr="00217AAF" w:rsidRDefault="005B58E6">
            <w:pPr>
              <w:rPr>
                <w:lang w:val="en-US"/>
              </w:rPr>
            </w:pPr>
            <w:r w:rsidRPr="00217AAF">
              <w:rPr>
                <w:lang w:val="en-US"/>
              </w:rPr>
              <w:t>Начальник отдела закупок</w:t>
            </w:r>
          </w:p>
        </w:tc>
      </w:tr>
      <w:tr w:rsidR="005B58E6" w:rsidRPr="00217AAF">
        <w:tc>
          <w:tcPr>
            <w:tcW w:w="3307" w:type="dxa"/>
          </w:tcPr>
          <w:p w:rsidR="005B58E6" w:rsidRPr="00217AAF" w:rsidRDefault="005B58E6">
            <w:r w:rsidRPr="00217AA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B58E6" w:rsidRPr="00217AAF" w:rsidRDefault="005B58E6">
            <w:r w:rsidRPr="00217AAF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5B58E6" w:rsidRPr="00217AAF" w:rsidRDefault="005B58E6">
            <w:pPr>
              <w:rPr>
                <w:lang w:val="en-US"/>
              </w:rPr>
            </w:pPr>
            <w:r w:rsidRPr="00217AAF">
              <w:rPr>
                <w:lang w:val="en-US"/>
              </w:rPr>
              <w:t>Начальник юридического отдела</w:t>
            </w:r>
          </w:p>
        </w:tc>
      </w:tr>
      <w:tr w:rsidR="005B58E6" w:rsidRPr="00217AAF">
        <w:tc>
          <w:tcPr>
            <w:tcW w:w="3307" w:type="dxa"/>
          </w:tcPr>
          <w:p w:rsidR="005B58E6" w:rsidRPr="00217AAF" w:rsidRDefault="005B58E6">
            <w:r w:rsidRPr="00217AA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B58E6" w:rsidRPr="00217AAF" w:rsidRDefault="005B58E6">
            <w:r w:rsidRPr="00217AAF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5B58E6" w:rsidRPr="00217AAF" w:rsidRDefault="005B58E6">
            <w:pPr>
              <w:rPr>
                <w:lang w:val="en-US"/>
              </w:rPr>
            </w:pPr>
            <w:r w:rsidRPr="00217AAF">
              <w:rPr>
                <w:lang w:val="en-US"/>
              </w:rPr>
              <w:t>экономист 1 категории отдела закупок</w:t>
            </w:r>
          </w:p>
        </w:tc>
      </w:tr>
      <w:tr w:rsidR="005B58E6" w:rsidRPr="00217AAF">
        <w:tc>
          <w:tcPr>
            <w:tcW w:w="3307" w:type="dxa"/>
          </w:tcPr>
          <w:p w:rsidR="005B58E6" w:rsidRPr="00217AAF" w:rsidRDefault="005B58E6">
            <w:r w:rsidRPr="00217AAF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5B58E6" w:rsidRPr="00217AAF" w:rsidRDefault="005B58E6">
            <w:r w:rsidRPr="00217AAF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5B58E6" w:rsidRPr="00217AAF" w:rsidRDefault="005B58E6">
            <w:pPr>
              <w:rPr>
                <w:lang w:val="en-US"/>
              </w:rPr>
            </w:pPr>
            <w:r w:rsidRPr="00217AAF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5B58E6" w:rsidRDefault="005B58E6">
      <w:pPr>
        <w:jc w:val="both"/>
      </w:pPr>
      <w:r>
        <w:tab/>
        <w:t>Кворум имеется. Комиссия правомочна.</w:t>
      </w:r>
    </w:p>
    <w:p w:rsidR="005B58E6" w:rsidRDefault="005B58E6">
      <w:pPr>
        <w:jc w:val="both"/>
      </w:pPr>
      <w:r>
        <w:tab/>
        <w:t xml:space="preserve">Заседание комиссии проводилось </w:t>
      </w:r>
      <w:r w:rsidRPr="001011E9">
        <w:t>16.02.21 1</w:t>
      </w:r>
      <w:r>
        <w:t>3</w:t>
      </w:r>
      <w:r w:rsidRPr="001011E9">
        <w:t>:</w:t>
      </w:r>
      <w:r>
        <w:t>30</w:t>
      </w:r>
      <w:r w:rsidRPr="001011E9">
        <w:t xml:space="preserve"> (</w:t>
      </w:r>
      <w:r>
        <w:rPr>
          <w:lang w:val="en-US"/>
        </w:rPr>
        <w:t>MSK</w:t>
      </w:r>
      <w:r w:rsidRPr="001011E9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 11.</w:t>
      </w:r>
    </w:p>
    <w:p w:rsidR="005B58E6" w:rsidRDefault="005B58E6">
      <w:pPr>
        <w:ind w:firstLine="737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1011E9">
        <w:t>16.02.21 09:30:00 (</w:t>
      </w:r>
      <w:r>
        <w:rPr>
          <w:lang w:val="en-US"/>
        </w:rPr>
        <w:t>MSK</w:t>
      </w:r>
      <w:r w:rsidRPr="001011E9">
        <w:t>+00:00)</w:t>
      </w:r>
      <w:r>
        <w:t xml:space="preserve">), подана </w:t>
      </w:r>
      <w:r w:rsidRPr="001011E9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5B58E6" w:rsidRPr="00217AAF">
        <w:tc>
          <w:tcPr>
            <w:tcW w:w="9922" w:type="dxa"/>
          </w:tcPr>
          <w:p w:rsidR="005B58E6" w:rsidRPr="00217AAF" w:rsidRDefault="005B58E6">
            <w:pPr>
              <w:pStyle w:val="a4"/>
            </w:pPr>
            <w:r w:rsidRPr="00217AAF">
              <w:t>EA-73766</w:t>
            </w:r>
            <w:r>
              <w:t xml:space="preserve">, дата и время регистрации заявки: </w:t>
            </w:r>
            <w:r w:rsidRPr="00217AAF">
              <w:t>15.02.21 15:25:51 (MSK+00:00)</w:t>
            </w:r>
          </w:p>
        </w:tc>
      </w:tr>
    </w:tbl>
    <w:p w:rsidR="005B58E6" w:rsidRDefault="005B58E6">
      <w:pPr>
        <w:ind w:firstLine="567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4"/>
        <w:gridCol w:w="1510"/>
      </w:tblGrid>
      <w:tr w:rsidR="005B58E6" w:rsidRPr="00217AAF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58E6" w:rsidRPr="00217AAF" w:rsidRDefault="005B58E6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58E6" w:rsidRPr="00217AAF" w:rsidRDefault="005B58E6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58E6" w:rsidRPr="00217AAF" w:rsidRDefault="005B58E6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58E6" w:rsidRPr="00217AAF" w:rsidRDefault="005B58E6">
            <w:r>
              <w:rPr>
                <w:b/>
                <w:bCs/>
              </w:rPr>
              <w:t>Обоснование</w:t>
            </w:r>
          </w:p>
        </w:tc>
      </w:tr>
      <w:tr w:rsidR="005B58E6" w:rsidRPr="00217AAF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58E6" w:rsidRPr="00217AAF" w:rsidRDefault="005B58E6">
            <w:pPr>
              <w:pStyle w:val="a4"/>
            </w:pPr>
            <w:bookmarkStart w:id="0" w:name="__DdeLink__416_2961716382"/>
            <w:bookmarkEnd w:id="0"/>
            <w:r w:rsidRPr="00217AAF">
              <w:rPr>
                <w:lang w:val="en-US"/>
              </w:rPr>
              <w:t>EA-73766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58E6" w:rsidRPr="001011E9" w:rsidRDefault="005B58E6">
            <w:r>
              <w:t xml:space="preserve">Индивидуальный предприниматель </w:t>
            </w:r>
            <w:r w:rsidRPr="001011E9">
              <w:t>ТИТОВА МАРИНА АЛЕКСАНДРОВНА</w:t>
            </w:r>
          </w:p>
          <w:p w:rsidR="005B58E6" w:rsidRPr="00217AAF" w:rsidRDefault="005B58E6">
            <w:r w:rsidRPr="00217AAF">
              <w:t xml:space="preserve">ИНН </w:t>
            </w:r>
            <w:r w:rsidRPr="001011E9">
              <w:t>233409997338</w:t>
            </w:r>
          </w:p>
          <w:p w:rsidR="005B58E6" w:rsidRPr="001011E9" w:rsidRDefault="005B58E6">
            <w:r w:rsidRPr="00217AAF">
              <w:t xml:space="preserve">ОГРН </w:t>
            </w:r>
            <w:r w:rsidRPr="001011E9">
              <w:t>320237500050490</w:t>
            </w:r>
          </w:p>
          <w:p w:rsidR="005B58E6" w:rsidRPr="001011E9" w:rsidRDefault="005B58E6">
            <w:r w:rsidRPr="00217AAF">
              <w:t xml:space="preserve">КПП </w:t>
            </w:r>
          </w:p>
          <w:p w:rsidR="005B58E6" w:rsidRPr="001011E9" w:rsidRDefault="005B58E6">
            <w:r w:rsidRPr="00217AAF">
              <w:t>Место нахождения(жительства)</w:t>
            </w:r>
          </w:p>
          <w:p w:rsidR="005B58E6" w:rsidRPr="001011E9" w:rsidRDefault="005B58E6">
            <w:bookmarkStart w:id="1" w:name="__DdeLink__366_2212008683"/>
            <w:r w:rsidRPr="00217AAF">
              <w:t>КРАЙКРАСНОДАРСКИЙ, Р-НКАНЕВСКОЙ, СТ-ЦАНОВОМИНСКАЯ</w:t>
            </w:r>
            <w:bookmarkEnd w:id="1"/>
          </w:p>
          <w:p w:rsidR="005B58E6" w:rsidRPr="001011E9" w:rsidRDefault="005B58E6">
            <w:r w:rsidRPr="00217AAF">
              <w:t>Почтовый адрес</w:t>
            </w:r>
          </w:p>
          <w:p w:rsidR="005B58E6" w:rsidRPr="001011E9" w:rsidRDefault="005B58E6">
            <w:r w:rsidRPr="00217AAF">
              <w:t>КРАЙ КРАСНОДАРСКИЙ, Р-Н КАНЕВСКОЙ, СТ-ЦА НОВОМИНСКАЯ,</w:t>
            </w:r>
          </w:p>
          <w:p w:rsidR="005B58E6" w:rsidRPr="00217AAF" w:rsidRDefault="005B58E6">
            <w:pPr>
              <w:rPr>
                <w:sz w:val="16"/>
                <w:szCs w:val="16"/>
                <w:lang w:val="en-US"/>
              </w:rPr>
            </w:pPr>
            <w:r w:rsidRPr="00217AAF">
              <w:rPr>
                <w:sz w:val="16"/>
                <w:szCs w:val="16"/>
              </w:rPr>
              <w:t xml:space="preserve">Контактное лицо </w:t>
            </w:r>
          </w:p>
          <w:p w:rsidR="005B58E6" w:rsidRPr="00217AAF" w:rsidRDefault="005B58E6">
            <w:pPr>
              <w:rPr>
                <w:lang w:val="en-US"/>
              </w:rPr>
            </w:pPr>
            <w:r w:rsidRPr="00217AAF">
              <w:t xml:space="preserve">Телефон </w:t>
            </w:r>
            <w:r w:rsidRPr="00217AAF">
              <w:rPr>
                <w:lang w:val="en-US"/>
              </w:rPr>
              <w:t>79183779720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58E6" w:rsidRPr="001011E9" w:rsidRDefault="005B58E6">
            <w:r w:rsidRPr="00217AA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58E6" w:rsidRPr="00217AAF" w:rsidRDefault="005B58E6">
            <w:r w:rsidRPr="00217AAF">
              <w:t>-</w:t>
            </w:r>
          </w:p>
        </w:tc>
      </w:tr>
    </w:tbl>
    <w:p w:rsidR="005B58E6" w:rsidRDefault="005B58E6"/>
    <w:p w:rsidR="005B58E6" w:rsidRDefault="005B58E6">
      <w:pPr>
        <w:jc w:val="both"/>
      </w:pPr>
      <w:r>
        <w:tab/>
        <w:t>На основании результатов рассмотрения первой и второй части заявки в отношении участника аукциона, присутствующими членами комиссии</w:t>
      </w:r>
      <w:r>
        <w:rPr>
          <w:b/>
          <w:bCs/>
        </w:rPr>
        <w:t>приняты следующие решения</w:t>
      </w:r>
      <w:r>
        <w:t>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1"/>
        <w:gridCol w:w="4315"/>
        <w:gridCol w:w="2667"/>
      </w:tblGrid>
      <w:tr w:rsidR="005B58E6" w:rsidRPr="00217AAF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58E6" w:rsidRPr="00217AAF" w:rsidRDefault="005B58E6">
            <w:pPr>
              <w:ind w:right="-157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58E6" w:rsidRPr="00217AAF" w:rsidRDefault="005B58E6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58E6" w:rsidRPr="00217AAF" w:rsidRDefault="005B58E6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5B58E6" w:rsidRPr="00217AAF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58E6" w:rsidRPr="00217AAF" w:rsidRDefault="005B58E6">
            <w:pPr>
              <w:pStyle w:val="a4"/>
            </w:pPr>
            <w:r w:rsidRPr="00217AAF">
              <w:rPr>
                <w:lang w:val="en-US"/>
              </w:rPr>
              <w:t>EA-73766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58E6" w:rsidRPr="00217AAF" w:rsidRDefault="005B58E6">
            <w:pPr>
              <w:pStyle w:val="a4"/>
            </w:pPr>
            <w:r w:rsidRPr="00217AAF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58E6" w:rsidRPr="00217AAF" w:rsidRDefault="005B58E6">
            <w:pPr>
              <w:pStyle w:val="a4"/>
            </w:pPr>
            <w:r w:rsidRPr="001011E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B58E6" w:rsidRPr="00217AAF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58E6" w:rsidRPr="00217AAF" w:rsidRDefault="005B58E6">
            <w:pPr>
              <w:pStyle w:val="a4"/>
            </w:pPr>
            <w:r w:rsidRPr="00217AAF">
              <w:rPr>
                <w:lang w:val="en-US"/>
              </w:rPr>
              <w:t>EA-73766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58E6" w:rsidRPr="00217AAF" w:rsidRDefault="005B58E6">
            <w:pPr>
              <w:pStyle w:val="a4"/>
            </w:pPr>
            <w:r w:rsidRPr="00217AAF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58E6" w:rsidRPr="00217AAF" w:rsidRDefault="005B58E6">
            <w:pPr>
              <w:pStyle w:val="a4"/>
            </w:pPr>
            <w:r w:rsidRPr="001011E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B58E6" w:rsidRPr="00217AAF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58E6" w:rsidRPr="00217AAF" w:rsidRDefault="005B58E6">
            <w:pPr>
              <w:pStyle w:val="a4"/>
            </w:pPr>
            <w:r w:rsidRPr="00217AAF">
              <w:rPr>
                <w:lang w:val="en-US"/>
              </w:rPr>
              <w:t>EA-73766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58E6" w:rsidRPr="00217AAF" w:rsidRDefault="005B58E6">
            <w:pPr>
              <w:pStyle w:val="a4"/>
            </w:pPr>
            <w:r w:rsidRPr="00217AAF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58E6" w:rsidRPr="00217AAF" w:rsidRDefault="005B58E6">
            <w:pPr>
              <w:pStyle w:val="a4"/>
            </w:pPr>
            <w:r w:rsidRPr="001011E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B58E6" w:rsidRPr="00217AAF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58E6" w:rsidRPr="00217AAF" w:rsidRDefault="005B58E6">
            <w:pPr>
              <w:pStyle w:val="a4"/>
            </w:pPr>
            <w:r w:rsidRPr="00217AAF">
              <w:rPr>
                <w:lang w:val="en-US"/>
              </w:rPr>
              <w:t>EA-73766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58E6" w:rsidRPr="00217AAF" w:rsidRDefault="005B58E6">
            <w:pPr>
              <w:pStyle w:val="a4"/>
            </w:pPr>
            <w:r w:rsidRPr="00217AAF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58E6" w:rsidRPr="00217AAF" w:rsidRDefault="005B58E6">
            <w:pPr>
              <w:pStyle w:val="a4"/>
            </w:pPr>
            <w:r w:rsidRPr="001011E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B58E6" w:rsidRPr="00217AAF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58E6" w:rsidRPr="00217AAF" w:rsidRDefault="005B58E6">
            <w:pPr>
              <w:pStyle w:val="a4"/>
            </w:pPr>
            <w:r w:rsidRPr="00217AAF">
              <w:rPr>
                <w:lang w:val="en-US"/>
              </w:rPr>
              <w:t>EA-73766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58E6" w:rsidRPr="00217AAF" w:rsidRDefault="005B58E6">
            <w:pPr>
              <w:pStyle w:val="a4"/>
            </w:pPr>
            <w:r w:rsidRPr="00217AAF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58E6" w:rsidRPr="00217AAF" w:rsidRDefault="005B58E6">
            <w:pPr>
              <w:pStyle w:val="a4"/>
            </w:pPr>
            <w:r w:rsidRPr="001011E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5B58E6" w:rsidRDefault="005B58E6"/>
    <w:p w:rsidR="005B58E6" w:rsidRDefault="005B58E6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B58E6" w:rsidRPr="001011E9" w:rsidRDefault="005B58E6">
      <w:pPr>
        <w:jc w:val="both"/>
      </w:pPr>
      <w:r w:rsidRPr="001011E9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ТИТОВА МАРИНА АЛЕКСАНДРОВНА.</w:t>
      </w:r>
    </w:p>
    <w:p w:rsidR="005B58E6" w:rsidRDefault="005B58E6">
      <w:pPr>
        <w:pStyle w:val="BodyText"/>
        <w:jc w:val="both"/>
      </w:pPr>
      <w:r w:rsidRPr="001011E9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5B58E6" w:rsidRDefault="005B58E6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E850BB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5B58E6" w:rsidRDefault="005B58E6">
      <w:pPr>
        <w:jc w:val="both"/>
        <w:rPr>
          <w:b/>
          <w:bCs/>
        </w:rPr>
      </w:pPr>
    </w:p>
    <w:p w:rsidR="005B58E6" w:rsidRDefault="005B58E6">
      <w:pPr>
        <w:jc w:val="both"/>
        <w:rPr>
          <w:b/>
          <w:bCs/>
        </w:rPr>
      </w:pPr>
    </w:p>
    <w:p w:rsidR="005B58E6" w:rsidRDefault="005B58E6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5B58E6" w:rsidRPr="00217AAF">
        <w:tc>
          <w:tcPr>
            <w:tcW w:w="5847" w:type="dxa"/>
            <w:vAlign w:val="bottom"/>
          </w:tcPr>
          <w:p w:rsidR="005B58E6" w:rsidRPr="00217AAF" w:rsidRDefault="005B58E6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5B58E6" w:rsidRPr="00217AAF" w:rsidRDefault="005B58E6">
            <w:pPr>
              <w:pStyle w:val="a4"/>
            </w:pPr>
            <w:r w:rsidRPr="00217AAF">
              <w:rPr>
                <w:lang w:val="en-US"/>
              </w:rPr>
              <w:t>Просоленко Юрий Александрович</w:t>
            </w:r>
          </w:p>
        </w:tc>
      </w:tr>
      <w:tr w:rsidR="005B58E6" w:rsidRPr="00217AAF">
        <w:tc>
          <w:tcPr>
            <w:tcW w:w="5847" w:type="dxa"/>
            <w:vAlign w:val="bottom"/>
          </w:tcPr>
          <w:p w:rsidR="005B58E6" w:rsidRPr="00217AAF" w:rsidRDefault="005B58E6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B58E6" w:rsidRPr="00217AAF" w:rsidRDefault="005B58E6">
            <w:pPr>
              <w:pStyle w:val="a4"/>
            </w:pPr>
            <w:r w:rsidRPr="00217AAF">
              <w:rPr>
                <w:lang w:val="en-US"/>
              </w:rPr>
              <w:t>Дехтерев Юрий Сергеевич</w:t>
            </w:r>
          </w:p>
        </w:tc>
      </w:tr>
      <w:tr w:rsidR="005B58E6" w:rsidRPr="00217AAF">
        <w:tc>
          <w:tcPr>
            <w:tcW w:w="5847" w:type="dxa"/>
            <w:vAlign w:val="bottom"/>
          </w:tcPr>
          <w:p w:rsidR="005B58E6" w:rsidRPr="00217AAF" w:rsidRDefault="005B58E6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B58E6" w:rsidRPr="00217AAF" w:rsidRDefault="005B58E6">
            <w:pPr>
              <w:pStyle w:val="a4"/>
            </w:pPr>
            <w:r w:rsidRPr="00217AAF">
              <w:rPr>
                <w:lang w:val="en-US"/>
              </w:rPr>
              <w:t>Коротникова Светлана Борисовна</w:t>
            </w:r>
          </w:p>
        </w:tc>
      </w:tr>
      <w:tr w:rsidR="005B58E6" w:rsidRPr="00217AAF">
        <w:tc>
          <w:tcPr>
            <w:tcW w:w="5847" w:type="dxa"/>
            <w:vAlign w:val="bottom"/>
          </w:tcPr>
          <w:p w:rsidR="005B58E6" w:rsidRPr="00217AAF" w:rsidRDefault="005B58E6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B58E6" w:rsidRPr="00217AAF" w:rsidRDefault="005B58E6">
            <w:pPr>
              <w:pStyle w:val="a4"/>
            </w:pPr>
            <w:r w:rsidRPr="00217AAF">
              <w:rPr>
                <w:lang w:val="en-US"/>
              </w:rPr>
              <w:t>Мальченко Елена Александровна</w:t>
            </w:r>
          </w:p>
        </w:tc>
      </w:tr>
      <w:tr w:rsidR="005B58E6" w:rsidRPr="00217AAF">
        <w:tc>
          <w:tcPr>
            <w:tcW w:w="5847" w:type="dxa"/>
            <w:vAlign w:val="bottom"/>
          </w:tcPr>
          <w:p w:rsidR="005B58E6" w:rsidRPr="00217AAF" w:rsidRDefault="005B58E6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5B58E6" w:rsidRPr="00217AAF" w:rsidRDefault="005B58E6">
            <w:pPr>
              <w:pStyle w:val="a4"/>
            </w:pPr>
            <w:r w:rsidRPr="00217AAF">
              <w:rPr>
                <w:lang w:val="en-US"/>
              </w:rPr>
              <w:t>Владыкина Лидия Валерьевна</w:t>
            </w:r>
          </w:p>
        </w:tc>
      </w:tr>
    </w:tbl>
    <w:p w:rsidR="005B58E6" w:rsidRDefault="005B58E6"/>
    <w:sectPr w:rsidR="005B58E6" w:rsidSect="00C87E1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7E13"/>
    <w:rsid w:val="001011E9"/>
    <w:rsid w:val="00217AAF"/>
    <w:rsid w:val="002C3A13"/>
    <w:rsid w:val="005B58E6"/>
    <w:rsid w:val="00C87E13"/>
    <w:rsid w:val="00E85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E13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C87E13"/>
  </w:style>
  <w:style w:type="paragraph" w:customStyle="1" w:styleId="a3">
    <w:name w:val="Заголовок"/>
    <w:basedOn w:val="Normal"/>
    <w:next w:val="BodyText"/>
    <w:uiPriority w:val="99"/>
    <w:rsid w:val="00C87E13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C87E13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73AE7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C87E13"/>
  </w:style>
  <w:style w:type="paragraph" w:styleId="Caption">
    <w:name w:val="caption"/>
    <w:basedOn w:val="Normal"/>
    <w:uiPriority w:val="99"/>
    <w:qFormat/>
    <w:rsid w:val="00C87E13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C87E13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C87E13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D73AE7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C87E13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C87E1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C87E13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C87E1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C87E13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C87E13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C87E13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C87E13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C87E13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C87E13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3AE7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AE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3AE7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C87E13"/>
  </w:style>
  <w:style w:type="paragraph" w:customStyle="1" w:styleId="a5">
    <w:name w:val="Заголовок таблицы"/>
    <w:basedOn w:val="a4"/>
    <w:uiPriority w:val="99"/>
    <w:rsid w:val="00C87E13"/>
  </w:style>
  <w:style w:type="paragraph" w:customStyle="1" w:styleId="DocumentMap">
    <w:name w:val="DocumentMap"/>
    <w:uiPriority w:val="99"/>
    <w:rsid w:val="00C87E13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1011E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136</TotalTime>
  <Pages>3</Pages>
  <Words>824</Words>
  <Characters>4701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45</cp:revision>
  <dcterms:created xsi:type="dcterms:W3CDTF">2019-09-11T09:00:00Z</dcterms:created>
  <dcterms:modified xsi:type="dcterms:W3CDTF">2021-02-16T12:18:00Z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