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302" w:rsidRDefault="00830302">
      <w:pPr>
        <w:ind w:firstLine="680"/>
        <w:jc w:val="center"/>
      </w:pPr>
      <w:r>
        <w:rPr>
          <w:b/>
          <w:bCs/>
        </w:rPr>
        <w:t xml:space="preserve">ПРОТОКОЛ </w:t>
      </w:r>
      <w:r w:rsidRPr="00743E8A">
        <w:rPr>
          <w:b/>
          <w:bCs/>
        </w:rPr>
        <w:t>0318300120821000001</w:t>
      </w:r>
    </w:p>
    <w:p w:rsidR="00830302" w:rsidRDefault="00830302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830302" w:rsidRPr="00743E8A" w:rsidRDefault="00830302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30302" w:rsidRPr="00F34F8B">
        <w:tc>
          <w:tcPr>
            <w:tcW w:w="4961" w:type="dxa"/>
          </w:tcPr>
          <w:p w:rsidR="00830302" w:rsidRPr="00F34F8B" w:rsidRDefault="00830302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830302" w:rsidRPr="00F34F8B" w:rsidRDefault="00830302">
            <w:pPr>
              <w:ind w:firstLine="567"/>
              <w:jc w:val="right"/>
            </w:pPr>
            <w:r>
              <w:rPr>
                <w:lang w:val="en-US"/>
              </w:rPr>
              <w:t>18.02.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830302" w:rsidRDefault="00830302">
      <w:pPr>
        <w:overflowPunct w:val="0"/>
      </w:pPr>
    </w:p>
    <w:p w:rsidR="00830302" w:rsidRDefault="0083030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Поливитамины </w:t>
      </w:r>
    </w:p>
    <w:p w:rsidR="00830302" w:rsidRDefault="0083030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213234901331923490100100270010000244</w:t>
      </w:r>
    </w:p>
    <w:p w:rsidR="00830302" w:rsidRDefault="0083030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360 694,00 руб.</w:t>
      </w:r>
    </w:p>
    <w:p w:rsidR="00830302" w:rsidRDefault="00830302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43E8A">
        <w:rPr>
          <w:b/>
          <w:bCs/>
        </w:rPr>
        <w:t xml:space="preserve">: </w:t>
      </w:r>
      <w:r w:rsidRPr="00743E8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43E8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30302" w:rsidRPr="00F34F8B">
        <w:trPr>
          <w:jc w:val="right"/>
        </w:trPr>
        <w:tc>
          <w:tcPr>
            <w:tcW w:w="9915" w:type="dxa"/>
          </w:tcPr>
          <w:p w:rsidR="00830302" w:rsidRPr="00F34F8B" w:rsidRDefault="0083030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43E8A">
              <w:rPr>
                <w:b/>
                <w:bCs/>
              </w:rPr>
              <w:t xml:space="preserve">Источник финансирования: </w:t>
            </w:r>
            <w:r w:rsidRPr="00743E8A">
              <w:t>Внебюджетные фонды (средства фонда социального страхования на оплату медицинской помощи женщинам в период  беременности) 2021 года.</w:t>
            </w:r>
          </w:p>
          <w:p w:rsidR="00830302" w:rsidRPr="00F34F8B" w:rsidRDefault="0083030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743E8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43E8A">
              <w:t>филиал «Аптека № 3»  ГУП КК «Кубаньфармация», Россия, Краснодарский край, г. Славянск-на-Кубани, ул. Отдельская, 326/2 транспортом поставщика.. Поставщик производит первую поставку медицинской продукции в количестве 1/11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830302" w:rsidRPr="00F34F8B" w:rsidRDefault="0083030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43E8A">
              <w:t>Не требуется</w:t>
            </w:r>
          </w:p>
          <w:p w:rsidR="00830302" w:rsidRPr="00743E8A" w:rsidRDefault="0083030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43E8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30302" w:rsidRDefault="00830302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43E8A">
        <w:t>05.02.21 11:21:44 (</w:t>
      </w:r>
      <w:r>
        <w:rPr>
          <w:lang w:val="en-US"/>
        </w:rPr>
        <w:t>MSK</w:t>
      </w:r>
      <w:r w:rsidRPr="00743E8A">
        <w:t>+00:00)</w:t>
      </w:r>
    </w:p>
    <w:p w:rsidR="00830302" w:rsidRDefault="00830302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43E8A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30302" w:rsidRPr="00F34F8B">
        <w:tc>
          <w:tcPr>
            <w:tcW w:w="3307" w:type="dxa"/>
          </w:tcPr>
          <w:p w:rsidR="00830302" w:rsidRPr="00F34F8B" w:rsidRDefault="00830302">
            <w:r w:rsidRPr="00F34F8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30302" w:rsidRPr="00F34F8B" w:rsidRDefault="00830302">
            <w:r w:rsidRPr="00F34F8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30302" w:rsidRPr="00F34F8B" w:rsidRDefault="00830302">
            <w:pPr>
              <w:rPr>
                <w:lang w:val="en-US"/>
              </w:rPr>
            </w:pPr>
            <w:r w:rsidRPr="00F34F8B">
              <w:rPr>
                <w:lang w:val="en-US"/>
              </w:rPr>
              <w:t>Главный врач</w:t>
            </w:r>
          </w:p>
        </w:tc>
      </w:tr>
      <w:tr w:rsidR="00830302" w:rsidRPr="00F34F8B">
        <w:tc>
          <w:tcPr>
            <w:tcW w:w="3307" w:type="dxa"/>
          </w:tcPr>
          <w:p w:rsidR="00830302" w:rsidRPr="00F34F8B" w:rsidRDefault="00830302">
            <w:r w:rsidRPr="00F34F8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30302" w:rsidRPr="00F34F8B" w:rsidRDefault="00830302">
            <w:r w:rsidRPr="00F34F8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30302" w:rsidRPr="00F34F8B" w:rsidRDefault="00830302">
            <w:pPr>
              <w:rPr>
                <w:lang w:val="en-US"/>
              </w:rPr>
            </w:pPr>
            <w:r w:rsidRPr="00F34F8B">
              <w:rPr>
                <w:lang w:val="en-US"/>
              </w:rPr>
              <w:t>Начальник отдела закупок</w:t>
            </w:r>
          </w:p>
        </w:tc>
      </w:tr>
      <w:tr w:rsidR="00830302" w:rsidRPr="00F34F8B">
        <w:tc>
          <w:tcPr>
            <w:tcW w:w="3307" w:type="dxa"/>
          </w:tcPr>
          <w:p w:rsidR="00830302" w:rsidRPr="00F34F8B" w:rsidRDefault="00830302">
            <w:r w:rsidRPr="00F34F8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30302" w:rsidRPr="00F34F8B" w:rsidRDefault="00830302">
            <w:r w:rsidRPr="00F34F8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30302" w:rsidRPr="00F34F8B" w:rsidRDefault="00830302">
            <w:pPr>
              <w:rPr>
                <w:lang w:val="en-US"/>
              </w:rPr>
            </w:pPr>
            <w:r w:rsidRPr="00F34F8B">
              <w:rPr>
                <w:lang w:val="en-US"/>
              </w:rPr>
              <w:t>Начальник юридического отдела</w:t>
            </w:r>
          </w:p>
        </w:tc>
      </w:tr>
      <w:tr w:rsidR="00830302" w:rsidRPr="00F34F8B">
        <w:tc>
          <w:tcPr>
            <w:tcW w:w="3307" w:type="dxa"/>
          </w:tcPr>
          <w:p w:rsidR="00830302" w:rsidRPr="00F34F8B" w:rsidRDefault="00830302">
            <w:r w:rsidRPr="00F34F8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30302" w:rsidRPr="00F34F8B" w:rsidRDefault="00830302">
            <w:r w:rsidRPr="00F34F8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30302" w:rsidRPr="00F34F8B" w:rsidRDefault="00830302">
            <w:pPr>
              <w:rPr>
                <w:lang w:val="en-US"/>
              </w:rPr>
            </w:pPr>
            <w:r w:rsidRPr="00F34F8B">
              <w:rPr>
                <w:lang w:val="en-US"/>
              </w:rPr>
              <w:t>экономист 1 категории отдела закупок</w:t>
            </w:r>
          </w:p>
        </w:tc>
      </w:tr>
      <w:tr w:rsidR="00830302" w:rsidRPr="00F34F8B">
        <w:tc>
          <w:tcPr>
            <w:tcW w:w="3307" w:type="dxa"/>
          </w:tcPr>
          <w:p w:rsidR="00830302" w:rsidRPr="00F34F8B" w:rsidRDefault="00830302">
            <w:r w:rsidRPr="00F34F8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30302" w:rsidRPr="00F34F8B" w:rsidRDefault="00830302">
            <w:r w:rsidRPr="00F34F8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30302" w:rsidRPr="00F34F8B" w:rsidRDefault="00830302">
            <w:pPr>
              <w:rPr>
                <w:lang w:val="en-US"/>
              </w:rPr>
            </w:pPr>
            <w:r w:rsidRPr="00F34F8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30302" w:rsidRDefault="00830302">
      <w:pPr>
        <w:jc w:val="both"/>
      </w:pPr>
      <w:r>
        <w:tab/>
        <w:t>Кворум имеется. Комиссия правомочна.</w:t>
      </w:r>
    </w:p>
    <w:p w:rsidR="00830302" w:rsidRDefault="00830302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743E8A">
        <w:t>18.02.</w:t>
      </w:r>
      <w:r>
        <w:t>20</w:t>
      </w:r>
      <w:r w:rsidRPr="00743E8A">
        <w:t xml:space="preserve">21 </w:t>
      </w:r>
      <w:r>
        <w:t>08</w:t>
      </w:r>
      <w:r w:rsidRPr="00743E8A">
        <w:t>:</w:t>
      </w:r>
      <w:r>
        <w:t>00</w:t>
      </w:r>
      <w:r w:rsidRPr="00743E8A">
        <w:t xml:space="preserve"> (</w:t>
      </w:r>
      <w:r>
        <w:rPr>
          <w:lang w:val="en-US"/>
        </w:rPr>
        <w:t>MSK</w:t>
      </w:r>
      <w:r w:rsidRPr="00743E8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 каб. 11.</w:t>
      </w:r>
    </w:p>
    <w:p w:rsidR="00830302" w:rsidRDefault="00830302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830302" w:rsidRPr="00F34F8B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30302" w:rsidRPr="00F34F8B" w:rsidRDefault="00830302">
            <w:pPr>
              <w:rPr>
                <w:b/>
                <w:bCs/>
              </w:rPr>
            </w:pPr>
            <w:r w:rsidRPr="00F34F8B">
              <w:rPr>
                <w:b/>
                <w:bCs/>
              </w:rPr>
              <w:t xml:space="preserve">№ </w:t>
            </w:r>
          </w:p>
          <w:p w:rsidR="00830302" w:rsidRPr="00F34F8B" w:rsidRDefault="00830302">
            <w:pPr>
              <w:rPr>
                <w:b/>
                <w:bCs/>
              </w:rPr>
            </w:pPr>
            <w:r w:rsidRPr="00F34F8B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30302" w:rsidRPr="00F34F8B" w:rsidRDefault="00830302">
            <w:pPr>
              <w:pStyle w:val="a3"/>
              <w:rPr>
                <w:b/>
                <w:bCs/>
              </w:rPr>
            </w:pPr>
            <w:r w:rsidRPr="00F34F8B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30302" w:rsidRPr="00F34F8B" w:rsidRDefault="00830302">
            <w:pPr>
              <w:pStyle w:val="a3"/>
              <w:rPr>
                <w:b/>
                <w:bCs/>
              </w:rPr>
            </w:pPr>
            <w:r w:rsidRPr="00F34F8B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30302" w:rsidRPr="00F34F8B" w:rsidRDefault="00830302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0302" w:rsidRPr="00F34F8B" w:rsidRDefault="00830302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830302" w:rsidRPr="00F34F8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30302" w:rsidRPr="00F34F8B" w:rsidRDefault="00830302">
            <w:pPr>
              <w:pStyle w:val="a3"/>
              <w:rPr>
                <w:lang w:val="en-US"/>
              </w:rPr>
            </w:pPr>
            <w:r w:rsidRPr="00F34F8B">
              <w:rPr>
                <w:lang w:val="en-US"/>
              </w:rPr>
              <w:t>293 965,43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30302" w:rsidRPr="00F34F8B" w:rsidRDefault="00830302">
            <w:pPr>
              <w:pStyle w:val="a3"/>
              <w:rPr>
                <w:lang w:val="en-US"/>
              </w:rPr>
            </w:pPr>
            <w:r w:rsidRPr="00F34F8B">
              <w:rPr>
                <w:lang w:val="en-US"/>
              </w:rPr>
              <w:t>17.02.21 12:38:51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0302" w:rsidRPr="00743E8A" w:rsidRDefault="00830302">
            <w:pPr>
              <w:pStyle w:val="a3"/>
            </w:pPr>
            <w:r w:rsidRPr="00743E8A">
              <w:t>ОБЩЕСТВО С ОГРАНИЧЕННОЙ ОТВЕТСТВЕННОСТЬЮ "МЕДЛАЙН ФАРМА"</w:t>
            </w:r>
          </w:p>
        </w:tc>
      </w:tr>
      <w:tr w:rsidR="00830302" w:rsidRPr="00F34F8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30302" w:rsidRPr="00F34F8B" w:rsidRDefault="00830302">
            <w:pPr>
              <w:pStyle w:val="a3"/>
              <w:rPr>
                <w:lang w:val="en-US"/>
              </w:rPr>
            </w:pPr>
            <w:r w:rsidRPr="00F34F8B">
              <w:rPr>
                <w:lang w:val="en-US"/>
              </w:rPr>
              <w:t>295 768,90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30302" w:rsidRPr="00F34F8B" w:rsidRDefault="00830302">
            <w:pPr>
              <w:pStyle w:val="a3"/>
              <w:rPr>
                <w:lang w:val="en-US"/>
              </w:rPr>
            </w:pPr>
            <w:r w:rsidRPr="00F34F8B">
              <w:rPr>
                <w:lang w:val="en-US"/>
              </w:rPr>
              <w:t>17.02.21 12:34:57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0302" w:rsidRPr="00F34F8B" w:rsidRDefault="00830302">
            <w:pPr>
              <w:pStyle w:val="a3"/>
              <w:rPr>
                <w:lang w:val="en-US"/>
              </w:rPr>
            </w:pPr>
            <w:r w:rsidRPr="00F34F8B">
              <w:rPr>
                <w:lang w:val="en-US"/>
              </w:rPr>
              <w:t>АКЦИОНЕРНОЕ ОБЩЕСТВО "ФАРМАЦЕВТ ПЛЮС"</w:t>
            </w:r>
          </w:p>
        </w:tc>
      </w:tr>
    </w:tbl>
    <w:p w:rsidR="00830302" w:rsidRDefault="00830302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830302" w:rsidRPr="00F34F8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30302" w:rsidRPr="00F34F8B" w:rsidRDefault="00830302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30302" w:rsidRPr="00F34F8B" w:rsidRDefault="00830302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r>
              <w:rPr>
                <w:b/>
                <w:bCs/>
              </w:rPr>
              <w:t>Обоснование</w:t>
            </w:r>
          </w:p>
        </w:tc>
      </w:tr>
      <w:tr w:rsidR="00830302" w:rsidRPr="00F34F8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EA-73506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743E8A" w:rsidRDefault="00830302">
            <w:r w:rsidRPr="00743E8A">
              <w:t>ОБЩЕСТВО С ОГРАНИЧЕННОЙ ОТВЕТСТВЕННОСТЬЮ "МЕДЛАЙН ФАРМА"</w:t>
            </w:r>
          </w:p>
          <w:p w:rsidR="00830302" w:rsidRPr="00743E8A" w:rsidRDefault="00830302">
            <w:r w:rsidRPr="00F34F8B">
              <w:t xml:space="preserve">ИНН </w:t>
            </w:r>
            <w:r w:rsidRPr="00743E8A">
              <w:t>7726448684</w:t>
            </w:r>
          </w:p>
          <w:p w:rsidR="00830302" w:rsidRPr="00743E8A" w:rsidRDefault="00830302">
            <w:r w:rsidRPr="00F34F8B">
              <w:t xml:space="preserve">ОГРН </w:t>
            </w:r>
            <w:r w:rsidRPr="00743E8A">
              <w:t>1197746153043</w:t>
            </w:r>
          </w:p>
          <w:p w:rsidR="00830302" w:rsidRPr="00743E8A" w:rsidRDefault="00830302">
            <w:r w:rsidRPr="00F34F8B">
              <w:t xml:space="preserve">КПП </w:t>
            </w:r>
            <w:r w:rsidRPr="00743E8A">
              <w:t>772601001</w:t>
            </w:r>
          </w:p>
          <w:p w:rsidR="00830302" w:rsidRPr="00743E8A" w:rsidRDefault="00830302">
            <w:r w:rsidRPr="00F34F8B">
              <w:t>Место нахождения(жительства)</w:t>
            </w:r>
          </w:p>
          <w:p w:rsidR="00830302" w:rsidRPr="00743E8A" w:rsidRDefault="00830302">
            <w:r w:rsidRPr="00F34F8B">
              <w:t>117105, ГМОСКВА, ДОМ 16КОРПУС 2, ЭТ 1 ПОМ I КОМ 4</w:t>
            </w:r>
          </w:p>
          <w:p w:rsidR="00830302" w:rsidRPr="00743E8A" w:rsidRDefault="00830302">
            <w:r w:rsidRPr="00F34F8B">
              <w:t>Почтовый адрес</w:t>
            </w:r>
          </w:p>
          <w:p w:rsidR="00830302" w:rsidRPr="00743E8A" w:rsidRDefault="00830302">
            <w:r w:rsidRPr="00F34F8B">
              <w:t>117105, Г МОСКВА, Ш ВАРШАВСКОЕ, ДОМ 16, КОРПУС 2, ЭТ 1 ПОМ I КОМ 4</w:t>
            </w:r>
          </w:p>
          <w:p w:rsidR="00830302" w:rsidRPr="00F34F8B" w:rsidRDefault="00830302">
            <w:pPr>
              <w:rPr>
                <w:sz w:val="16"/>
                <w:szCs w:val="16"/>
                <w:lang w:val="en-US"/>
              </w:rPr>
            </w:pPr>
            <w:r w:rsidRPr="00F34F8B">
              <w:rPr>
                <w:sz w:val="16"/>
                <w:szCs w:val="16"/>
              </w:rPr>
              <w:t xml:space="preserve">Контактное лицо </w:t>
            </w:r>
          </w:p>
          <w:p w:rsidR="00830302" w:rsidRPr="00F34F8B" w:rsidRDefault="00830302">
            <w:pPr>
              <w:rPr>
                <w:lang w:val="en-US"/>
              </w:rPr>
            </w:pPr>
            <w:r w:rsidRPr="00F34F8B">
              <w:t xml:space="preserve">Телефон </w:t>
            </w:r>
            <w:r w:rsidRPr="00F34F8B">
              <w:rPr>
                <w:lang w:val="en-US"/>
              </w:rPr>
              <w:t>79622559727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30302" w:rsidRPr="00743E8A" w:rsidRDefault="00830302">
            <w:r w:rsidRPr="00F34F8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r w:rsidRPr="00F34F8B">
              <w:t>-</w:t>
            </w:r>
          </w:p>
        </w:tc>
      </w:tr>
      <w:tr w:rsidR="00830302" w:rsidRPr="00F34F8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30302" w:rsidRPr="00F34F8B" w:rsidRDefault="00830302">
            <w:pPr>
              <w:pStyle w:val="a3"/>
            </w:pPr>
            <w:bookmarkStart w:id="0" w:name="__DdeLink__416_2961716382"/>
            <w:bookmarkEnd w:id="0"/>
            <w:r w:rsidRPr="00F34F8B">
              <w:rPr>
                <w:lang w:val="en-US"/>
              </w:rPr>
              <w:t>EA-73484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743E8A" w:rsidRDefault="00830302">
            <w:r w:rsidRPr="00743E8A">
              <w:t>АКЦИОНЕРНОЕ ОБЩЕСТВО "ФАРМАЦЕВТ ПЛЮС"</w:t>
            </w:r>
          </w:p>
          <w:p w:rsidR="00830302" w:rsidRPr="00743E8A" w:rsidRDefault="00830302">
            <w:r w:rsidRPr="00F34F8B">
              <w:t xml:space="preserve">ИНН </w:t>
            </w:r>
            <w:r w:rsidRPr="00743E8A">
              <w:t>6166118833</w:t>
            </w:r>
          </w:p>
          <w:p w:rsidR="00830302" w:rsidRPr="00743E8A" w:rsidRDefault="00830302">
            <w:r w:rsidRPr="00F34F8B">
              <w:t xml:space="preserve">ОГРН </w:t>
            </w:r>
            <w:r w:rsidRPr="00743E8A">
              <w:t>1206100013833</w:t>
            </w:r>
          </w:p>
          <w:p w:rsidR="00830302" w:rsidRPr="00743E8A" w:rsidRDefault="00830302">
            <w:r w:rsidRPr="00F34F8B">
              <w:t xml:space="preserve">КПП </w:t>
            </w:r>
            <w:r w:rsidRPr="00743E8A">
              <w:t>616601001</w:t>
            </w:r>
          </w:p>
          <w:p w:rsidR="00830302" w:rsidRPr="00743E8A" w:rsidRDefault="00830302">
            <w:r w:rsidRPr="00F34F8B">
              <w:t>Место нахождения(жительства)</w:t>
            </w:r>
          </w:p>
          <w:p w:rsidR="00830302" w:rsidRPr="00743E8A" w:rsidRDefault="00830302">
            <w:bookmarkStart w:id="1" w:name="__DdeLink__366_2212008683"/>
            <w:r w:rsidRPr="00F34F8B">
              <w:t>344009, ОБЛРОСТОВСКАЯ, ГРОСТОВ-НА-ДОНУ, КОМНАТА 10</w:t>
            </w:r>
            <w:bookmarkEnd w:id="1"/>
          </w:p>
          <w:p w:rsidR="00830302" w:rsidRPr="00743E8A" w:rsidRDefault="00830302">
            <w:r w:rsidRPr="00F34F8B">
              <w:t>Почтовый адрес</w:t>
            </w:r>
          </w:p>
          <w:p w:rsidR="00830302" w:rsidRPr="00743E8A" w:rsidRDefault="00830302">
            <w:r w:rsidRPr="00F34F8B">
              <w:t>344009, ОБЛ РОСТОВСКАЯ, Г РОСТОВ-НА-ДОНУ, ПР-КТ ШОЛОХОВА, ДОМ 211, КОМНАТА 10</w:t>
            </w:r>
          </w:p>
          <w:p w:rsidR="00830302" w:rsidRPr="00F34F8B" w:rsidRDefault="00830302">
            <w:pPr>
              <w:rPr>
                <w:sz w:val="16"/>
                <w:szCs w:val="16"/>
                <w:lang w:val="en-US"/>
              </w:rPr>
            </w:pPr>
            <w:r w:rsidRPr="00F34F8B">
              <w:rPr>
                <w:sz w:val="16"/>
                <w:szCs w:val="16"/>
              </w:rPr>
              <w:t xml:space="preserve">Контактное лицо </w:t>
            </w:r>
          </w:p>
          <w:p w:rsidR="00830302" w:rsidRPr="00F34F8B" w:rsidRDefault="00830302">
            <w:pPr>
              <w:rPr>
                <w:lang w:val="en-US"/>
              </w:rPr>
            </w:pPr>
            <w:r w:rsidRPr="00F34F8B">
              <w:t xml:space="preserve">Телефон </w:t>
            </w:r>
            <w:r w:rsidRPr="00F34F8B">
              <w:rPr>
                <w:lang w:val="en-US"/>
              </w:rPr>
              <w:t>78633220428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30302" w:rsidRPr="00743E8A" w:rsidRDefault="00830302">
            <w:r w:rsidRPr="00F34F8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r w:rsidRPr="00F34F8B">
              <w:t>-</w:t>
            </w:r>
          </w:p>
        </w:tc>
      </w:tr>
    </w:tbl>
    <w:p w:rsidR="00830302" w:rsidRDefault="00830302"/>
    <w:p w:rsidR="00830302" w:rsidRDefault="00830302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830302" w:rsidRPr="00F34F8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830302" w:rsidRPr="00F34F8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EA</w:t>
            </w:r>
            <w:r w:rsidRPr="00743E8A">
              <w:t>-73506 / ОБЩЕСТВО С ОГРАНИЧЕННОЙ ОТВЕТСТВЕННОСТЬЮ "МЕДЛАЙН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743E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0302" w:rsidRPr="00F34F8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EA</w:t>
            </w:r>
            <w:r w:rsidRPr="00743E8A">
              <w:t>-73506 / ОБЩЕСТВО С ОГРАНИЧЕННОЙ ОТВЕТСТВЕННОСТЬЮ "МЕДЛАЙН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743E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0302" w:rsidRPr="00F34F8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EA</w:t>
            </w:r>
            <w:r w:rsidRPr="00743E8A">
              <w:t>-73506 / ОБЩЕСТВО С ОГРАНИЧЕННОЙ ОТВЕТСТВЕННОСТЬЮ "МЕДЛАЙН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743E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0302" w:rsidRPr="00F34F8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EA</w:t>
            </w:r>
            <w:r w:rsidRPr="00743E8A">
              <w:t>-73506 / ОБЩЕСТВО С ОГРАНИЧЕННОЙ ОТВЕТСТВЕННОСТЬЮ "МЕДЛАЙН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743E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0302" w:rsidRPr="00F34F8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EA</w:t>
            </w:r>
            <w:r w:rsidRPr="00743E8A">
              <w:t>-73506 / ОБЩЕСТВО С ОГРАНИЧЕННОЙ ОТВЕТСТВЕННОСТЬЮ "МЕДЛАЙН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743E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0302" w:rsidRPr="00F34F8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EA</w:t>
            </w:r>
            <w:r w:rsidRPr="00743E8A">
              <w:t>-73484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743E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0302" w:rsidRPr="00F34F8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EA</w:t>
            </w:r>
            <w:r w:rsidRPr="00743E8A">
              <w:t>-73484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743E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0302" w:rsidRPr="00F34F8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EA</w:t>
            </w:r>
            <w:r w:rsidRPr="00743E8A">
              <w:t>-73484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743E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0302" w:rsidRPr="00F34F8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EA</w:t>
            </w:r>
            <w:r w:rsidRPr="00743E8A">
              <w:t>-73484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743E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30302" w:rsidRPr="00F34F8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EA</w:t>
            </w:r>
            <w:r w:rsidRPr="00743E8A">
              <w:t>-73484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30302" w:rsidRPr="00F34F8B" w:rsidRDefault="00830302">
            <w:pPr>
              <w:pStyle w:val="a3"/>
            </w:pPr>
            <w:r w:rsidRPr="00743E8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830302" w:rsidRDefault="00830302"/>
    <w:p w:rsidR="00830302" w:rsidRDefault="00830302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743E8A">
        <w:t>Поливитамины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"МЕДЛАЙН ФАРМА", предложение о цене контракта 293 965,43 руб.</w:t>
      </w:r>
    </w:p>
    <w:p w:rsidR="00830302" w:rsidRDefault="00830302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A4598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830302" w:rsidRDefault="00830302">
      <w:pPr>
        <w:jc w:val="both"/>
        <w:rPr>
          <w:b/>
          <w:bCs/>
        </w:rPr>
      </w:pPr>
    </w:p>
    <w:p w:rsidR="00830302" w:rsidRDefault="00830302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30302" w:rsidRPr="00F34F8B">
        <w:tc>
          <w:tcPr>
            <w:tcW w:w="5847" w:type="dxa"/>
            <w:vAlign w:val="bottom"/>
          </w:tcPr>
          <w:p w:rsidR="00830302" w:rsidRPr="00F34F8B" w:rsidRDefault="00830302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Просоленко Юрий Александрович</w:t>
            </w:r>
          </w:p>
        </w:tc>
      </w:tr>
      <w:tr w:rsidR="00830302" w:rsidRPr="00F34F8B">
        <w:tc>
          <w:tcPr>
            <w:tcW w:w="5847" w:type="dxa"/>
            <w:vAlign w:val="bottom"/>
          </w:tcPr>
          <w:p w:rsidR="00830302" w:rsidRPr="00F34F8B" w:rsidRDefault="00830302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Дехтерев Юрий Сергеевич</w:t>
            </w:r>
          </w:p>
        </w:tc>
      </w:tr>
      <w:tr w:rsidR="00830302" w:rsidRPr="00F34F8B">
        <w:tc>
          <w:tcPr>
            <w:tcW w:w="5847" w:type="dxa"/>
            <w:vAlign w:val="bottom"/>
          </w:tcPr>
          <w:p w:rsidR="00830302" w:rsidRPr="00F34F8B" w:rsidRDefault="00830302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Коротникова Светлана Борисовна</w:t>
            </w:r>
          </w:p>
        </w:tc>
      </w:tr>
      <w:tr w:rsidR="00830302" w:rsidRPr="00F34F8B">
        <w:tc>
          <w:tcPr>
            <w:tcW w:w="5847" w:type="dxa"/>
            <w:vAlign w:val="bottom"/>
          </w:tcPr>
          <w:p w:rsidR="00830302" w:rsidRPr="00F34F8B" w:rsidRDefault="00830302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Мальченко Елена Александровна</w:t>
            </w:r>
          </w:p>
        </w:tc>
      </w:tr>
      <w:tr w:rsidR="00830302" w:rsidRPr="00F34F8B">
        <w:tc>
          <w:tcPr>
            <w:tcW w:w="5847" w:type="dxa"/>
            <w:vAlign w:val="bottom"/>
          </w:tcPr>
          <w:p w:rsidR="00830302" w:rsidRPr="00F34F8B" w:rsidRDefault="00830302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30302" w:rsidRPr="00F34F8B" w:rsidRDefault="00830302">
            <w:pPr>
              <w:pStyle w:val="a3"/>
            </w:pPr>
            <w:r w:rsidRPr="00F34F8B">
              <w:rPr>
                <w:lang w:val="en-US"/>
              </w:rPr>
              <w:t>Владыкина Лидия Валерьевна</w:t>
            </w:r>
          </w:p>
        </w:tc>
      </w:tr>
    </w:tbl>
    <w:p w:rsidR="00830302" w:rsidRDefault="00830302"/>
    <w:sectPr w:rsidR="00830302" w:rsidSect="00285F9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5F92"/>
    <w:rsid w:val="00285F92"/>
    <w:rsid w:val="00743E8A"/>
    <w:rsid w:val="00830302"/>
    <w:rsid w:val="00A06887"/>
    <w:rsid w:val="00A45984"/>
    <w:rsid w:val="00F34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F92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285F9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85F9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C590B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285F92"/>
  </w:style>
  <w:style w:type="paragraph" w:styleId="Caption">
    <w:name w:val="caption"/>
    <w:basedOn w:val="Normal"/>
    <w:uiPriority w:val="99"/>
    <w:qFormat/>
    <w:rsid w:val="00285F9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285F9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285F9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C590B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85F9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85F9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85F9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85F9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85F9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85F9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85F9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85F9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85F9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85F9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590B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590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90B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285F92"/>
  </w:style>
  <w:style w:type="paragraph" w:customStyle="1" w:styleId="a4">
    <w:name w:val="Заголовок таблицы"/>
    <w:basedOn w:val="a3"/>
    <w:uiPriority w:val="99"/>
    <w:rsid w:val="00285F92"/>
  </w:style>
  <w:style w:type="paragraph" w:customStyle="1" w:styleId="DocumentMap">
    <w:name w:val="DocumentMap"/>
    <w:uiPriority w:val="99"/>
    <w:rsid w:val="00285F92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285F92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285F92"/>
  </w:style>
  <w:style w:type="character" w:styleId="Hyperlink">
    <w:name w:val="Hyperlink"/>
    <w:basedOn w:val="DefaultParagraphFont"/>
    <w:uiPriority w:val="99"/>
    <w:rsid w:val="00743E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1197</Words>
  <Characters>6829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2021-02-18T07:46:00Z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