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B97" w:rsidRDefault="00407B97">
      <w:pPr>
        <w:ind w:firstLine="680"/>
        <w:jc w:val="center"/>
      </w:pPr>
      <w:r>
        <w:rPr>
          <w:b/>
          <w:bCs/>
        </w:rPr>
        <w:t xml:space="preserve">ПРОТОКОЛ </w:t>
      </w:r>
      <w:r w:rsidRPr="00386602">
        <w:rPr>
          <w:b/>
          <w:bCs/>
        </w:rPr>
        <w:t>0318300120821000004</w:t>
      </w:r>
    </w:p>
    <w:p w:rsidR="00407B97" w:rsidRDefault="00407B97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407B97" w:rsidRPr="00386602" w:rsidRDefault="00407B97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07B97" w:rsidRPr="005E2D13">
        <w:tc>
          <w:tcPr>
            <w:tcW w:w="4961" w:type="dxa"/>
          </w:tcPr>
          <w:p w:rsidR="00407B97" w:rsidRPr="005E2D13" w:rsidRDefault="00407B97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407B97" w:rsidRPr="005E2D13" w:rsidRDefault="00407B97">
            <w:pPr>
              <w:ind w:firstLine="567"/>
              <w:jc w:val="right"/>
            </w:pPr>
            <w:r>
              <w:rPr>
                <w:lang w:val="en-US"/>
              </w:rPr>
              <w:t>18.02.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407B97" w:rsidRDefault="00407B97">
      <w:pPr>
        <w:overflowPunct w:val="0"/>
      </w:pPr>
    </w:p>
    <w:p w:rsidR="00407B97" w:rsidRDefault="00407B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386602">
        <w:t xml:space="preserve">: Оказание услуг по сопровождению базы данных (информационного продукта вычислительной техники), содержащей информацию о текущем состоянии законодательства Российской Федерации, путем предоставления в электронном виде по каналам связи посредством телекоммуникационной сети Интернет формируемых Исполнителем текущих версий базы данных </w:t>
      </w:r>
    </w:p>
    <w:p w:rsidR="00407B97" w:rsidRDefault="00407B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213234901331923490100100440016203244</w:t>
      </w:r>
    </w:p>
    <w:p w:rsidR="00407B97" w:rsidRDefault="00407B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91 129,83 руб.</w:t>
      </w:r>
    </w:p>
    <w:p w:rsidR="00407B97" w:rsidRDefault="00407B97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86602">
        <w:rPr>
          <w:b/>
          <w:bCs/>
        </w:rPr>
        <w:t xml:space="preserve">: </w:t>
      </w:r>
      <w:r w:rsidRPr="00386602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86602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07B97" w:rsidRPr="005E2D13">
        <w:trPr>
          <w:jc w:val="right"/>
        </w:trPr>
        <w:tc>
          <w:tcPr>
            <w:tcW w:w="9915" w:type="dxa"/>
          </w:tcPr>
          <w:p w:rsidR="00407B97" w:rsidRPr="005E2D13" w:rsidRDefault="00407B9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86602">
              <w:rPr>
                <w:b/>
                <w:bCs/>
              </w:rPr>
              <w:t xml:space="preserve">Источник финансирования: </w:t>
            </w:r>
            <w:r w:rsidRPr="00386602">
              <w:t>Внебюджетные фонды (ОМС) 2021 года.</w:t>
            </w:r>
          </w:p>
          <w:p w:rsidR="00407B97" w:rsidRPr="005E2D13" w:rsidRDefault="00407B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86602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86602">
              <w:t>353560, Россия, Краснодарский край, г. Славянск-на-Кубани, ул. Батарейная,377  транспортом поставщика. с момента заключения контракта  по 31.12.2021 г..</w:t>
            </w:r>
          </w:p>
          <w:p w:rsidR="00407B97" w:rsidRPr="005E2D13" w:rsidRDefault="00407B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86602">
              <w:t>Не требуется</w:t>
            </w:r>
          </w:p>
          <w:p w:rsidR="00407B97" w:rsidRPr="00386602" w:rsidRDefault="00407B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86602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07B97" w:rsidRDefault="00407B9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86602">
        <w:t>05.02.21 14:13:02 (</w:t>
      </w:r>
      <w:r>
        <w:rPr>
          <w:lang w:val="en-US"/>
        </w:rPr>
        <w:t>MSK</w:t>
      </w:r>
      <w:r w:rsidRPr="00386602">
        <w:t>+00:00)</w:t>
      </w:r>
    </w:p>
    <w:p w:rsidR="00407B97" w:rsidRDefault="00407B9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86602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549"/>
        <w:gridCol w:w="3550"/>
        <w:gridCol w:w="3551"/>
      </w:tblGrid>
      <w:tr w:rsidR="00407B97" w:rsidRPr="005E2D13">
        <w:tc>
          <w:tcPr>
            <w:tcW w:w="3307" w:type="dxa"/>
          </w:tcPr>
          <w:p w:rsidR="00407B97" w:rsidRPr="005E2D13" w:rsidRDefault="00407B97">
            <w:r w:rsidRPr="005E2D13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07B97" w:rsidRPr="005E2D13" w:rsidRDefault="00407B97">
            <w:r w:rsidRPr="005E2D1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07B97" w:rsidRPr="005E2D13" w:rsidRDefault="00407B97">
            <w:pPr>
              <w:rPr>
                <w:lang w:val="en-US"/>
              </w:rPr>
            </w:pPr>
            <w:r w:rsidRPr="005E2D13">
              <w:rPr>
                <w:lang w:val="en-US"/>
              </w:rPr>
              <w:t>Главный врач</w:t>
            </w:r>
          </w:p>
        </w:tc>
      </w:tr>
      <w:tr w:rsidR="00407B97" w:rsidRPr="005E2D13">
        <w:tc>
          <w:tcPr>
            <w:tcW w:w="3307" w:type="dxa"/>
          </w:tcPr>
          <w:p w:rsidR="00407B97" w:rsidRPr="005E2D13" w:rsidRDefault="00407B97">
            <w:r w:rsidRPr="005E2D1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07B97" w:rsidRPr="005E2D13" w:rsidRDefault="00407B97">
            <w:r w:rsidRPr="005E2D13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07B97" w:rsidRPr="005E2D13" w:rsidRDefault="00407B97">
            <w:pPr>
              <w:rPr>
                <w:lang w:val="en-US"/>
              </w:rPr>
            </w:pPr>
            <w:r w:rsidRPr="005E2D13">
              <w:rPr>
                <w:lang w:val="en-US"/>
              </w:rPr>
              <w:t>Начальник отдела закупок</w:t>
            </w:r>
          </w:p>
        </w:tc>
      </w:tr>
      <w:tr w:rsidR="00407B97" w:rsidRPr="005E2D13">
        <w:tc>
          <w:tcPr>
            <w:tcW w:w="3307" w:type="dxa"/>
          </w:tcPr>
          <w:p w:rsidR="00407B97" w:rsidRPr="005E2D13" w:rsidRDefault="00407B97">
            <w:r w:rsidRPr="005E2D1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07B97" w:rsidRPr="005E2D13" w:rsidRDefault="00407B97">
            <w:r w:rsidRPr="005E2D1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07B97" w:rsidRPr="005E2D13" w:rsidRDefault="00407B97">
            <w:pPr>
              <w:rPr>
                <w:lang w:val="en-US"/>
              </w:rPr>
            </w:pPr>
            <w:r w:rsidRPr="005E2D13">
              <w:rPr>
                <w:lang w:val="en-US"/>
              </w:rPr>
              <w:t>Начальник юридического отдела</w:t>
            </w:r>
          </w:p>
        </w:tc>
      </w:tr>
      <w:tr w:rsidR="00407B97" w:rsidRPr="005E2D13">
        <w:tc>
          <w:tcPr>
            <w:tcW w:w="3307" w:type="dxa"/>
          </w:tcPr>
          <w:p w:rsidR="00407B97" w:rsidRPr="005E2D13" w:rsidRDefault="00407B97">
            <w:r w:rsidRPr="005E2D1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07B97" w:rsidRPr="005E2D13" w:rsidRDefault="00407B97">
            <w:r w:rsidRPr="005E2D1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07B97" w:rsidRPr="005E2D13" w:rsidRDefault="00407B97">
            <w:pPr>
              <w:rPr>
                <w:lang w:val="en-US"/>
              </w:rPr>
            </w:pPr>
            <w:r w:rsidRPr="005E2D13">
              <w:rPr>
                <w:lang w:val="en-US"/>
              </w:rPr>
              <w:t>экономист 1 категории отдела закупок</w:t>
            </w:r>
          </w:p>
        </w:tc>
      </w:tr>
      <w:tr w:rsidR="00407B97" w:rsidRPr="005E2D13">
        <w:tc>
          <w:tcPr>
            <w:tcW w:w="3307" w:type="dxa"/>
          </w:tcPr>
          <w:p w:rsidR="00407B97" w:rsidRPr="005E2D13" w:rsidRDefault="00407B97">
            <w:r w:rsidRPr="005E2D13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07B97" w:rsidRPr="005E2D13" w:rsidRDefault="00407B97">
            <w:r w:rsidRPr="005E2D13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07B97" w:rsidRPr="005E2D13" w:rsidRDefault="00407B97">
            <w:pPr>
              <w:rPr>
                <w:lang w:val="en-US"/>
              </w:rPr>
            </w:pPr>
            <w:r w:rsidRPr="005E2D13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07B97" w:rsidRDefault="00407B97">
      <w:pPr>
        <w:jc w:val="both"/>
      </w:pPr>
      <w:r>
        <w:tab/>
        <w:t>Кворум имеется. Комиссия правомочна.</w:t>
      </w:r>
    </w:p>
    <w:p w:rsidR="00407B97" w:rsidRDefault="00407B97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386602">
        <w:t>18.02.</w:t>
      </w:r>
      <w:r>
        <w:t>20</w:t>
      </w:r>
      <w:r w:rsidRPr="00386602">
        <w:t xml:space="preserve">21 </w:t>
      </w:r>
      <w:r>
        <w:t>08</w:t>
      </w:r>
      <w:r w:rsidRPr="00386602">
        <w:t>:</w:t>
      </w:r>
      <w:r>
        <w:t>20</w:t>
      </w:r>
      <w:r w:rsidRPr="00386602">
        <w:t xml:space="preserve"> (</w:t>
      </w:r>
      <w:r>
        <w:rPr>
          <w:lang w:val="en-US"/>
        </w:rPr>
        <w:t>MSK</w:t>
      </w:r>
      <w:r w:rsidRPr="00386602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407B97" w:rsidRDefault="00407B97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407B97" w:rsidRPr="005E2D13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rPr>
                <w:b/>
                <w:bCs/>
              </w:rPr>
            </w:pPr>
            <w:r w:rsidRPr="005E2D13">
              <w:rPr>
                <w:b/>
                <w:bCs/>
              </w:rPr>
              <w:t xml:space="preserve">№ </w:t>
            </w:r>
          </w:p>
          <w:p w:rsidR="00407B97" w:rsidRPr="005E2D13" w:rsidRDefault="00407B97">
            <w:pPr>
              <w:rPr>
                <w:b/>
                <w:bCs/>
              </w:rPr>
            </w:pPr>
            <w:r w:rsidRPr="005E2D13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  <w:rPr>
                <w:b/>
                <w:bCs/>
              </w:rPr>
            </w:pPr>
            <w:r w:rsidRPr="005E2D13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  <w:rPr>
                <w:b/>
                <w:bCs/>
              </w:rPr>
            </w:pPr>
            <w:r w:rsidRPr="005E2D13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97" w:rsidRPr="005E2D13" w:rsidRDefault="00407B9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407B97" w:rsidRPr="005E2D1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  <w:rPr>
                <w:lang w:val="en-US"/>
              </w:rPr>
            </w:pPr>
            <w:r w:rsidRPr="005E2D13">
              <w:rPr>
                <w:lang w:val="en-US"/>
              </w:rPr>
              <w:t>70 443,51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  <w:rPr>
                <w:lang w:val="en-US"/>
              </w:rPr>
            </w:pPr>
            <w:r w:rsidRPr="005E2D13">
              <w:rPr>
                <w:lang w:val="en-US"/>
              </w:rPr>
              <w:t>17.02.21 10:44:31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97" w:rsidRPr="00386602" w:rsidRDefault="00407B97">
            <w:pPr>
              <w:pStyle w:val="a3"/>
            </w:pPr>
            <w:r w:rsidRPr="00386602">
              <w:t>ОБЩЕСТВО С ОГРАНИЧЕННОЙ ОТВЕТСТВЕННОСТЬЮ ЦЕНТР ПРАВА "КОНСУЛЬТАНТ"</w:t>
            </w:r>
          </w:p>
        </w:tc>
      </w:tr>
      <w:tr w:rsidR="00407B97" w:rsidRPr="005E2D1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  <w:rPr>
                <w:lang w:val="en-US"/>
              </w:rPr>
            </w:pPr>
            <w:r w:rsidRPr="005E2D13">
              <w:rPr>
                <w:lang w:val="en-US"/>
              </w:rPr>
              <w:t>70 443,51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  <w:rPr>
                <w:lang w:val="en-US"/>
              </w:rPr>
            </w:pPr>
            <w:r w:rsidRPr="005E2D13">
              <w:rPr>
                <w:lang w:val="en-US"/>
              </w:rPr>
              <w:t>17.02.21 11:00:28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97" w:rsidRPr="00386602" w:rsidRDefault="00407B97">
            <w:pPr>
              <w:pStyle w:val="a3"/>
            </w:pPr>
            <w:r w:rsidRPr="00386602">
              <w:t>ОБЩЕСТВО С ОГРАНИЧЕННОЙ ОТВЕТСТВЕННОСТЬЮ "ИНФОРМАЦИОННЫЙ ЦЕНТР КОНСУЛЬТАНТ"</w:t>
            </w:r>
          </w:p>
        </w:tc>
      </w:tr>
      <w:tr w:rsidR="00407B97" w:rsidRPr="005E2D1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  <w:rPr>
                <w:lang w:val="en-US"/>
              </w:rPr>
            </w:pPr>
            <w:r w:rsidRPr="005E2D13">
              <w:rPr>
                <w:lang w:val="en-US"/>
              </w:rPr>
              <w:t>75 000,00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07B97" w:rsidRPr="005E2D13" w:rsidRDefault="00407B97">
            <w:pPr>
              <w:pStyle w:val="a3"/>
              <w:rPr>
                <w:lang w:val="en-US"/>
              </w:rPr>
            </w:pPr>
            <w:r w:rsidRPr="005E2D13">
              <w:rPr>
                <w:lang w:val="en-US"/>
              </w:rPr>
              <w:t>17.02.21 10:44:17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97" w:rsidRPr="00386602" w:rsidRDefault="00407B97">
            <w:pPr>
              <w:pStyle w:val="a3"/>
            </w:pPr>
            <w:r w:rsidRPr="00386602">
              <w:t>ОБЩЕСТВО С ОГРАНИЧЕННОЙ ОТВЕТСТВЕННОСТЬЮ "АГЕНТСТВО ПРАВОВОЙ ИНФОРМАЦИИ "ГАРАНТ"</w:t>
            </w:r>
          </w:p>
        </w:tc>
      </w:tr>
    </w:tbl>
    <w:p w:rsidR="00407B97" w:rsidRDefault="00407B97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407B97" w:rsidRPr="005E2D1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07B97" w:rsidRPr="005E2D13" w:rsidRDefault="00407B97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07B97" w:rsidRPr="005E2D13" w:rsidRDefault="00407B97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r>
              <w:rPr>
                <w:b/>
                <w:bCs/>
              </w:rPr>
              <w:t>Обоснование</w:t>
            </w:r>
          </w:p>
        </w:tc>
      </w:tr>
      <w:tr w:rsidR="00407B97" w:rsidRPr="005E2D1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EA-73311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386602" w:rsidRDefault="00407B97">
            <w:r w:rsidRPr="00386602">
              <w:t>ОБЩЕСТВО С ОГРАНИЧЕННОЙ ОТВЕТСТВЕННОСТЬЮ ЦЕНТР ПРАВА "КОНСУЛЬТАНТ"</w:t>
            </w:r>
          </w:p>
          <w:p w:rsidR="00407B97" w:rsidRPr="00386602" w:rsidRDefault="00407B97">
            <w:r w:rsidRPr="005E2D13">
              <w:t xml:space="preserve">ИНН </w:t>
            </w:r>
            <w:r w:rsidRPr="00386602">
              <w:t>2308223317</w:t>
            </w:r>
          </w:p>
          <w:p w:rsidR="00407B97" w:rsidRPr="00386602" w:rsidRDefault="00407B97">
            <w:r w:rsidRPr="005E2D13">
              <w:t xml:space="preserve">ОГРН </w:t>
            </w:r>
            <w:r w:rsidRPr="00386602">
              <w:t>1152308009226</w:t>
            </w:r>
          </w:p>
          <w:p w:rsidR="00407B97" w:rsidRPr="00386602" w:rsidRDefault="00407B97">
            <w:r w:rsidRPr="005E2D13">
              <w:t xml:space="preserve">КПП </w:t>
            </w:r>
            <w:r w:rsidRPr="00386602">
              <w:t>230801001</w:t>
            </w:r>
          </w:p>
          <w:p w:rsidR="00407B97" w:rsidRPr="00386602" w:rsidRDefault="00407B97">
            <w:r w:rsidRPr="005E2D13">
              <w:t>Место нахождения(жительства)</w:t>
            </w:r>
          </w:p>
          <w:p w:rsidR="00407B97" w:rsidRPr="00386602" w:rsidRDefault="00407B97">
            <w:r w:rsidRPr="005E2D13">
              <w:t>350000, КРАЙКРАСНОДАРСКИЙ, ГКРАСНОДАР</w:t>
            </w:r>
          </w:p>
          <w:p w:rsidR="00407B97" w:rsidRPr="00386602" w:rsidRDefault="00407B97">
            <w:r w:rsidRPr="005E2D13">
              <w:t>Почтовый адрес</w:t>
            </w:r>
          </w:p>
          <w:p w:rsidR="00407B97" w:rsidRPr="00386602" w:rsidRDefault="00407B97">
            <w:r w:rsidRPr="005E2D13">
              <w:t>350000, КРАЙ КРАСНОДАРСКИЙ, Г КРАСНОДАР, УЛ ОКТЯБРЬСКАЯ, ДОМ 80</w:t>
            </w:r>
          </w:p>
          <w:p w:rsidR="00407B97" w:rsidRPr="005E2D13" w:rsidRDefault="00407B97">
            <w:pPr>
              <w:rPr>
                <w:sz w:val="16"/>
                <w:szCs w:val="16"/>
                <w:lang w:val="en-US"/>
              </w:rPr>
            </w:pPr>
            <w:r w:rsidRPr="005E2D13">
              <w:rPr>
                <w:sz w:val="16"/>
                <w:szCs w:val="16"/>
              </w:rPr>
              <w:t xml:space="preserve">Контактное лицо </w:t>
            </w:r>
          </w:p>
          <w:p w:rsidR="00407B97" w:rsidRPr="005E2D13" w:rsidRDefault="00407B97">
            <w:pPr>
              <w:rPr>
                <w:lang w:val="en-US"/>
              </w:rPr>
            </w:pPr>
            <w:r w:rsidRPr="005E2D13">
              <w:t xml:space="preserve">Телефон </w:t>
            </w:r>
            <w:r w:rsidRPr="005E2D13">
              <w:rPr>
                <w:lang w:val="en-US"/>
              </w:rPr>
              <w:t>79034117688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07B97" w:rsidRPr="00386602" w:rsidRDefault="00407B97">
            <w:r w:rsidRPr="005E2D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r w:rsidRPr="005E2D13">
              <w:t>-</w:t>
            </w:r>
          </w:p>
        </w:tc>
      </w:tr>
      <w:tr w:rsidR="00407B97" w:rsidRPr="005E2D1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EA-73620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386602" w:rsidRDefault="00407B97">
            <w:r w:rsidRPr="00386602">
              <w:t>ОБЩЕСТВО С ОГРАНИЧЕННОЙ ОТВЕТСТВЕННОСТЬЮ "ИНФОРМАЦИОННЫЙ ЦЕНТР КОНСУЛЬТАНТ"</w:t>
            </w:r>
          </w:p>
          <w:p w:rsidR="00407B97" w:rsidRPr="00386602" w:rsidRDefault="00407B97">
            <w:r w:rsidRPr="005E2D13">
              <w:t xml:space="preserve">ИНН </w:t>
            </w:r>
            <w:r w:rsidRPr="00386602">
              <w:t>2310098857</w:t>
            </w:r>
          </w:p>
          <w:p w:rsidR="00407B97" w:rsidRPr="00386602" w:rsidRDefault="00407B97">
            <w:r w:rsidRPr="005E2D13">
              <w:t xml:space="preserve">ОГРН </w:t>
            </w:r>
            <w:r w:rsidRPr="00386602">
              <w:t>1042305723261</w:t>
            </w:r>
          </w:p>
          <w:p w:rsidR="00407B97" w:rsidRPr="00386602" w:rsidRDefault="00407B97">
            <w:r w:rsidRPr="005E2D13">
              <w:t xml:space="preserve">КПП </w:t>
            </w:r>
            <w:r w:rsidRPr="00386602">
              <w:t>230801001</w:t>
            </w:r>
          </w:p>
          <w:p w:rsidR="00407B97" w:rsidRPr="00386602" w:rsidRDefault="00407B97">
            <w:r w:rsidRPr="005E2D13">
              <w:t>Место нахождения(жительства)</w:t>
            </w:r>
          </w:p>
          <w:p w:rsidR="00407B97" w:rsidRPr="00386602" w:rsidRDefault="00407B97">
            <w:r w:rsidRPr="005E2D13">
              <w:t>350000, КРАЙ. КРАСНОДАРСКИЙ, Г. КРАСНОДАР, ДОМ 49/1, ЭТАЖ 4</w:t>
            </w:r>
          </w:p>
          <w:p w:rsidR="00407B97" w:rsidRPr="00386602" w:rsidRDefault="00407B97">
            <w:r w:rsidRPr="005E2D13">
              <w:t>Почтовый адрес</w:t>
            </w:r>
          </w:p>
          <w:p w:rsidR="00407B97" w:rsidRPr="00386602" w:rsidRDefault="00407B97">
            <w:r w:rsidRPr="005E2D13">
              <w:t>350000</w:t>
            </w:r>
          </w:p>
          <w:p w:rsidR="00407B97" w:rsidRPr="00386602" w:rsidRDefault="00407B97">
            <w:pPr>
              <w:rPr>
                <w:sz w:val="16"/>
                <w:szCs w:val="16"/>
              </w:rPr>
            </w:pPr>
            <w:r w:rsidRPr="005E2D13">
              <w:rPr>
                <w:sz w:val="16"/>
                <w:szCs w:val="16"/>
              </w:rPr>
              <w:t xml:space="preserve">Контактное лицо </w:t>
            </w:r>
          </w:p>
          <w:p w:rsidR="00407B97" w:rsidRPr="00386602" w:rsidRDefault="00407B97">
            <w:r w:rsidRPr="005E2D13">
              <w:t xml:space="preserve">Телефон </w:t>
            </w:r>
            <w:r w:rsidRPr="00386602">
              <w:t>78612555111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07B97" w:rsidRPr="00386602" w:rsidRDefault="00407B97">
            <w:r w:rsidRPr="005E2D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r w:rsidRPr="005E2D13">
              <w:t>-</w:t>
            </w:r>
          </w:p>
        </w:tc>
      </w:tr>
      <w:tr w:rsidR="00407B97" w:rsidRPr="005E2D1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07B97" w:rsidRPr="005E2D13" w:rsidRDefault="00407B97">
            <w:pPr>
              <w:pStyle w:val="a3"/>
            </w:pPr>
            <w:bookmarkStart w:id="0" w:name="__DdeLink__416_2961716382"/>
            <w:bookmarkEnd w:id="0"/>
            <w:r w:rsidRPr="005E2D13">
              <w:rPr>
                <w:lang w:val="en-US"/>
              </w:rPr>
              <w:t>EA-72515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386602" w:rsidRDefault="00407B97">
            <w:r w:rsidRPr="00386602">
              <w:t>ОБЩЕСТВО С ОГРАНИЧЕННОЙ ОТВЕТСТВЕННОСТЬЮ "АГЕНТСТВО ПРАВОВОЙ ИНФОРМАЦИИ "ГАРАНТ"</w:t>
            </w:r>
          </w:p>
          <w:p w:rsidR="00407B97" w:rsidRPr="00386602" w:rsidRDefault="00407B97">
            <w:r w:rsidRPr="005E2D13">
              <w:t xml:space="preserve">ИНН </w:t>
            </w:r>
            <w:r w:rsidRPr="00386602">
              <w:t>2310154357</w:t>
            </w:r>
          </w:p>
          <w:p w:rsidR="00407B97" w:rsidRPr="00386602" w:rsidRDefault="00407B97">
            <w:r w:rsidRPr="005E2D13">
              <w:t xml:space="preserve">ОГРН </w:t>
            </w:r>
            <w:r w:rsidRPr="00386602">
              <w:t>1112310002397</w:t>
            </w:r>
          </w:p>
          <w:p w:rsidR="00407B97" w:rsidRPr="00386602" w:rsidRDefault="00407B97">
            <w:r w:rsidRPr="005E2D13">
              <w:t xml:space="preserve">КПП </w:t>
            </w:r>
            <w:r w:rsidRPr="00386602">
              <w:t>231001001</w:t>
            </w:r>
          </w:p>
          <w:p w:rsidR="00407B97" w:rsidRPr="00386602" w:rsidRDefault="00407B97">
            <w:r w:rsidRPr="005E2D13">
              <w:t>Место нахождения(жительства)</w:t>
            </w:r>
          </w:p>
          <w:p w:rsidR="00407B97" w:rsidRPr="00386602" w:rsidRDefault="00407B97">
            <w:bookmarkStart w:id="1" w:name="__DdeLink__366_2212008683"/>
            <w:r w:rsidRPr="005E2D13">
              <w:t>350015, КРАЙКРАСНОДАРСКИЙ, ГКРАСНОДАР, ОФИС 28</w:t>
            </w:r>
            <w:bookmarkEnd w:id="1"/>
          </w:p>
          <w:p w:rsidR="00407B97" w:rsidRPr="00386602" w:rsidRDefault="00407B97">
            <w:r w:rsidRPr="005E2D13">
              <w:t>Почтовый адрес</w:t>
            </w:r>
          </w:p>
          <w:p w:rsidR="00407B97" w:rsidRPr="00386602" w:rsidRDefault="00407B97">
            <w:r w:rsidRPr="005E2D13">
              <w:t>350002,  Россия, Краснодарский край, г. Краснодар, ул. Промышленная, д. 74, оф. 28</w:t>
            </w:r>
          </w:p>
          <w:p w:rsidR="00407B97" w:rsidRPr="00386602" w:rsidRDefault="00407B97">
            <w:pPr>
              <w:rPr>
                <w:sz w:val="16"/>
                <w:szCs w:val="16"/>
              </w:rPr>
            </w:pPr>
            <w:r w:rsidRPr="005E2D13">
              <w:rPr>
                <w:sz w:val="16"/>
                <w:szCs w:val="16"/>
              </w:rPr>
              <w:t xml:space="preserve">Контактное лицо </w:t>
            </w:r>
          </w:p>
          <w:p w:rsidR="00407B97" w:rsidRPr="00386602" w:rsidRDefault="00407B97">
            <w:r w:rsidRPr="005E2D13">
              <w:t xml:space="preserve">Телефон </w:t>
            </w:r>
            <w:r w:rsidRPr="00386602">
              <w:t>78612552838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07B97" w:rsidRPr="00386602" w:rsidRDefault="00407B97">
            <w:r w:rsidRPr="005E2D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r w:rsidRPr="005E2D13">
              <w:t>-</w:t>
            </w:r>
          </w:p>
        </w:tc>
      </w:tr>
    </w:tbl>
    <w:p w:rsidR="00407B97" w:rsidRDefault="00407B97"/>
    <w:p w:rsidR="00407B97" w:rsidRDefault="00407B97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-73311 / ОБЩЕСТВО С ОГРАНИЧЕННОЙ ОТВЕТСТВЕННОСТЬЮ ЦЕНТР ПРАВА "КОНСУЛЬТАНТ"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-73311 / ОБЩЕСТВО С ОГРАНИЧЕННОЙ ОТВЕТСТВЕННОСТЬЮ ЦЕНТР ПРАВА "КОНСУЛЬТАНТ"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-73311 / ОБЩЕСТВО С ОГРАНИЧЕННОЙ ОТВЕТСТВЕННОСТЬЮ ЦЕНТР ПРАВА "КОНСУЛЬТАНТ"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-73311 / ОБЩЕСТВО С ОГРАНИЧЕННОЙ ОТВЕТСТВЕННОСТЬЮ ЦЕНТР ПРАВА "КОНСУЛЬТАНТ"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-73311 / ОБЩЕСТВО С ОГРАНИЧЕННОЙ ОТВЕТСТВЕННОСТЬЮ ЦЕНТР ПРАВА "КОНСУЛЬТАНТ"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-73620 / ОБЩЕСТВО С ОГРАНИЧЕННОЙ ОТВЕТСТВЕННОСТЬЮ "ИНФОРМАЦИОННЫЙ ЦЕНТР КОНСУЛЬТАНТ"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-73620 / ОБЩЕСТВО С ОГРАНИЧЕННОЙ ОТВЕТСТВЕННОСТЬЮ "ИНФОРМАЦИОННЫЙ ЦЕНТР КОНСУЛЬТАНТ"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-73620 / ОБЩЕСТВО С ОГРАНИЧЕННОЙ ОТВЕТСТВЕННОСТЬЮ "ИНФОРМАЦИОННЫЙ ЦЕНТР КОНСУЛЬТАНТ"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-73620 / ОБЩЕСТВО С ОГРАНИЧЕННОЙ ОТВЕТСТВЕННОСТЬЮ "ИНФОРМАЦИОННЫЙ ЦЕНТР КОНСУЛЬТАНТ"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-73620 / ОБЩЕСТВО С ОГРАНИЧЕННОЙ ОТВЕТСТВЕННОСТЬЮ "ИНФОРМАЦИОННЫЙ ЦЕНТР КОНСУЛЬТАНТ"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-72515 / ОБЩЕСТВО С ОГРАНИЧЕННОЙ ОТВЕТСТВЕННОСТЬЮ "АГЕНТСТВО ПРАВОВОЙ ИНФОРМАЦИИ "ГАРАНТ"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-72515 / ОБЩЕСТВО С ОГРАНИЧЕННОЙ ОТВЕТСТВЕННОСТЬЮ "АГЕНТСТВО ПРАВОВОЙ ИНФОРМАЦИИ "ГАРАНТ"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-72515 / ОБЩЕСТВО С ОГРАНИЧЕННОЙ ОТВЕТСТВЕННОСТЬЮ "АГЕНТСТВО ПРАВОВОЙ ИНФОРМАЦИИ "ГАРАНТ"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-72515 / ОБЩЕСТВО С ОГРАНИЧЕННОЙ ОТВЕТСТВЕННОСТЬЮ "АГЕНТСТВО ПРАВОВОЙ ИНФОРМАЦИИ "ГАРАНТ"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07B97" w:rsidRPr="005E2D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EA</w:t>
            </w:r>
            <w:r w:rsidRPr="00386602">
              <w:t>-72515 / ОБЩЕСТВО С ОГРАНИЧЕННОЙ ОТВЕТСТВЕННОСТЬЮ "АГЕНТСТВО ПРАВОВОЙ ИНФОРМАЦИИ "ГАРАНТ"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07B97" w:rsidRPr="005E2D13" w:rsidRDefault="00407B97">
            <w:pPr>
              <w:pStyle w:val="a3"/>
            </w:pPr>
            <w:r w:rsidRPr="0038660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407B97" w:rsidRDefault="00407B97"/>
    <w:p w:rsidR="00407B97" w:rsidRDefault="00407B97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386602">
        <w:t>Оказание услуг по сопровождению базы данных (информационного продукта вычислительной техники), содержащей информацию о текущем состоянии законодательства Российской Федерации, путем предоставления в электронном виде по каналам связи посредством телекоммуникационной сети Интернет формируемых Исполнителем текущих версий базы данных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ЦЕНТР ПРАВА "КОНСУЛЬТАНТ", предложение о цене контракта 70 443,51 руб.</w:t>
      </w:r>
    </w:p>
    <w:p w:rsidR="00407B97" w:rsidRDefault="00407B9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A12768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407B97" w:rsidRDefault="00407B97">
      <w:pPr>
        <w:jc w:val="both"/>
        <w:rPr>
          <w:b/>
          <w:bCs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07B97" w:rsidRPr="005E2D13" w:rsidTr="00386602">
        <w:tc>
          <w:tcPr>
            <w:tcW w:w="5848" w:type="dxa"/>
            <w:vAlign w:val="bottom"/>
          </w:tcPr>
          <w:p w:rsidR="00407B97" w:rsidRPr="005E2D13" w:rsidRDefault="00407B97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Просоленко Юрий Александрович</w:t>
            </w:r>
          </w:p>
        </w:tc>
      </w:tr>
      <w:tr w:rsidR="00407B97" w:rsidRPr="005E2D13" w:rsidTr="00386602">
        <w:tc>
          <w:tcPr>
            <w:tcW w:w="5848" w:type="dxa"/>
            <w:vAlign w:val="bottom"/>
          </w:tcPr>
          <w:p w:rsidR="00407B97" w:rsidRPr="005E2D13" w:rsidRDefault="00407B9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Дехтерев Юрий Сергеевич</w:t>
            </w:r>
          </w:p>
        </w:tc>
      </w:tr>
      <w:tr w:rsidR="00407B97" w:rsidRPr="005E2D13" w:rsidTr="00386602">
        <w:tc>
          <w:tcPr>
            <w:tcW w:w="5848" w:type="dxa"/>
            <w:vAlign w:val="bottom"/>
          </w:tcPr>
          <w:p w:rsidR="00407B97" w:rsidRPr="005E2D13" w:rsidRDefault="00407B9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Коротникова Светлана Борисовна</w:t>
            </w:r>
          </w:p>
        </w:tc>
      </w:tr>
      <w:tr w:rsidR="00407B97" w:rsidRPr="005E2D13" w:rsidTr="00386602">
        <w:tc>
          <w:tcPr>
            <w:tcW w:w="5848" w:type="dxa"/>
            <w:vAlign w:val="bottom"/>
          </w:tcPr>
          <w:p w:rsidR="00407B97" w:rsidRPr="005E2D13" w:rsidRDefault="00407B9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Мальченко Елена Александровна</w:t>
            </w:r>
          </w:p>
        </w:tc>
      </w:tr>
      <w:tr w:rsidR="00407B97" w:rsidRPr="005E2D13" w:rsidTr="00386602">
        <w:tc>
          <w:tcPr>
            <w:tcW w:w="5848" w:type="dxa"/>
            <w:vAlign w:val="bottom"/>
          </w:tcPr>
          <w:p w:rsidR="00407B97" w:rsidRPr="005E2D13" w:rsidRDefault="00407B97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07B97" w:rsidRPr="005E2D13" w:rsidRDefault="00407B97">
            <w:pPr>
              <w:pStyle w:val="a3"/>
            </w:pPr>
            <w:r w:rsidRPr="005E2D13">
              <w:rPr>
                <w:lang w:val="en-US"/>
              </w:rPr>
              <w:t>Владыкина Лидия Валерьевна</w:t>
            </w:r>
          </w:p>
        </w:tc>
      </w:tr>
    </w:tbl>
    <w:p w:rsidR="00407B97" w:rsidRDefault="00407B97"/>
    <w:sectPr w:rsidR="00407B97" w:rsidSect="00386602">
      <w:pgSz w:w="11906" w:h="16838"/>
      <w:pgMar w:top="1134" w:right="566" w:bottom="1134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587B"/>
    <w:rsid w:val="00386602"/>
    <w:rsid w:val="00407B97"/>
    <w:rsid w:val="005E2D13"/>
    <w:rsid w:val="0064587B"/>
    <w:rsid w:val="00A12768"/>
    <w:rsid w:val="00AC4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87B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64587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4587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91639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64587B"/>
  </w:style>
  <w:style w:type="paragraph" w:styleId="Caption">
    <w:name w:val="caption"/>
    <w:basedOn w:val="Normal"/>
    <w:uiPriority w:val="99"/>
    <w:qFormat/>
    <w:rsid w:val="0064587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4587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4587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9163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4587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4587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4587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4587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4587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4587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4587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4587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4587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4587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1639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163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639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64587B"/>
  </w:style>
  <w:style w:type="paragraph" w:customStyle="1" w:styleId="a4">
    <w:name w:val="Заголовок таблицы"/>
    <w:basedOn w:val="a3"/>
    <w:uiPriority w:val="99"/>
    <w:rsid w:val="0064587B"/>
  </w:style>
  <w:style w:type="paragraph" w:customStyle="1" w:styleId="DocumentMap">
    <w:name w:val="DocumentMap"/>
    <w:uiPriority w:val="99"/>
    <w:rsid w:val="0064587B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64587B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64587B"/>
  </w:style>
  <w:style w:type="character" w:styleId="Hyperlink">
    <w:name w:val="Hyperlink"/>
    <w:basedOn w:val="DefaultParagraphFont"/>
    <w:uiPriority w:val="99"/>
    <w:rsid w:val="003866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5</Pages>
  <Words>1556</Words>
  <Characters>8872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2021-02-18T08:05:00Z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