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FE6" w:rsidRDefault="00610FE6">
      <w:pPr>
        <w:ind w:firstLine="680"/>
        <w:jc w:val="center"/>
      </w:pPr>
      <w:r>
        <w:rPr>
          <w:b/>
          <w:bCs/>
        </w:rPr>
        <w:t xml:space="preserve">ПРОТОКОЛ </w:t>
      </w:r>
      <w:r w:rsidRPr="0083235D">
        <w:rPr>
          <w:b/>
          <w:bCs/>
        </w:rPr>
        <w:t>0318300120821000005</w:t>
      </w:r>
    </w:p>
    <w:p w:rsidR="00610FE6" w:rsidRDefault="00610FE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10FE6" w:rsidRPr="0083235D" w:rsidRDefault="00610FE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10FE6" w:rsidRPr="00A017DB">
        <w:tc>
          <w:tcPr>
            <w:tcW w:w="4961" w:type="dxa"/>
          </w:tcPr>
          <w:p w:rsidR="00610FE6" w:rsidRPr="00A017DB" w:rsidRDefault="00610FE6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10FE6" w:rsidRPr="00A017DB" w:rsidRDefault="00610FE6">
            <w:pPr>
              <w:ind w:firstLine="567"/>
              <w:jc w:val="right"/>
            </w:pPr>
            <w:r>
              <w:rPr>
                <w:lang w:val="en-US"/>
              </w:rPr>
              <w:t>18.02.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10FE6" w:rsidRDefault="00610FE6">
      <w:pPr>
        <w:overflowPunct w:val="0"/>
      </w:pPr>
    </w:p>
    <w:p w:rsidR="00610FE6" w:rsidRDefault="00610FE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3235D">
        <w:t xml:space="preserve">: Лекарственные средства, входящие в перечень жизненно необходимых и важнейших препаратов для медицинского применения </w:t>
      </w:r>
    </w:p>
    <w:p w:rsidR="00610FE6" w:rsidRDefault="00610FE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213234901331923490100100120010000244</w:t>
      </w:r>
    </w:p>
    <w:p w:rsidR="00610FE6" w:rsidRDefault="00610FE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256 554,00 руб.</w:t>
      </w:r>
    </w:p>
    <w:p w:rsidR="00610FE6" w:rsidRDefault="00610FE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3235D">
        <w:rPr>
          <w:b/>
          <w:bCs/>
        </w:rPr>
        <w:t xml:space="preserve">: </w:t>
      </w:r>
      <w:r w:rsidRPr="0083235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3235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10FE6" w:rsidRPr="00A017DB">
        <w:trPr>
          <w:jc w:val="right"/>
        </w:trPr>
        <w:tc>
          <w:tcPr>
            <w:tcW w:w="9915" w:type="dxa"/>
          </w:tcPr>
          <w:p w:rsidR="00610FE6" w:rsidRPr="00A017DB" w:rsidRDefault="00610FE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3235D">
              <w:rPr>
                <w:b/>
                <w:bCs/>
              </w:rPr>
              <w:t xml:space="preserve">Источник финансирования: </w:t>
            </w:r>
            <w:r w:rsidRPr="0083235D">
              <w:t>Внебюджетные фонды (средства фонда социального страхования на оплату медицинской помощи женщинам в период  беременности) 2021 года.</w:t>
            </w:r>
          </w:p>
          <w:p w:rsidR="00610FE6" w:rsidRPr="00A017DB" w:rsidRDefault="00610F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3235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3235D">
              <w:t>филиал «Аптека № 3»  ГУП КК «Кубаньфармация», Россия, Краснодарский край, г. Славянск-на-Кубани, ул. Отдельская, 326/2 транспортом поставщика.. Поставщик производит первую поставку медицинской продукции в количестве 1/11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10FE6" w:rsidRPr="00A017DB" w:rsidRDefault="00610F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3235D">
              <w:t>Не требуется</w:t>
            </w:r>
          </w:p>
          <w:p w:rsidR="00610FE6" w:rsidRPr="0083235D" w:rsidRDefault="00610FE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3235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10FE6" w:rsidRDefault="00610FE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3235D">
        <w:t>05.02.21 14:36:11 (</w:t>
      </w:r>
      <w:r>
        <w:rPr>
          <w:lang w:val="en-US"/>
        </w:rPr>
        <w:t>MSK</w:t>
      </w:r>
      <w:r w:rsidRPr="0083235D">
        <w:t>+00:00)</w:t>
      </w:r>
    </w:p>
    <w:p w:rsidR="00610FE6" w:rsidRDefault="00610FE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3235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10FE6" w:rsidRPr="00A017DB"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10FE6" w:rsidRPr="00A017DB" w:rsidRDefault="00610FE6">
            <w:pPr>
              <w:rPr>
                <w:lang w:val="en-US"/>
              </w:rPr>
            </w:pPr>
            <w:r w:rsidRPr="00A017DB">
              <w:rPr>
                <w:lang w:val="en-US"/>
              </w:rPr>
              <w:t>Главный врач</w:t>
            </w:r>
          </w:p>
        </w:tc>
      </w:tr>
      <w:tr w:rsidR="00610FE6" w:rsidRPr="00A017DB"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10FE6" w:rsidRPr="00A017DB" w:rsidRDefault="00610FE6">
            <w:pPr>
              <w:rPr>
                <w:lang w:val="en-US"/>
              </w:rPr>
            </w:pPr>
            <w:r w:rsidRPr="00A017DB">
              <w:rPr>
                <w:lang w:val="en-US"/>
              </w:rPr>
              <w:t>Начальник отдела закупок</w:t>
            </w:r>
          </w:p>
        </w:tc>
      </w:tr>
      <w:tr w:rsidR="00610FE6" w:rsidRPr="00A017DB"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10FE6" w:rsidRPr="00A017DB" w:rsidRDefault="00610FE6">
            <w:pPr>
              <w:rPr>
                <w:lang w:val="en-US"/>
              </w:rPr>
            </w:pPr>
            <w:r w:rsidRPr="00A017DB">
              <w:rPr>
                <w:lang w:val="en-US"/>
              </w:rPr>
              <w:t>Начальник юридического отдела</w:t>
            </w:r>
          </w:p>
        </w:tc>
      </w:tr>
      <w:tr w:rsidR="00610FE6" w:rsidRPr="00A017DB"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10FE6" w:rsidRPr="00A017DB" w:rsidRDefault="00610FE6">
            <w:pPr>
              <w:rPr>
                <w:lang w:val="en-US"/>
              </w:rPr>
            </w:pPr>
            <w:r w:rsidRPr="00A017DB">
              <w:rPr>
                <w:lang w:val="en-US"/>
              </w:rPr>
              <w:t>экономист 1 категории отдела закупок</w:t>
            </w:r>
          </w:p>
        </w:tc>
      </w:tr>
      <w:tr w:rsidR="00610FE6" w:rsidRPr="00A017DB"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10FE6" w:rsidRPr="00A017DB" w:rsidRDefault="00610FE6">
            <w:r w:rsidRPr="00A017D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10FE6" w:rsidRPr="00A017DB" w:rsidRDefault="00610FE6">
            <w:pPr>
              <w:rPr>
                <w:lang w:val="en-US"/>
              </w:rPr>
            </w:pPr>
            <w:r w:rsidRPr="00A017D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10FE6" w:rsidRDefault="00610FE6">
      <w:pPr>
        <w:jc w:val="both"/>
      </w:pPr>
      <w:r>
        <w:tab/>
        <w:t>Кворум имеется. Комиссия правомочна.</w:t>
      </w:r>
    </w:p>
    <w:p w:rsidR="00610FE6" w:rsidRDefault="00610FE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3235D">
        <w:t>18.02.</w:t>
      </w:r>
      <w:r>
        <w:t>20</w:t>
      </w:r>
      <w:r w:rsidRPr="0083235D">
        <w:t xml:space="preserve">21 </w:t>
      </w:r>
      <w:r>
        <w:t>08</w:t>
      </w:r>
      <w:r w:rsidRPr="0083235D">
        <w:t>:</w:t>
      </w:r>
      <w:r>
        <w:t>40</w:t>
      </w:r>
      <w:r w:rsidRPr="0083235D">
        <w:t xml:space="preserve"> (</w:t>
      </w:r>
      <w:r>
        <w:rPr>
          <w:lang w:val="en-US"/>
        </w:rPr>
        <w:t>MSK</w:t>
      </w:r>
      <w:r w:rsidRPr="0083235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10FE6" w:rsidRDefault="00610FE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10FE6" w:rsidRPr="00A017D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rPr>
                <w:b/>
                <w:bCs/>
              </w:rPr>
            </w:pPr>
            <w:r w:rsidRPr="00A017DB">
              <w:rPr>
                <w:b/>
                <w:bCs/>
              </w:rPr>
              <w:t xml:space="preserve">№ </w:t>
            </w:r>
          </w:p>
          <w:p w:rsidR="00610FE6" w:rsidRPr="00A017DB" w:rsidRDefault="00610FE6">
            <w:pPr>
              <w:rPr>
                <w:b/>
                <w:bCs/>
              </w:rPr>
            </w:pPr>
            <w:r w:rsidRPr="00A017D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b/>
                <w:bCs/>
              </w:rPr>
            </w:pPr>
            <w:r w:rsidRPr="00A017D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b/>
                <w:bCs/>
              </w:rPr>
            </w:pPr>
            <w:r w:rsidRPr="00A017D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10FE6" w:rsidRPr="00A017D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228 331,23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17.02.21 11:46:50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FE6" w:rsidRPr="0083235D" w:rsidRDefault="00610FE6">
            <w:pPr>
              <w:pStyle w:val="a3"/>
            </w:pPr>
            <w:r w:rsidRPr="0083235D">
              <w:t>ОБЩЕСТВО С ОГРАНИЧЕННОЙ ОТВЕТСТВЕННОСТЬЮ "РЕДФАРМ"</w:t>
            </w:r>
          </w:p>
        </w:tc>
      </w:tr>
      <w:tr w:rsidR="00610FE6" w:rsidRPr="00A017D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229 614,00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17.02.21 11:45:19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АКЦИОНЕРНОЕ ОБЩЕСТВО "ФАРМАЦЕВТ ПЛЮС"</w:t>
            </w:r>
          </w:p>
        </w:tc>
      </w:tr>
      <w:tr w:rsidR="00610FE6" w:rsidRPr="00A017D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237 312,45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10FE6" w:rsidRPr="00A017DB" w:rsidRDefault="00610FE6">
            <w:pPr>
              <w:pStyle w:val="a3"/>
              <w:rPr>
                <w:lang w:val="en-US"/>
              </w:rPr>
            </w:pPr>
            <w:r w:rsidRPr="00A017DB">
              <w:rPr>
                <w:lang w:val="en-US"/>
              </w:rPr>
              <w:t>17.02.21 11:36:12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0FE6" w:rsidRPr="0083235D" w:rsidRDefault="00610FE6">
            <w:pPr>
              <w:pStyle w:val="a3"/>
            </w:pPr>
            <w:r w:rsidRPr="0083235D">
              <w:t>ОБЩЕСТВО С ОГРАНИЧЕННОЙ ОТВЕТСТВЕННОСТЬЮ "МЕДИЦИНСКАЯ КОМПАНИЯ ПОЛИМЕД"</w:t>
            </w:r>
          </w:p>
        </w:tc>
      </w:tr>
    </w:tbl>
    <w:p w:rsidR="00610FE6" w:rsidRDefault="00610FE6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610FE6" w:rsidRPr="00A017D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A017DB" w:rsidRDefault="00610FE6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A017DB" w:rsidRDefault="00610FE6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r>
              <w:rPr>
                <w:b/>
                <w:bCs/>
              </w:rPr>
              <w:t>Обоснование</w:t>
            </w:r>
          </w:p>
        </w:tc>
      </w:tr>
      <w:tr w:rsidR="00610FE6" w:rsidRPr="00A017D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EA-73501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83235D" w:rsidRDefault="00610FE6">
            <w:r w:rsidRPr="0083235D">
              <w:t>ОБЩЕСТВО С ОГРАНИЧЕННОЙ ОТВЕТСТВЕННОСТЬЮ "РЕДФАРМ"</w:t>
            </w:r>
          </w:p>
          <w:p w:rsidR="00610FE6" w:rsidRPr="0083235D" w:rsidRDefault="00610FE6">
            <w:r w:rsidRPr="00A017DB">
              <w:t xml:space="preserve">ИНН </w:t>
            </w:r>
            <w:r w:rsidRPr="0083235D">
              <w:t>7133028008</w:t>
            </w:r>
          </w:p>
          <w:p w:rsidR="00610FE6" w:rsidRPr="0083235D" w:rsidRDefault="00610FE6">
            <w:r w:rsidRPr="00A017DB">
              <w:t xml:space="preserve">ОГРН </w:t>
            </w:r>
            <w:r w:rsidRPr="0083235D">
              <w:t>1187154003112</w:t>
            </w:r>
          </w:p>
          <w:p w:rsidR="00610FE6" w:rsidRPr="0083235D" w:rsidRDefault="00610FE6">
            <w:r w:rsidRPr="00A017DB">
              <w:t xml:space="preserve">КПП </w:t>
            </w:r>
            <w:r w:rsidRPr="0083235D">
              <w:t>010701001</w:t>
            </w:r>
          </w:p>
          <w:p w:rsidR="00610FE6" w:rsidRPr="0083235D" w:rsidRDefault="00610FE6">
            <w:r w:rsidRPr="00A017DB">
              <w:t>Место нахождения(жительства)</w:t>
            </w:r>
          </w:p>
          <w:p w:rsidR="00610FE6" w:rsidRPr="0083235D" w:rsidRDefault="00610FE6">
            <w:r w:rsidRPr="00A017DB">
              <w:t>Россия, 385140, РЕСПАДЫГЕЯ, Р-НТАХТАМУКАЙСКИЙ, ПГТЯБЛОНОВСКИЙ</w:t>
            </w:r>
          </w:p>
          <w:p w:rsidR="00610FE6" w:rsidRPr="0083235D" w:rsidRDefault="00610FE6">
            <w:r w:rsidRPr="00A017DB">
              <w:t>Почтовый адрес</w:t>
            </w:r>
          </w:p>
          <w:p w:rsidR="00610FE6" w:rsidRPr="0083235D" w:rsidRDefault="00610FE6">
            <w:r w:rsidRPr="00A017DB">
              <w:t>385140, Республика Адыгея, район Тахтамукайский, пгт. Яблоновский, ул. Дорожная, дом 1Н</w:t>
            </w:r>
          </w:p>
          <w:p w:rsidR="00610FE6" w:rsidRPr="0083235D" w:rsidRDefault="00610FE6">
            <w:pPr>
              <w:rPr>
                <w:sz w:val="16"/>
                <w:szCs w:val="16"/>
              </w:rPr>
            </w:pPr>
            <w:r w:rsidRPr="00A017DB">
              <w:rPr>
                <w:sz w:val="16"/>
                <w:szCs w:val="16"/>
              </w:rPr>
              <w:t xml:space="preserve">Контактное лицо </w:t>
            </w:r>
          </w:p>
          <w:p w:rsidR="00610FE6" w:rsidRPr="00A017DB" w:rsidRDefault="00610FE6">
            <w:pPr>
              <w:rPr>
                <w:lang w:val="en-US"/>
              </w:rPr>
            </w:pPr>
            <w:r w:rsidRPr="00A017DB">
              <w:t xml:space="preserve">Телефон </w:t>
            </w:r>
            <w:r w:rsidRPr="00A017DB">
              <w:rPr>
                <w:lang w:val="en-US"/>
              </w:rPr>
              <w:t>79889669669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83235D" w:rsidRDefault="00610FE6">
            <w:r w:rsidRPr="00A017D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r w:rsidRPr="00A017DB">
              <w:t>-</w:t>
            </w:r>
          </w:p>
        </w:tc>
      </w:tr>
      <w:tr w:rsidR="00610FE6" w:rsidRPr="00A017D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EA-73474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83235D" w:rsidRDefault="00610FE6">
            <w:r w:rsidRPr="0083235D">
              <w:t>АКЦИОНЕРНОЕ ОБЩЕСТВО "ФАРМАЦЕВТ ПЛЮС"</w:t>
            </w:r>
          </w:p>
          <w:p w:rsidR="00610FE6" w:rsidRPr="0083235D" w:rsidRDefault="00610FE6">
            <w:r w:rsidRPr="00A017DB">
              <w:t xml:space="preserve">ИНН </w:t>
            </w:r>
            <w:r w:rsidRPr="0083235D">
              <w:t>6166118833</w:t>
            </w:r>
          </w:p>
          <w:p w:rsidR="00610FE6" w:rsidRPr="0083235D" w:rsidRDefault="00610FE6">
            <w:r w:rsidRPr="00A017DB">
              <w:t xml:space="preserve">ОГРН </w:t>
            </w:r>
            <w:r w:rsidRPr="0083235D">
              <w:t>1206100013833</w:t>
            </w:r>
          </w:p>
          <w:p w:rsidR="00610FE6" w:rsidRPr="0083235D" w:rsidRDefault="00610FE6">
            <w:r w:rsidRPr="00A017DB">
              <w:t xml:space="preserve">КПП </w:t>
            </w:r>
            <w:r w:rsidRPr="0083235D">
              <w:t>616601001</w:t>
            </w:r>
          </w:p>
          <w:p w:rsidR="00610FE6" w:rsidRPr="0083235D" w:rsidRDefault="00610FE6">
            <w:r w:rsidRPr="00A017DB">
              <w:t>Место нахождения(жительства)</w:t>
            </w:r>
          </w:p>
          <w:p w:rsidR="00610FE6" w:rsidRPr="0083235D" w:rsidRDefault="00610FE6">
            <w:r w:rsidRPr="00A017DB">
              <w:t>344009, ОБЛРОСТОВСКАЯ, ГРОСТОВ-НА-ДОНУ, КОМНАТА 10</w:t>
            </w:r>
          </w:p>
          <w:p w:rsidR="00610FE6" w:rsidRPr="0083235D" w:rsidRDefault="00610FE6">
            <w:r w:rsidRPr="00A017DB">
              <w:t>Почтовый адрес</w:t>
            </w:r>
          </w:p>
          <w:p w:rsidR="00610FE6" w:rsidRPr="0083235D" w:rsidRDefault="00610FE6">
            <w:r w:rsidRPr="00A017DB">
              <w:t>344009, ОБЛ РОСТОВСКАЯ, Г РОСТОВ-НА-ДОНУ, ПР-КТ ШОЛОХОВА, ДОМ 211, КОМНАТА 10</w:t>
            </w:r>
          </w:p>
          <w:p w:rsidR="00610FE6" w:rsidRPr="00A017DB" w:rsidRDefault="00610FE6">
            <w:pPr>
              <w:rPr>
                <w:sz w:val="16"/>
                <w:szCs w:val="16"/>
                <w:lang w:val="en-US"/>
              </w:rPr>
            </w:pPr>
            <w:r w:rsidRPr="00A017DB">
              <w:rPr>
                <w:sz w:val="16"/>
                <w:szCs w:val="16"/>
              </w:rPr>
              <w:t xml:space="preserve">Контактное лицо </w:t>
            </w:r>
          </w:p>
          <w:p w:rsidR="00610FE6" w:rsidRPr="00A017DB" w:rsidRDefault="00610FE6">
            <w:pPr>
              <w:rPr>
                <w:lang w:val="en-US"/>
              </w:rPr>
            </w:pPr>
            <w:r w:rsidRPr="00A017DB">
              <w:t xml:space="preserve">Телефон </w:t>
            </w:r>
            <w:r w:rsidRPr="00A017DB">
              <w:rPr>
                <w:lang w:val="en-US"/>
              </w:rPr>
              <w:t>78633220428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83235D" w:rsidRDefault="00610FE6">
            <w:r w:rsidRPr="00A017D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r w:rsidRPr="00A017DB">
              <w:t>-</w:t>
            </w:r>
          </w:p>
        </w:tc>
      </w:tr>
      <w:tr w:rsidR="00610FE6" w:rsidRPr="00A017D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A017DB" w:rsidRDefault="00610FE6">
            <w:pPr>
              <w:pStyle w:val="a3"/>
            </w:pPr>
            <w:bookmarkStart w:id="0" w:name="__DdeLink__416_2961716382"/>
            <w:bookmarkEnd w:id="0"/>
            <w:r w:rsidRPr="00A017DB">
              <w:rPr>
                <w:lang w:val="en-US"/>
              </w:rPr>
              <w:t>EA-73369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83235D" w:rsidRDefault="00610FE6">
            <w:r w:rsidRPr="0083235D">
              <w:t>ОБЩЕСТВО С ОГРАНИЧЕННОЙ ОТВЕТСТВЕННОСТЬЮ "МЕДИЦИНСКАЯ КОМПАНИЯ ПОЛИМЕД"</w:t>
            </w:r>
          </w:p>
          <w:p w:rsidR="00610FE6" w:rsidRPr="0083235D" w:rsidRDefault="00610FE6">
            <w:r w:rsidRPr="00A017DB">
              <w:t xml:space="preserve">ИНН </w:t>
            </w:r>
            <w:r w:rsidRPr="0083235D">
              <w:t>6162050380</w:t>
            </w:r>
          </w:p>
          <w:p w:rsidR="00610FE6" w:rsidRPr="0083235D" w:rsidRDefault="00610FE6">
            <w:r w:rsidRPr="00A017DB">
              <w:t xml:space="preserve">ОГРН </w:t>
            </w:r>
            <w:r w:rsidRPr="0083235D">
              <w:t>1106194001110</w:t>
            </w:r>
          </w:p>
          <w:p w:rsidR="00610FE6" w:rsidRPr="0083235D" w:rsidRDefault="00610FE6">
            <w:r w:rsidRPr="00A017DB">
              <w:t xml:space="preserve">КПП </w:t>
            </w:r>
            <w:r w:rsidRPr="0083235D">
              <w:t>616501001</w:t>
            </w:r>
          </w:p>
          <w:p w:rsidR="00610FE6" w:rsidRPr="0083235D" w:rsidRDefault="00610FE6">
            <w:r w:rsidRPr="00A017DB">
              <w:t>Место нахождения(жительства)</w:t>
            </w:r>
          </w:p>
          <w:p w:rsidR="00610FE6" w:rsidRPr="0083235D" w:rsidRDefault="00610FE6">
            <w:bookmarkStart w:id="1" w:name="__DdeLink__366_2212008683"/>
            <w:r w:rsidRPr="00A017DB">
              <w:t>344012, ОБЛРОСТОВСКАЯ, ГРОСТОВ-НА-ДОНУ, 17/18Б, 5Ж</w:t>
            </w:r>
            <w:bookmarkEnd w:id="1"/>
          </w:p>
          <w:p w:rsidR="00610FE6" w:rsidRPr="0083235D" w:rsidRDefault="00610FE6">
            <w:r w:rsidRPr="00A017DB">
              <w:t>Почтовый адрес</w:t>
            </w:r>
          </w:p>
          <w:p w:rsidR="00610FE6" w:rsidRPr="0083235D" w:rsidRDefault="00610FE6">
            <w:r w:rsidRPr="00A017DB">
              <w:t>344012, Ростовская область, г.Ростов-на-Дону, ул.Юфимцева,дом 17/18, литер «Б», комната 5Ж</w:t>
            </w:r>
          </w:p>
          <w:p w:rsidR="00610FE6" w:rsidRPr="00A017DB" w:rsidRDefault="00610FE6">
            <w:pPr>
              <w:rPr>
                <w:sz w:val="16"/>
                <w:szCs w:val="16"/>
                <w:lang w:val="en-US"/>
              </w:rPr>
            </w:pPr>
            <w:r w:rsidRPr="00A017DB">
              <w:rPr>
                <w:sz w:val="16"/>
                <w:szCs w:val="16"/>
              </w:rPr>
              <w:t xml:space="preserve">Контактное лицо </w:t>
            </w:r>
          </w:p>
          <w:p w:rsidR="00610FE6" w:rsidRPr="00A017DB" w:rsidRDefault="00610FE6">
            <w:pPr>
              <w:rPr>
                <w:lang w:val="en-US"/>
              </w:rPr>
            </w:pPr>
            <w:r w:rsidRPr="00A017DB">
              <w:t xml:space="preserve">Телефон </w:t>
            </w:r>
            <w:r w:rsidRPr="00A017DB">
              <w:rPr>
                <w:lang w:val="en-US"/>
              </w:rPr>
              <w:t>78633030066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10FE6" w:rsidRPr="0083235D" w:rsidRDefault="00610FE6">
            <w:r w:rsidRPr="00A017D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r w:rsidRPr="00A017DB">
              <w:t>-</w:t>
            </w:r>
          </w:p>
        </w:tc>
      </w:tr>
    </w:tbl>
    <w:p w:rsidR="00610FE6" w:rsidRDefault="00610FE6"/>
    <w:p w:rsidR="00610FE6" w:rsidRDefault="00610FE6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-73501 / ОБЩЕСТВО С ОГРАНИЧЕННОЙ ОТВЕТСТВЕННОСТЬЮ "РЕДФАРМ"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-73501 / ОБЩЕСТВО С ОГРАНИЧЕННОЙ ОТВЕТСТВЕННОСТЬЮ "РЕДФАРМ"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-73501 / ОБЩЕСТВО С ОГРАНИЧЕННОЙ ОТВЕТСТВЕННОСТЬЮ "РЕДФАРМ"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-73501 / ОБЩЕСТВО С ОГРАНИЧЕННОЙ ОТВЕТСТВЕННОСТЬЮ "РЕДФАРМ"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-73501 / ОБЩЕСТВО С ОГРАНИЧЕННОЙ ОТВЕТСТВЕННОСТЬЮ "РЕДФАРМ"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-73474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-73474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-73474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-73474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-73474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-73369 / ОБЩЕСТВО С ОГРАНИЧЕННОЙ ОТВЕТСТВЕННОСТЬЮ "МЕДИЦИНСКАЯ КОМПАНИЯ 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-73369 / ОБЩЕСТВО С ОГРАНИЧЕННОЙ ОТВЕТСТВЕННОСТЬЮ "МЕДИЦИНСКАЯ КОМПАНИЯ 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-73369 / ОБЩЕСТВО С ОГРАНИЧЕННОЙ ОТВЕТСТВЕННОСТЬЮ "МЕДИЦИНСКАЯ КОМПАНИЯ 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-73369 / ОБЩЕСТВО С ОГРАНИЧЕННОЙ ОТВЕТСТВЕННОСТЬЮ "МЕДИЦИНСКАЯ КОМПАНИЯ 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10FE6" w:rsidRPr="00A017D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EA</w:t>
            </w:r>
            <w:r w:rsidRPr="0083235D">
              <w:t>-73369 / ОБЩЕСТВО С ОГРАНИЧЕННОЙ ОТВЕТСТВЕННОСТЬЮ "МЕДИЦИНСКАЯ КОМПАНИЯ 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10FE6" w:rsidRPr="00A017DB" w:rsidRDefault="00610FE6">
            <w:pPr>
              <w:pStyle w:val="a3"/>
            </w:pPr>
            <w:r w:rsidRPr="0083235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10FE6" w:rsidRDefault="00610FE6"/>
    <w:p w:rsidR="00610FE6" w:rsidRDefault="00610FE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3235D">
        <w:t>Лекарственные средства, входящие в перечень жизненно необходимых и важнейших препаратов для медицинского применения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"РЕДФАРМ", предложение о цене контракта 228 331,23 руб.</w:t>
      </w:r>
    </w:p>
    <w:p w:rsidR="00610FE6" w:rsidRDefault="00610FE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D222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10FE6" w:rsidRDefault="00610FE6">
      <w:pPr>
        <w:jc w:val="both"/>
        <w:rPr>
          <w:b/>
          <w:bCs/>
        </w:rPr>
      </w:pPr>
    </w:p>
    <w:p w:rsidR="00610FE6" w:rsidRDefault="00610FE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10FE6" w:rsidRPr="00A017DB">
        <w:tc>
          <w:tcPr>
            <w:tcW w:w="5847" w:type="dxa"/>
            <w:vAlign w:val="bottom"/>
          </w:tcPr>
          <w:p w:rsidR="00610FE6" w:rsidRPr="00A017DB" w:rsidRDefault="00610FE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Просоленко Юрий Александрович</w:t>
            </w:r>
          </w:p>
        </w:tc>
      </w:tr>
      <w:tr w:rsidR="00610FE6" w:rsidRPr="00A017DB">
        <w:tc>
          <w:tcPr>
            <w:tcW w:w="5847" w:type="dxa"/>
            <w:vAlign w:val="bottom"/>
          </w:tcPr>
          <w:p w:rsidR="00610FE6" w:rsidRPr="00A017DB" w:rsidRDefault="00610FE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Дехтерев Юрий Сергеевич</w:t>
            </w:r>
          </w:p>
        </w:tc>
      </w:tr>
      <w:tr w:rsidR="00610FE6" w:rsidRPr="00A017DB">
        <w:tc>
          <w:tcPr>
            <w:tcW w:w="5847" w:type="dxa"/>
            <w:vAlign w:val="bottom"/>
          </w:tcPr>
          <w:p w:rsidR="00610FE6" w:rsidRPr="00A017DB" w:rsidRDefault="00610FE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Коротникова Светлана Борисовна</w:t>
            </w:r>
          </w:p>
        </w:tc>
      </w:tr>
      <w:tr w:rsidR="00610FE6" w:rsidRPr="00A017DB">
        <w:tc>
          <w:tcPr>
            <w:tcW w:w="5847" w:type="dxa"/>
            <w:vAlign w:val="bottom"/>
          </w:tcPr>
          <w:p w:rsidR="00610FE6" w:rsidRPr="00A017DB" w:rsidRDefault="00610FE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Мальченко Елена Александровна</w:t>
            </w:r>
          </w:p>
        </w:tc>
      </w:tr>
      <w:tr w:rsidR="00610FE6" w:rsidRPr="00A017DB">
        <w:tc>
          <w:tcPr>
            <w:tcW w:w="5847" w:type="dxa"/>
            <w:vAlign w:val="bottom"/>
          </w:tcPr>
          <w:p w:rsidR="00610FE6" w:rsidRPr="00A017DB" w:rsidRDefault="00610FE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10FE6" w:rsidRPr="00A017DB" w:rsidRDefault="00610FE6">
            <w:pPr>
              <w:pStyle w:val="a3"/>
            </w:pPr>
            <w:r w:rsidRPr="00A017DB">
              <w:rPr>
                <w:lang w:val="en-US"/>
              </w:rPr>
              <w:t>Владыкина Лидия Валерьевна</w:t>
            </w:r>
          </w:p>
        </w:tc>
      </w:tr>
    </w:tbl>
    <w:p w:rsidR="00610FE6" w:rsidRDefault="00610FE6"/>
    <w:sectPr w:rsidR="00610FE6" w:rsidSect="00DC5C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C46"/>
    <w:rsid w:val="00221182"/>
    <w:rsid w:val="003D222F"/>
    <w:rsid w:val="00610FE6"/>
    <w:rsid w:val="0083235D"/>
    <w:rsid w:val="00A017DB"/>
    <w:rsid w:val="00DC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C46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C5C4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C5C4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8337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C5C46"/>
  </w:style>
  <w:style w:type="paragraph" w:styleId="Caption">
    <w:name w:val="caption"/>
    <w:basedOn w:val="Normal"/>
    <w:uiPriority w:val="99"/>
    <w:qFormat/>
    <w:rsid w:val="00DC5C4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C5C4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C5C4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8337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C5C4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C5C4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C5C4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C5C4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C5C4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C5C4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C5C4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C5C4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C5C4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C5C4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337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33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37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C5C46"/>
  </w:style>
  <w:style w:type="paragraph" w:customStyle="1" w:styleId="a4">
    <w:name w:val="Заголовок таблицы"/>
    <w:basedOn w:val="a3"/>
    <w:uiPriority w:val="99"/>
    <w:rsid w:val="00DC5C46"/>
  </w:style>
  <w:style w:type="paragraph" w:customStyle="1" w:styleId="DocumentMap">
    <w:name w:val="DocumentMap"/>
    <w:uiPriority w:val="99"/>
    <w:rsid w:val="00DC5C46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C5C4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C5C46"/>
  </w:style>
  <w:style w:type="character" w:styleId="Hyperlink">
    <w:name w:val="Hyperlink"/>
    <w:basedOn w:val="DefaultParagraphFont"/>
    <w:uiPriority w:val="99"/>
    <w:rsid w:val="008323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5</Pages>
  <Words>1497</Words>
  <Characters>8538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